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599D" w14:textId="77777777" w:rsidR="00DB2AF1" w:rsidRDefault="00DB2AF1" w:rsidP="005F3272"/>
    <w:p w14:paraId="53B20836" w14:textId="77777777" w:rsidR="00643A93" w:rsidRPr="00487506" w:rsidRDefault="00643A93" w:rsidP="00643A93">
      <w:pPr>
        <w:jc w:val="both"/>
        <w:rPr>
          <w:rFonts w:cs="Arial"/>
          <w:szCs w:val="18"/>
        </w:rPr>
      </w:pPr>
    </w:p>
    <w:p w14:paraId="5BA6D20E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oprávněný:</w:t>
      </w:r>
    </w:p>
    <w:p w14:paraId="29D543AC" w14:textId="77777777" w:rsidR="006A63CE" w:rsidRPr="00577CCC" w:rsidRDefault="006A63CE" w:rsidP="006A63CE">
      <w:pPr>
        <w:rPr>
          <w:rFonts w:asciiTheme="minorHAnsi" w:hAnsiTheme="minorHAnsi" w:cstheme="minorHAnsi"/>
          <w:b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Státní zemědělský intervenční fond</w:t>
      </w:r>
    </w:p>
    <w:p w14:paraId="7591D621" w14:textId="77777777" w:rsidR="006A63CE" w:rsidRPr="00577CCC" w:rsidRDefault="006A63CE" w:rsidP="006A63CE">
      <w:pPr>
        <w:rPr>
          <w:rFonts w:asciiTheme="minorHAnsi" w:hAnsiTheme="minorHAnsi" w:cstheme="minorHAnsi"/>
          <w:b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se sídlem</w:t>
      </w:r>
    </w:p>
    <w:p w14:paraId="76D0961D" w14:textId="77777777" w:rsidR="006A63CE" w:rsidRPr="00577CCC" w:rsidRDefault="006A63CE" w:rsidP="006A63CE">
      <w:pPr>
        <w:rPr>
          <w:rFonts w:asciiTheme="minorHAnsi" w:hAnsiTheme="minorHAnsi" w:cstheme="minorHAnsi"/>
          <w:b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Ve Smečkách 33</w:t>
      </w:r>
    </w:p>
    <w:p w14:paraId="3B1BC68E" w14:textId="77777777" w:rsidR="006A63CE" w:rsidRPr="00577CCC" w:rsidRDefault="006A63CE" w:rsidP="006A63CE">
      <w:pPr>
        <w:rPr>
          <w:rFonts w:asciiTheme="minorHAnsi" w:hAnsiTheme="minorHAnsi" w:cstheme="minorHAnsi"/>
          <w:b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110 00 Praha 1</w:t>
      </w:r>
    </w:p>
    <w:p w14:paraId="339CFE58" w14:textId="77777777" w:rsidR="006A63CE" w:rsidRPr="00577CCC" w:rsidRDefault="006A63CE" w:rsidP="006A63CE">
      <w:pPr>
        <w:rPr>
          <w:rFonts w:asciiTheme="minorHAnsi" w:hAnsiTheme="minorHAnsi" w:cstheme="minorHAnsi"/>
          <w:b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IČ: 48133981</w:t>
      </w:r>
    </w:p>
    <w:p w14:paraId="28D637C2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3D25D363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V Praze dne ................................</w:t>
      </w:r>
    </w:p>
    <w:p w14:paraId="6F2B427F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69A2F18E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Listinná bloková bankovní záruka č. ......................................</w:t>
      </w:r>
    </w:p>
    <w:p w14:paraId="2B19B253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13DAD68C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Dozvídáme se, že obchodní společnost</w:t>
      </w:r>
      <w:r w:rsidRPr="00577CCC">
        <w:rPr>
          <w:rFonts w:asciiTheme="minorHAnsi" w:hAnsiTheme="minorHAnsi" w:cstheme="minorHAnsi"/>
          <w:i/>
          <w:sz w:val="20"/>
        </w:rPr>
        <w:t xml:space="preserve"> ………, </w:t>
      </w:r>
      <w:r w:rsidRPr="00577CCC">
        <w:rPr>
          <w:rFonts w:asciiTheme="minorHAnsi" w:hAnsiTheme="minorHAnsi" w:cstheme="minorHAnsi"/>
          <w:iCs/>
          <w:sz w:val="20"/>
        </w:rPr>
        <w:t>sídlo</w:t>
      </w:r>
      <w:r w:rsidRPr="00577CCC">
        <w:rPr>
          <w:rFonts w:asciiTheme="minorHAnsi" w:hAnsiTheme="minorHAnsi" w:cstheme="minorHAnsi"/>
          <w:i/>
          <w:sz w:val="20"/>
        </w:rPr>
        <w:t xml:space="preserve"> ………, </w:t>
      </w:r>
      <w:r w:rsidRPr="00577CCC">
        <w:rPr>
          <w:rFonts w:asciiTheme="minorHAnsi" w:hAnsiTheme="minorHAnsi" w:cstheme="minorHAnsi"/>
          <w:iCs/>
          <w:sz w:val="20"/>
        </w:rPr>
        <w:t>IČO …</w:t>
      </w:r>
      <w:r w:rsidRPr="00577CCC">
        <w:rPr>
          <w:rFonts w:asciiTheme="minorHAnsi" w:hAnsiTheme="minorHAnsi" w:cstheme="minorHAnsi"/>
          <w:i/>
          <w:sz w:val="20"/>
        </w:rPr>
        <w:t>….. (</w:t>
      </w:r>
      <w:r w:rsidRPr="00577CCC">
        <w:rPr>
          <w:rFonts w:asciiTheme="minorHAnsi" w:hAnsiTheme="minorHAnsi" w:cstheme="minorHAnsi"/>
          <w:iCs/>
          <w:sz w:val="20"/>
        </w:rPr>
        <w:t>dále jen „Žadatel")</w:t>
      </w:r>
      <w:r w:rsidRPr="00577CCC">
        <w:rPr>
          <w:rFonts w:asciiTheme="minorHAnsi" w:hAnsiTheme="minorHAnsi" w:cstheme="minorHAnsi"/>
          <w:i/>
          <w:sz w:val="20"/>
        </w:rPr>
        <w:t xml:space="preserve">, </w:t>
      </w:r>
      <w:r w:rsidRPr="00577CCC">
        <w:rPr>
          <w:rFonts w:asciiTheme="minorHAnsi" w:hAnsiTheme="minorHAnsi" w:cstheme="minorHAnsi"/>
          <w:sz w:val="20"/>
        </w:rPr>
        <w:t>bude na SZIF předkládat</w:t>
      </w:r>
      <w:r w:rsidRPr="00577CCC">
        <w:rPr>
          <w:rFonts w:asciiTheme="minorHAnsi" w:hAnsiTheme="minorHAnsi" w:cstheme="minorHAnsi"/>
          <w:i/>
          <w:sz w:val="20"/>
        </w:rPr>
        <w:t xml:space="preserve"> žádosti/nabídky </w:t>
      </w:r>
      <w:r w:rsidRPr="00577CCC">
        <w:rPr>
          <w:rFonts w:asciiTheme="minorHAnsi" w:hAnsiTheme="minorHAnsi" w:cstheme="minorHAnsi"/>
          <w:sz w:val="20"/>
        </w:rPr>
        <w:t>týkající se</w:t>
      </w:r>
      <w:r w:rsidRPr="00577CCC">
        <w:rPr>
          <w:rFonts w:asciiTheme="minorHAnsi" w:hAnsiTheme="minorHAnsi" w:cstheme="minorHAnsi"/>
          <w:i/>
          <w:sz w:val="20"/>
        </w:rPr>
        <w:t xml:space="preserve"> </w:t>
      </w:r>
      <w:r w:rsidRPr="00577CCC">
        <w:rPr>
          <w:rFonts w:asciiTheme="minorHAnsi" w:hAnsiTheme="minorHAnsi" w:cstheme="minorHAnsi"/>
          <w:i/>
          <w:iCs/>
          <w:sz w:val="20"/>
        </w:rPr>
        <w:t>opatření/intervence</w:t>
      </w:r>
      <w:r w:rsidRPr="00577CCC">
        <w:rPr>
          <w:rFonts w:asciiTheme="minorHAnsi" w:hAnsiTheme="minorHAnsi" w:cstheme="minorHAnsi"/>
          <w:sz w:val="20"/>
        </w:rPr>
        <w:t xml:space="preserve"> </w:t>
      </w:r>
      <w:r w:rsidRPr="00577CCC">
        <w:rPr>
          <w:rFonts w:asciiTheme="minorHAnsi" w:hAnsiTheme="minorHAnsi" w:cstheme="minorHAnsi"/>
          <w:i/>
          <w:sz w:val="20"/>
        </w:rPr>
        <w:t>...........</w:t>
      </w:r>
      <w:r w:rsidRPr="00577CCC">
        <w:rPr>
          <w:rFonts w:asciiTheme="minorHAnsi" w:hAnsiTheme="minorHAnsi" w:cstheme="minorHAnsi"/>
          <w:sz w:val="20"/>
        </w:rPr>
        <w:t xml:space="preserve">, a že v souvislosti s tím je vyžadováno složení blokové bankovní záruky s kódem účelu: </w:t>
      </w:r>
      <w:r w:rsidRPr="00577CCC">
        <w:rPr>
          <w:rFonts w:asciiTheme="minorHAnsi" w:hAnsiTheme="minorHAnsi" w:cstheme="minorHAnsi"/>
          <w:b/>
          <w:bCs/>
          <w:sz w:val="20"/>
        </w:rPr>
        <w:t>…</w:t>
      </w:r>
      <w:r w:rsidRPr="00577CCC">
        <w:rPr>
          <w:rFonts w:asciiTheme="minorHAnsi" w:hAnsiTheme="minorHAnsi" w:cstheme="minorHAnsi"/>
          <w:sz w:val="20"/>
        </w:rPr>
        <w:t xml:space="preserve"> </w:t>
      </w:r>
      <w:r w:rsidRPr="00577CCC">
        <w:rPr>
          <w:rFonts w:asciiTheme="minorHAnsi" w:hAnsiTheme="minorHAnsi" w:cstheme="minorHAnsi"/>
          <w:i/>
          <w:sz w:val="20"/>
        </w:rPr>
        <w:t>(kód účelu blokové bankovní záruky uvedeného opatření nebo intervence)</w:t>
      </w:r>
      <w:r w:rsidRPr="00577CCC">
        <w:rPr>
          <w:rFonts w:asciiTheme="minorHAnsi" w:hAnsiTheme="minorHAnsi" w:cstheme="minorHAnsi"/>
          <w:sz w:val="20"/>
        </w:rPr>
        <w:t>, která zajišťuje splnění podmínek dle nařízení Evropského parlamentu a Rady (EU) 2021/2116, v platném znění, nařízení Komise v přenesené pravomoci (EU) 2022/127, v platném znění, a dle prováděcího nařízení Komise (EU) 2022/128, v platném znění</w:t>
      </w:r>
      <w:r w:rsidRPr="00577CCC">
        <w:rPr>
          <w:rFonts w:asciiTheme="minorHAnsi" w:hAnsiTheme="minorHAnsi" w:cstheme="minorHAnsi"/>
          <w:i/>
          <w:sz w:val="20"/>
        </w:rPr>
        <w:t>.</w:t>
      </w:r>
    </w:p>
    <w:p w14:paraId="4D657BC5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494A1646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3A454FE0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 xml:space="preserve">Z příkazu Žadatele, my, </w:t>
      </w:r>
      <w:r w:rsidRPr="00577CCC">
        <w:rPr>
          <w:rFonts w:asciiTheme="minorHAnsi" w:hAnsiTheme="minorHAnsi" w:cstheme="minorHAnsi"/>
          <w:b/>
          <w:bCs/>
          <w:sz w:val="20"/>
        </w:rPr>
        <w:t>……….</w:t>
      </w:r>
      <w:r w:rsidRPr="00577CCC">
        <w:rPr>
          <w:rFonts w:asciiTheme="minorHAnsi" w:hAnsiTheme="minorHAnsi" w:cstheme="minorHAnsi"/>
          <w:sz w:val="20"/>
        </w:rPr>
        <w:t>. (</w:t>
      </w:r>
      <w:r w:rsidRPr="00577CCC">
        <w:rPr>
          <w:rFonts w:asciiTheme="minorHAnsi" w:hAnsiTheme="minorHAnsi" w:cstheme="minorHAnsi"/>
          <w:i/>
          <w:sz w:val="20"/>
        </w:rPr>
        <w:t>název a sídlo banky a identifikační číslo</w:t>
      </w:r>
      <w:r w:rsidRPr="00577CCC">
        <w:rPr>
          <w:rFonts w:asciiTheme="minorHAnsi" w:hAnsiTheme="minorHAnsi" w:cstheme="minorHAnsi"/>
          <w:sz w:val="20"/>
        </w:rPr>
        <w:t>) ……………, zapsaná v obchodním rejstříku vedeném …… přejímáme tímto ve Váš prospěch neodvolatelnou blokovou bankovní záruku (dále jen ”Bloková záruka”) a zavazujeme se vyplatit Vám na Vaši první písemnou výzvu, a bez jakýchkoliv námitek týkajících se souvisejícího právního vztahu, jakoukoliv částku až do celkové výše</w:t>
      </w:r>
    </w:p>
    <w:p w14:paraId="1016130E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 xml:space="preserve">CZK …………… (slovy: ……………………………………) </w:t>
      </w:r>
    </w:p>
    <w:p w14:paraId="39E5A8EC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 xml:space="preserve">(dále jen "Zaručená částka"). </w:t>
      </w:r>
    </w:p>
    <w:p w14:paraId="3A8E3F59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7E211C75" w14:textId="4CBAB35D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 xml:space="preserve">Platbu provedeme do </w:t>
      </w:r>
      <w:r w:rsidR="00FA76C2">
        <w:rPr>
          <w:rFonts w:asciiTheme="minorHAnsi" w:hAnsiTheme="minorHAnsi" w:cstheme="minorHAnsi"/>
          <w:sz w:val="20"/>
        </w:rPr>
        <w:t>14</w:t>
      </w:r>
      <w:r w:rsidRPr="00577CCC">
        <w:rPr>
          <w:rFonts w:asciiTheme="minorHAnsi" w:hAnsiTheme="minorHAnsi" w:cstheme="minorHAnsi"/>
          <w:sz w:val="20"/>
        </w:rPr>
        <w:t xml:space="preserve"> kalendářních dnů od obdržení Vaší písemné výzvy na Váš účet, který uvedete ve výzvě.</w:t>
      </w:r>
    </w:p>
    <w:p w14:paraId="574DC09E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5CE36103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 xml:space="preserve">Vaše výzva nám musí být doručena v elektronické formě (v datovém souboru typu .pdf) do datové schránky a podepsána kvalifikovaným elektronickým podpisem osoby oprávněné podepisovat za SZIF dle zákona č. 297/2016 Sb. Zákon </w:t>
      </w:r>
      <w:r w:rsidRPr="00577CCC">
        <w:rPr>
          <w:rFonts w:asciiTheme="minorHAnsi" w:hAnsiTheme="minorHAnsi" w:cstheme="minorHAnsi"/>
          <w:iCs/>
          <w:sz w:val="20"/>
        </w:rPr>
        <w:t xml:space="preserve">o službách vytvářejících důvěru pro elektronické transakce, ve znění pozdějších předpisů (dále jen „zákon </w:t>
      </w:r>
      <w:r w:rsidRPr="00577CCC">
        <w:rPr>
          <w:rFonts w:asciiTheme="minorHAnsi" w:hAnsiTheme="minorHAnsi" w:cstheme="minorHAnsi"/>
          <w:sz w:val="20"/>
        </w:rPr>
        <w:t>č. 297/2016 Sb.“).</w:t>
      </w:r>
    </w:p>
    <w:p w14:paraId="1A0D9459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1600CF29" w14:textId="77777777" w:rsidR="006A63CE" w:rsidRPr="00577CCC" w:rsidRDefault="006A63CE" w:rsidP="00355230">
      <w:pPr>
        <w:jc w:val="both"/>
        <w:rPr>
          <w:rFonts w:asciiTheme="minorHAnsi" w:hAnsiTheme="minorHAnsi" w:cstheme="minorHAnsi"/>
          <w:i/>
          <w:sz w:val="20"/>
          <w:u w:val="single"/>
        </w:rPr>
      </w:pPr>
      <w:r w:rsidRPr="00577CCC">
        <w:rPr>
          <w:rFonts w:asciiTheme="minorHAnsi" w:hAnsiTheme="minorHAnsi" w:cstheme="minorHAnsi"/>
          <w:sz w:val="20"/>
          <w:u w:val="single"/>
        </w:rPr>
        <w:t xml:space="preserve">Naše Bloková záruka zajišťuje žádosti/nabídky o   …………………, podané ode dne vystavení této Blokové záruky do dne .................. </w:t>
      </w:r>
      <w:r w:rsidRPr="00577CCC">
        <w:rPr>
          <w:rFonts w:asciiTheme="minorHAnsi" w:hAnsiTheme="minorHAnsi" w:cstheme="minorHAnsi"/>
          <w:i/>
          <w:sz w:val="20"/>
          <w:u w:val="single"/>
        </w:rPr>
        <w:t>(datum, do kdy je možné podat žádosti /nabídky ………….., které budou zajištěny touto Blokovou zárukou).</w:t>
      </w:r>
    </w:p>
    <w:p w14:paraId="38180D8B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0DCC6970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Zaručená částka se automaticky snižuje</w:t>
      </w:r>
    </w:p>
    <w:p w14:paraId="75F59C4A" w14:textId="77777777" w:rsidR="006A63CE" w:rsidRPr="00577CCC" w:rsidRDefault="006A63CE" w:rsidP="00355230">
      <w:pPr>
        <w:numPr>
          <w:ilvl w:val="0"/>
          <w:numId w:val="13"/>
        </w:numPr>
        <w:tabs>
          <w:tab w:val="clear" w:pos="420"/>
          <w:tab w:val="left" w:pos="426"/>
        </w:tabs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o jakékoliv úhrady provedené námi jako ručitelem na základě Vaší výzvy a/nebo</w:t>
      </w:r>
    </w:p>
    <w:p w14:paraId="6A79C255" w14:textId="77777777" w:rsidR="006A63CE" w:rsidRPr="00577CCC" w:rsidRDefault="006A63CE" w:rsidP="00355230">
      <w:pPr>
        <w:numPr>
          <w:ilvl w:val="0"/>
          <w:numId w:val="13"/>
        </w:num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o částku uvedenou ve Vašem písemném Pokynu ke snížení zajišťované částky, který nám musí být doručen v elektronické formě (v datovém souboru typu .pdf) do datové schránky a podepsán kvalifikovaným elektronickým podpisem osoby oprávněné podepisovat za SZIF dle zákona č. 297/2016 Sb.</w:t>
      </w:r>
    </w:p>
    <w:p w14:paraId="5C213608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0122B41E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lastRenderedPageBreak/>
        <w:t>Tato Bloková záruka je platná dnem vystavení a zaniká automaticky</w:t>
      </w:r>
    </w:p>
    <w:p w14:paraId="2B6482E5" w14:textId="77777777" w:rsidR="006A63CE" w:rsidRPr="00577CCC" w:rsidRDefault="006A63CE" w:rsidP="00355230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dnem, kdy u listinné formy Blokové záruky obdržíme zpět originál této Blokové záruky, nebo</w:t>
      </w:r>
    </w:p>
    <w:p w14:paraId="49FE542C" w14:textId="77777777" w:rsidR="006A63CE" w:rsidRPr="00577CCC" w:rsidRDefault="006A63CE" w:rsidP="00355230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vyplacením celé Zaručené částky, nebo</w:t>
      </w:r>
    </w:p>
    <w:p w14:paraId="3CEFFE2E" w14:textId="77777777" w:rsidR="006A63CE" w:rsidRPr="00577CCC" w:rsidRDefault="006A63CE" w:rsidP="00355230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dnem, kdy obdržíme Vaše Prohlášení o ukončení platnosti Blokové záruky z důvodu, že tato Bloková záruka je již bezpředmětná, a že vůči nám nemáte žádné nároky plynoucí z této Blokové záruky, přičemž Vaše Prohlášení nám musí být doručeno v elektronické formě (v datovém souboru typu .pdf) do datové schránky a podepsáno kvalifikovaným elektronickým podpisem osoby oprávněné podepisovat za SZIF dle zákona č. 297/2016 Sb., nebo</w:t>
      </w:r>
    </w:p>
    <w:p w14:paraId="5DF6F2F1" w14:textId="77777777" w:rsidR="006A63CE" w:rsidRPr="00577CCC" w:rsidRDefault="006A63CE" w:rsidP="00355230">
      <w:pPr>
        <w:numPr>
          <w:ilvl w:val="0"/>
          <w:numId w:val="14"/>
        </w:num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b/>
          <w:sz w:val="20"/>
        </w:rPr>
        <w:t>nejpozději dnem</w:t>
      </w:r>
      <w:r w:rsidRPr="00577CCC">
        <w:rPr>
          <w:rFonts w:asciiTheme="minorHAnsi" w:hAnsiTheme="minorHAnsi" w:cstheme="minorHAnsi"/>
          <w:sz w:val="20"/>
        </w:rPr>
        <w:t xml:space="preserve"> </w:t>
      </w:r>
      <w:r w:rsidRPr="00577CCC">
        <w:rPr>
          <w:rFonts w:asciiTheme="minorHAnsi" w:hAnsiTheme="minorHAnsi" w:cstheme="minorHAnsi"/>
          <w:b/>
          <w:sz w:val="20"/>
        </w:rPr>
        <w:t>................</w:t>
      </w:r>
      <w:r w:rsidRPr="00577CCC">
        <w:rPr>
          <w:rFonts w:asciiTheme="minorHAnsi" w:hAnsiTheme="minorHAnsi" w:cstheme="minorHAnsi"/>
          <w:sz w:val="20"/>
        </w:rPr>
        <w:t xml:space="preserve"> včetně</w:t>
      </w:r>
      <w:r w:rsidRPr="00577CCC">
        <w:rPr>
          <w:rFonts w:asciiTheme="minorHAnsi" w:hAnsiTheme="minorHAnsi" w:cstheme="minorHAnsi"/>
          <w:b/>
          <w:sz w:val="20"/>
        </w:rPr>
        <w:t xml:space="preserve"> </w:t>
      </w:r>
      <w:r w:rsidRPr="00577CCC">
        <w:rPr>
          <w:rFonts w:asciiTheme="minorHAnsi" w:hAnsiTheme="minorHAnsi" w:cstheme="minorHAnsi"/>
          <w:i/>
          <w:sz w:val="20"/>
        </w:rPr>
        <w:t>(Pro výpočet platnosti Blokové záruky se používá datum ukončení použitelnosti + počet let, případně i měsíců dle kap. 6.2.3. Příručky na záruky.  V souladu s čl. 3 c) NR (EHS a Euratom) č. 1182/71 minimální lhůta pro platnost končí uplynutím dne, který se číslem shoduje se dnem, v němž lhůta počíná.)</w:t>
      </w:r>
    </w:p>
    <w:p w14:paraId="65D2E549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podle toho, která z uvedených skutečností nastane dříve. Vaše případná výzva nám musí být doručena nejpozději ke dni zániku Blokové záruky, jak je uvedeno výše.</w:t>
      </w:r>
    </w:p>
    <w:p w14:paraId="66B30446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7CB7DAB3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344E0D19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Žádáme Vás o vrácení originálu této Blokové záruky, jakmile skončí její platnost. Naše povinnosti z této Blokové záruky zaniknou uplynutím její platnosti, i když nám její originál nebude vrácen.</w:t>
      </w:r>
    </w:p>
    <w:p w14:paraId="31594C87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49D9A5B8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Tato Bloková záruka se řídí českým právem, místní příslušnost Obvodního soudu je Praha 1.</w:t>
      </w:r>
    </w:p>
    <w:p w14:paraId="3DB7530B" w14:textId="77777777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</w:p>
    <w:p w14:paraId="3CF9A69C" w14:textId="5B8951B3" w:rsidR="006A63CE" w:rsidRPr="00577CCC" w:rsidRDefault="006A63CE" w:rsidP="00355230">
      <w:pPr>
        <w:jc w:val="both"/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Právo uplatnit tuto Blokovou záruku a právo na plnění z této Blokové záruky nesmí být postoupena.</w:t>
      </w:r>
      <w:r w:rsidR="00B660C2">
        <w:rPr>
          <w:rFonts w:asciiTheme="minorHAnsi" w:hAnsiTheme="minorHAnsi" w:cstheme="minorHAnsi"/>
          <w:sz w:val="20"/>
        </w:rPr>
        <w:t xml:space="preserve"> </w:t>
      </w:r>
      <w:r w:rsidRPr="00577CCC">
        <w:rPr>
          <w:rFonts w:asciiTheme="minorHAnsi" w:hAnsiTheme="minorHAnsi" w:cstheme="minorHAnsi"/>
          <w:sz w:val="20"/>
        </w:rPr>
        <w:t>Právo na plnění z této Blokové záruky nesmí být zastaveno.</w:t>
      </w:r>
    </w:p>
    <w:p w14:paraId="507991CD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62DB4B39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11E1BD2D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1C23174E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0941C868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3BB1F2AE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Podpisy oprávněných osob banky dle podpisových vzorů:</w:t>
      </w:r>
    </w:p>
    <w:p w14:paraId="34B7E031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0D208F9F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(</w:t>
      </w:r>
      <w:r w:rsidRPr="00577CCC">
        <w:rPr>
          <w:rFonts w:asciiTheme="minorHAnsi" w:hAnsiTheme="minorHAnsi" w:cstheme="minorHAnsi"/>
          <w:i/>
          <w:sz w:val="20"/>
        </w:rPr>
        <w:t>název banky</w:t>
      </w:r>
      <w:r w:rsidRPr="00577CCC">
        <w:rPr>
          <w:rFonts w:asciiTheme="minorHAnsi" w:hAnsiTheme="minorHAnsi" w:cstheme="minorHAnsi"/>
          <w:sz w:val="20"/>
        </w:rPr>
        <w:t>)</w:t>
      </w:r>
    </w:p>
    <w:p w14:paraId="353275BE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</w:p>
    <w:p w14:paraId="6BDBCF97" w14:textId="77777777" w:rsidR="006A63CE" w:rsidRPr="00577CCC" w:rsidRDefault="006A63CE" w:rsidP="006A63CE">
      <w:pPr>
        <w:rPr>
          <w:rFonts w:asciiTheme="minorHAnsi" w:hAnsiTheme="minorHAnsi" w:cstheme="minorHAnsi"/>
          <w:sz w:val="20"/>
        </w:rPr>
      </w:pPr>
      <w:r w:rsidRPr="00577CCC">
        <w:rPr>
          <w:rFonts w:asciiTheme="minorHAnsi" w:hAnsiTheme="minorHAnsi" w:cstheme="minorHAnsi"/>
          <w:sz w:val="20"/>
        </w:rPr>
        <w:t>podpis                                                                                                    podpis</w:t>
      </w:r>
    </w:p>
    <w:p w14:paraId="1245C93B" w14:textId="77777777" w:rsidR="005F3272" w:rsidRDefault="005F3272" w:rsidP="005F3272"/>
    <w:p w14:paraId="1A458AF7" w14:textId="77777777" w:rsidR="005F3272" w:rsidRDefault="005F3272" w:rsidP="005F3272"/>
    <w:p w14:paraId="78F0F7D9" w14:textId="77777777" w:rsidR="005F3272" w:rsidRDefault="005F3272" w:rsidP="005F3272"/>
    <w:p w14:paraId="2430E471" w14:textId="77777777" w:rsidR="005F3272" w:rsidRPr="005F3272" w:rsidRDefault="005F3272" w:rsidP="005F3272"/>
    <w:sectPr w:rsidR="005F3272" w:rsidRPr="005F3272" w:rsidSect="002B1CEB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503" w:right="1134" w:bottom="2755" w:left="1134" w:header="434" w:footer="680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35F1D" w14:textId="77777777" w:rsidR="00733AE7" w:rsidRDefault="00733AE7" w:rsidP="00B95253">
      <w:pPr>
        <w:spacing w:line="240" w:lineRule="auto"/>
      </w:pPr>
      <w:r>
        <w:separator/>
      </w:r>
    </w:p>
  </w:endnote>
  <w:endnote w:type="continuationSeparator" w:id="0">
    <w:p w14:paraId="3DBEEF8C" w14:textId="77777777" w:rsidR="00733AE7" w:rsidRDefault="00733AE7" w:rsidP="00B952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51D8C" w14:textId="77777777" w:rsidR="00B0238C" w:rsidRPr="00E03F41" w:rsidRDefault="00B0238C" w:rsidP="00B0238C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>
      <w:rPr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NUMPAGES   \* MERGEFORMAT </w:instrText>
    </w:r>
    <w:r w:rsidRPr="00E03F41">
      <w:rPr>
        <w:szCs w:val="20"/>
      </w:rPr>
      <w:fldChar w:fldCharType="separate"/>
    </w:r>
    <w:r>
      <w:rPr>
        <w:szCs w:val="20"/>
      </w:rPr>
      <w:t>2</w:t>
    </w:r>
    <w:r w:rsidRPr="00E03F41">
      <w:rPr>
        <w:noProof/>
        <w:szCs w:val="20"/>
      </w:rPr>
      <w:fldChar w:fldCharType="end"/>
    </w:r>
  </w:p>
  <w:p w14:paraId="47BB5767" w14:textId="77777777" w:rsidR="00B0238C" w:rsidRDefault="00B0238C" w:rsidP="00B0238C">
    <w:pPr>
      <w:pStyle w:val="Zpat"/>
    </w:pPr>
  </w:p>
  <w:p w14:paraId="7914F88F" w14:textId="77777777" w:rsidR="00B0238C" w:rsidRDefault="00B0238C" w:rsidP="00B0238C">
    <w:pPr>
      <w:pStyle w:val="Zpat"/>
    </w:pPr>
  </w:p>
  <w:p w14:paraId="3490869A" w14:textId="77777777" w:rsidR="00B0238C" w:rsidRDefault="00B0238C" w:rsidP="00B0238C">
    <w:pPr>
      <w:pStyle w:val="Zpat"/>
    </w:pPr>
  </w:p>
  <w:p w14:paraId="27889724" w14:textId="77777777" w:rsidR="00B0238C" w:rsidRDefault="00B0238C" w:rsidP="00B0238C">
    <w:pPr>
      <w:pStyle w:val="Zpat"/>
    </w:pPr>
  </w:p>
  <w:p w14:paraId="3E1B07B6" w14:textId="77777777" w:rsidR="00B0238C" w:rsidRPr="00174184" w:rsidRDefault="00B0238C" w:rsidP="00B0238C">
    <w:pPr>
      <w:pStyle w:val="Zpat"/>
    </w:pPr>
  </w:p>
  <w:p w14:paraId="2E039D78" w14:textId="77777777" w:rsidR="00AA0434" w:rsidRPr="004A19DA" w:rsidRDefault="00AA0434" w:rsidP="00AA0434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5BBCE1F4" w14:textId="77777777" w:rsidR="00576B3A" w:rsidRDefault="00AA0434" w:rsidP="00AA0434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36CE5" w14:textId="77777777" w:rsidR="00B95253" w:rsidRPr="00E03F41" w:rsidRDefault="00576B3A">
    <w:pPr>
      <w:pStyle w:val="Zpat"/>
      <w:rPr>
        <w:szCs w:val="20"/>
      </w:rPr>
    </w:pPr>
    <w:r w:rsidRPr="00E03F41">
      <w:rPr>
        <w:szCs w:val="20"/>
      </w:rPr>
      <w:tab/>
    </w:r>
    <w:r w:rsidRPr="00E03F41">
      <w:rPr>
        <w:szCs w:val="20"/>
      </w:rPr>
      <w:tab/>
    </w:r>
    <w:r w:rsidRPr="00174184">
      <w:t>Strana</w:t>
    </w:r>
    <w:r w:rsidRPr="00E03F41">
      <w:rPr>
        <w:szCs w:val="20"/>
      </w:rPr>
      <w:t xml:space="preserve"> </w:t>
    </w:r>
    <w:r w:rsidRPr="00E03F41">
      <w:rPr>
        <w:szCs w:val="20"/>
      </w:rPr>
      <w:fldChar w:fldCharType="begin"/>
    </w:r>
    <w:r w:rsidRPr="00E03F41">
      <w:rPr>
        <w:szCs w:val="20"/>
      </w:rPr>
      <w:instrText xml:space="preserve"> PAGE   \* MERGEFORMAT </w:instrText>
    </w:r>
    <w:r w:rsidRPr="00E03F41">
      <w:rPr>
        <w:szCs w:val="20"/>
      </w:rPr>
      <w:fldChar w:fldCharType="separate"/>
    </w:r>
    <w:r w:rsidRPr="00E03F41">
      <w:rPr>
        <w:noProof/>
        <w:szCs w:val="20"/>
      </w:rPr>
      <w:t>1</w:t>
    </w:r>
    <w:r w:rsidRPr="00E03F41">
      <w:rPr>
        <w:szCs w:val="20"/>
      </w:rPr>
      <w:fldChar w:fldCharType="end"/>
    </w:r>
    <w:r w:rsidRPr="00E03F41">
      <w:rPr>
        <w:szCs w:val="20"/>
      </w:rPr>
      <w:t>/</w:t>
    </w:r>
    <w:r w:rsidR="00605E64" w:rsidRPr="00E03F41">
      <w:rPr>
        <w:szCs w:val="20"/>
      </w:rPr>
      <w:fldChar w:fldCharType="begin"/>
    </w:r>
    <w:r w:rsidR="00605E64" w:rsidRPr="00E03F41">
      <w:rPr>
        <w:szCs w:val="20"/>
      </w:rPr>
      <w:instrText xml:space="preserve"> NUMPAGES   \* MERGEFORMAT </w:instrText>
    </w:r>
    <w:r w:rsidR="00605E64" w:rsidRPr="00E03F41">
      <w:rPr>
        <w:szCs w:val="20"/>
      </w:rPr>
      <w:fldChar w:fldCharType="separate"/>
    </w:r>
    <w:r w:rsidRPr="00E03F41">
      <w:rPr>
        <w:noProof/>
        <w:szCs w:val="20"/>
      </w:rPr>
      <w:t>2</w:t>
    </w:r>
    <w:r w:rsidR="00605E64" w:rsidRPr="00E03F41">
      <w:rPr>
        <w:noProof/>
        <w:szCs w:val="20"/>
      </w:rPr>
      <w:fldChar w:fldCharType="end"/>
    </w:r>
  </w:p>
  <w:p w14:paraId="3A2580BB" w14:textId="77777777" w:rsidR="00576B3A" w:rsidRDefault="00576B3A" w:rsidP="00174184">
    <w:pPr>
      <w:pStyle w:val="Zpat"/>
    </w:pPr>
  </w:p>
  <w:p w14:paraId="4BC8635E" w14:textId="77777777" w:rsidR="00134C12" w:rsidRDefault="00134C12" w:rsidP="00174184">
    <w:pPr>
      <w:pStyle w:val="Zpat"/>
    </w:pPr>
  </w:p>
  <w:p w14:paraId="6198FA64" w14:textId="77777777" w:rsidR="00134C12" w:rsidRDefault="00134C12" w:rsidP="00174184">
    <w:pPr>
      <w:pStyle w:val="Zpat"/>
    </w:pPr>
  </w:p>
  <w:p w14:paraId="44CAC816" w14:textId="77777777" w:rsidR="00134C12" w:rsidRDefault="00134C12" w:rsidP="00174184">
    <w:pPr>
      <w:pStyle w:val="Zpat"/>
    </w:pPr>
  </w:p>
  <w:p w14:paraId="326AD434" w14:textId="77777777" w:rsidR="00134C12" w:rsidRPr="00174184" w:rsidRDefault="00134C12" w:rsidP="00174184">
    <w:pPr>
      <w:pStyle w:val="Zpat"/>
    </w:pPr>
  </w:p>
  <w:p w14:paraId="475B8B0F" w14:textId="77777777" w:rsidR="00A1741C" w:rsidRPr="004A19DA" w:rsidRDefault="00A1741C" w:rsidP="00A1741C">
    <w:pPr>
      <w:pStyle w:val="Zpat"/>
      <w:spacing w:line="276" w:lineRule="auto"/>
    </w:pPr>
    <w:r w:rsidRPr="004A19DA">
      <w:rPr>
        <w:b/>
        <w:color w:val="009F51"/>
      </w:rPr>
      <w:t>CENTRÁLA:</w:t>
    </w:r>
    <w:r w:rsidRPr="004A19DA">
      <w:rPr>
        <w:color w:val="009F51"/>
      </w:rPr>
      <w:t xml:space="preserve"> </w:t>
    </w:r>
    <w:r w:rsidRPr="004A19DA">
      <w:t>Ve Smečkách 801/33, 110 00 Praha 1, T: +420 222 871</w:t>
    </w:r>
    <w:r>
      <w:t> </w:t>
    </w:r>
    <w:r w:rsidRPr="004A19DA">
      <w:t>871</w:t>
    </w:r>
    <w:r>
      <w:t>,</w:t>
    </w:r>
    <w:r w:rsidRPr="004A19DA">
      <w:t xml:space="preserve"> E: info@szif.</w:t>
    </w:r>
    <w:r>
      <w:t>gov.</w:t>
    </w:r>
    <w:r w:rsidRPr="004A19DA">
      <w:t>cz</w:t>
    </w:r>
    <w:r>
      <w:t xml:space="preserve">, WEB: </w:t>
    </w:r>
    <w:r w:rsidRPr="004A19DA">
      <w:t>szif.</w:t>
    </w:r>
    <w:r>
      <w:t>gov.</w:t>
    </w:r>
    <w:r w:rsidRPr="004A19DA">
      <w:t>cz</w:t>
    </w:r>
    <w:r>
      <w:t>,</w:t>
    </w:r>
  </w:p>
  <w:p w14:paraId="1DF292D2" w14:textId="77777777" w:rsidR="00576B3A" w:rsidRDefault="00A1741C" w:rsidP="00A1741C">
    <w:pPr>
      <w:pStyle w:val="Zpat"/>
      <w:spacing w:line="276" w:lineRule="auto"/>
    </w:pPr>
    <w:r w:rsidRPr="004A19DA">
      <w:t>IČ: 48133981</w:t>
    </w:r>
    <w:r>
      <w:t>,</w:t>
    </w:r>
    <w:r w:rsidRPr="004A19DA">
      <w:t xml:space="preserve"> DIČ: CZ48133981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888A2" w14:textId="77777777" w:rsidR="00733AE7" w:rsidRDefault="00733AE7" w:rsidP="00B95253">
      <w:pPr>
        <w:spacing w:line="240" w:lineRule="auto"/>
      </w:pPr>
      <w:r>
        <w:separator/>
      </w:r>
    </w:p>
  </w:footnote>
  <w:footnote w:type="continuationSeparator" w:id="0">
    <w:p w14:paraId="6DAE62CD" w14:textId="77777777" w:rsidR="00733AE7" w:rsidRDefault="00733AE7" w:rsidP="00B9525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0122B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7F1F263D" wp14:editId="690AFF2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DD70D10" id="Přímá spojnice 2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9504" behindDoc="0" locked="1" layoutInCell="1" allowOverlap="1" wp14:anchorId="65EC357D" wp14:editId="31CCFBF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9F6337" id="Přímá spojnice 2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7456" behindDoc="0" locked="1" layoutInCell="1" allowOverlap="1" wp14:anchorId="1FEA05E0" wp14:editId="6FF01420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F2ABC91" id="Přímá spojnice 2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595E4" w14:textId="77777777" w:rsidR="002B1CEB" w:rsidRPr="00617F8A" w:rsidRDefault="002B1CEB">
    <w:pPr>
      <w:pStyle w:val="Zhlav"/>
      <w:rPr>
        <w:noProof/>
        <w:color w:val="C00000"/>
        <w:sz w:val="30"/>
        <w:szCs w:val="30"/>
      </w:rPr>
    </w:pPr>
    <w:r>
      <w:rPr>
        <w:noProof/>
        <w:color w:val="C00000"/>
        <w:sz w:val="30"/>
        <w:szCs w:val="30"/>
      </w:rPr>
      <w:drawing>
        <wp:anchor distT="0" distB="0" distL="114300" distR="114300" simplePos="0" relativeHeight="251672576" behindDoc="1" locked="0" layoutInCell="1" allowOverlap="1" wp14:anchorId="684100D7" wp14:editId="20CA23A1">
          <wp:simplePos x="0" y="0"/>
          <wp:positionH relativeFrom="column">
            <wp:posOffset>3810</wp:posOffset>
          </wp:positionH>
          <wp:positionV relativeFrom="paragraph">
            <wp:posOffset>175354</wp:posOffset>
          </wp:positionV>
          <wp:extent cx="1295400" cy="481965"/>
          <wp:effectExtent l="0" t="0" r="0" b="635"/>
          <wp:wrapNone/>
          <wp:docPr id="2090219542" name="Grafický objekt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AHLAVI.sv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1" locked="0" layoutInCell="1" allowOverlap="1" wp14:anchorId="05C5A412" wp14:editId="0A33EC15">
          <wp:simplePos x="0" y="0"/>
          <wp:positionH relativeFrom="column">
            <wp:posOffset>4813300</wp:posOffset>
          </wp:positionH>
          <wp:positionV relativeFrom="paragraph">
            <wp:posOffset>169479</wp:posOffset>
          </wp:positionV>
          <wp:extent cx="1306195" cy="481965"/>
          <wp:effectExtent l="0" t="0" r="1905" b="635"/>
          <wp:wrapNone/>
          <wp:docPr id="143280527" name="Grafický objekt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LOGO.sv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6195" cy="481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tblInd w:w="25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36"/>
    </w:tblGrid>
    <w:tr w:rsidR="002B1CEB" w:rsidRPr="00E564C5" w14:paraId="27EC1AAA" w14:textId="77777777" w:rsidTr="002B1CEB">
      <w:trPr>
        <w:trHeight w:val="657"/>
      </w:trPr>
      <w:tc>
        <w:tcPr>
          <w:tcW w:w="4536" w:type="dxa"/>
          <w:vAlign w:val="bottom"/>
        </w:tcPr>
        <w:p w14:paraId="5324054C" w14:textId="77777777" w:rsidR="002B1CEB" w:rsidRPr="00E564C5" w:rsidRDefault="002B1CEB" w:rsidP="002B1CEB">
          <w:pPr>
            <w:pStyle w:val="Zhlav"/>
            <w:ind w:left="2" w:right="1" w:hanging="2"/>
          </w:pPr>
        </w:p>
      </w:tc>
    </w:tr>
  </w:tbl>
  <w:p w14:paraId="27C7AE5F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04F4952F" wp14:editId="360BDE5A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20A809" id="Přímá spojnice 2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005DF7F8" wp14:editId="2FFE8D55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B70F81" id="Přímá spojnice 20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5380BE1C" wp14:editId="0D0A244C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E7E1493" id="Přímá spojnice 1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91F2F34" wp14:editId="1C62D58E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39C1844" id="Přímá spojnice 2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F4B0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DD6DD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404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AA700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AF656B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40A9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2FA4D8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5B0D1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B14BD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22E3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1DC3D55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3E25277"/>
    <w:multiLevelType w:val="hybridMultilevel"/>
    <w:tmpl w:val="B6046148"/>
    <w:lvl w:ilvl="0" w:tplc="CFBAC948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0414045">
    <w:abstractNumId w:val="4"/>
  </w:num>
  <w:num w:numId="2" w16cid:durableId="2098019305">
    <w:abstractNumId w:val="5"/>
  </w:num>
  <w:num w:numId="3" w16cid:durableId="970095002">
    <w:abstractNumId w:val="6"/>
  </w:num>
  <w:num w:numId="4" w16cid:durableId="521090932">
    <w:abstractNumId w:val="7"/>
  </w:num>
  <w:num w:numId="5" w16cid:durableId="1233735810">
    <w:abstractNumId w:val="9"/>
  </w:num>
  <w:num w:numId="6" w16cid:durableId="939483254">
    <w:abstractNumId w:val="0"/>
  </w:num>
  <w:num w:numId="7" w16cid:durableId="1576478230">
    <w:abstractNumId w:val="1"/>
  </w:num>
  <w:num w:numId="8" w16cid:durableId="88814650">
    <w:abstractNumId w:val="2"/>
  </w:num>
  <w:num w:numId="9" w16cid:durableId="1817917249">
    <w:abstractNumId w:val="3"/>
  </w:num>
  <w:num w:numId="10" w16cid:durableId="706640219">
    <w:abstractNumId w:val="8"/>
  </w:num>
  <w:num w:numId="11" w16cid:durableId="788159822">
    <w:abstractNumId w:val="10"/>
  </w:num>
  <w:num w:numId="12" w16cid:durableId="2144031582">
    <w:abstractNumId w:val="11"/>
  </w:num>
  <w:num w:numId="13" w16cid:durableId="3345791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8963984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1C1"/>
    <w:rsid w:val="000278F8"/>
    <w:rsid w:val="00051948"/>
    <w:rsid w:val="0007601F"/>
    <w:rsid w:val="0009248A"/>
    <w:rsid w:val="000F0949"/>
    <w:rsid w:val="000F67AF"/>
    <w:rsid w:val="00101F5A"/>
    <w:rsid w:val="00104490"/>
    <w:rsid w:val="00105A10"/>
    <w:rsid w:val="00110F53"/>
    <w:rsid w:val="001146D1"/>
    <w:rsid w:val="001168DF"/>
    <w:rsid w:val="00134C12"/>
    <w:rsid w:val="00174184"/>
    <w:rsid w:val="001A30FA"/>
    <w:rsid w:val="001D05E6"/>
    <w:rsid w:val="001F164C"/>
    <w:rsid w:val="001F67CA"/>
    <w:rsid w:val="0020591C"/>
    <w:rsid w:val="00224A53"/>
    <w:rsid w:val="00227157"/>
    <w:rsid w:val="00235300"/>
    <w:rsid w:val="0023626C"/>
    <w:rsid w:val="00256CEC"/>
    <w:rsid w:val="00262D78"/>
    <w:rsid w:val="00265E96"/>
    <w:rsid w:val="002715EA"/>
    <w:rsid w:val="0029309C"/>
    <w:rsid w:val="002A5A0A"/>
    <w:rsid w:val="002B1CEB"/>
    <w:rsid w:val="002E5423"/>
    <w:rsid w:val="00327B11"/>
    <w:rsid w:val="0034443B"/>
    <w:rsid w:val="00347862"/>
    <w:rsid w:val="00355230"/>
    <w:rsid w:val="003725A0"/>
    <w:rsid w:val="003A6622"/>
    <w:rsid w:val="003C7C1E"/>
    <w:rsid w:val="003D7F35"/>
    <w:rsid w:val="003E5424"/>
    <w:rsid w:val="00406487"/>
    <w:rsid w:val="00461AC4"/>
    <w:rsid w:val="0046372B"/>
    <w:rsid w:val="00481E37"/>
    <w:rsid w:val="00486128"/>
    <w:rsid w:val="00494944"/>
    <w:rsid w:val="004A5EC4"/>
    <w:rsid w:val="004A7CEE"/>
    <w:rsid w:val="004C281C"/>
    <w:rsid w:val="004E6811"/>
    <w:rsid w:val="004F45DD"/>
    <w:rsid w:val="00511C21"/>
    <w:rsid w:val="00522C61"/>
    <w:rsid w:val="005265F2"/>
    <w:rsid w:val="005527FA"/>
    <w:rsid w:val="00571A09"/>
    <w:rsid w:val="00576B3A"/>
    <w:rsid w:val="00577CCC"/>
    <w:rsid w:val="005860B2"/>
    <w:rsid w:val="005F1E2D"/>
    <w:rsid w:val="005F3272"/>
    <w:rsid w:val="00601D23"/>
    <w:rsid w:val="0060356B"/>
    <w:rsid w:val="00605E64"/>
    <w:rsid w:val="00607A24"/>
    <w:rsid w:val="00614099"/>
    <w:rsid w:val="00617F8A"/>
    <w:rsid w:val="0063204E"/>
    <w:rsid w:val="00637EE7"/>
    <w:rsid w:val="00643A93"/>
    <w:rsid w:val="00647466"/>
    <w:rsid w:val="00653AB4"/>
    <w:rsid w:val="0066515D"/>
    <w:rsid w:val="006725D4"/>
    <w:rsid w:val="0069312C"/>
    <w:rsid w:val="006A63CE"/>
    <w:rsid w:val="006A66C5"/>
    <w:rsid w:val="006D383C"/>
    <w:rsid w:val="006F273B"/>
    <w:rsid w:val="007023D6"/>
    <w:rsid w:val="00733AE7"/>
    <w:rsid w:val="00734D49"/>
    <w:rsid w:val="00743E02"/>
    <w:rsid w:val="007471C1"/>
    <w:rsid w:val="00783C54"/>
    <w:rsid w:val="00783CBC"/>
    <w:rsid w:val="007A08D1"/>
    <w:rsid w:val="007B740C"/>
    <w:rsid w:val="007C2E43"/>
    <w:rsid w:val="007E49E3"/>
    <w:rsid w:val="00800053"/>
    <w:rsid w:val="00824F86"/>
    <w:rsid w:val="00841BF2"/>
    <w:rsid w:val="00874E39"/>
    <w:rsid w:val="00893C57"/>
    <w:rsid w:val="008B5025"/>
    <w:rsid w:val="008B7441"/>
    <w:rsid w:val="008C77EA"/>
    <w:rsid w:val="008D2E5D"/>
    <w:rsid w:val="008E5904"/>
    <w:rsid w:val="00912936"/>
    <w:rsid w:val="0092694C"/>
    <w:rsid w:val="009441D8"/>
    <w:rsid w:val="00945DAE"/>
    <w:rsid w:val="009711F9"/>
    <w:rsid w:val="00971768"/>
    <w:rsid w:val="0099186D"/>
    <w:rsid w:val="009D0C5A"/>
    <w:rsid w:val="009E44AC"/>
    <w:rsid w:val="009F379D"/>
    <w:rsid w:val="009F5C04"/>
    <w:rsid w:val="00A1741C"/>
    <w:rsid w:val="00A23289"/>
    <w:rsid w:val="00A25B56"/>
    <w:rsid w:val="00A6171C"/>
    <w:rsid w:val="00AA0434"/>
    <w:rsid w:val="00AA37B2"/>
    <w:rsid w:val="00AA5D81"/>
    <w:rsid w:val="00AF21B7"/>
    <w:rsid w:val="00B0238C"/>
    <w:rsid w:val="00B03AB5"/>
    <w:rsid w:val="00B05108"/>
    <w:rsid w:val="00B05C87"/>
    <w:rsid w:val="00B10F30"/>
    <w:rsid w:val="00B45D1E"/>
    <w:rsid w:val="00B632F8"/>
    <w:rsid w:val="00B660C2"/>
    <w:rsid w:val="00B95253"/>
    <w:rsid w:val="00B9697A"/>
    <w:rsid w:val="00BB573E"/>
    <w:rsid w:val="00BC5B35"/>
    <w:rsid w:val="00BF3FAC"/>
    <w:rsid w:val="00C013BD"/>
    <w:rsid w:val="00C031A6"/>
    <w:rsid w:val="00C13DC3"/>
    <w:rsid w:val="00C242EE"/>
    <w:rsid w:val="00C35E82"/>
    <w:rsid w:val="00C3685D"/>
    <w:rsid w:val="00CA6244"/>
    <w:rsid w:val="00CB3FFD"/>
    <w:rsid w:val="00CD13CF"/>
    <w:rsid w:val="00CD5400"/>
    <w:rsid w:val="00CD5BDC"/>
    <w:rsid w:val="00CD71D9"/>
    <w:rsid w:val="00CE7D7D"/>
    <w:rsid w:val="00CF0175"/>
    <w:rsid w:val="00D0167E"/>
    <w:rsid w:val="00D202F2"/>
    <w:rsid w:val="00D24A4F"/>
    <w:rsid w:val="00D24DA9"/>
    <w:rsid w:val="00D32A99"/>
    <w:rsid w:val="00D354C9"/>
    <w:rsid w:val="00D35D50"/>
    <w:rsid w:val="00D46F46"/>
    <w:rsid w:val="00D54508"/>
    <w:rsid w:val="00DA0F7F"/>
    <w:rsid w:val="00DA2D03"/>
    <w:rsid w:val="00DA37E2"/>
    <w:rsid w:val="00DB2AF1"/>
    <w:rsid w:val="00DD1956"/>
    <w:rsid w:val="00DD50FA"/>
    <w:rsid w:val="00E03F41"/>
    <w:rsid w:val="00E16DC8"/>
    <w:rsid w:val="00E413CE"/>
    <w:rsid w:val="00E56197"/>
    <w:rsid w:val="00E70412"/>
    <w:rsid w:val="00E74873"/>
    <w:rsid w:val="00E81E1E"/>
    <w:rsid w:val="00E8329C"/>
    <w:rsid w:val="00E94BF1"/>
    <w:rsid w:val="00EB25DB"/>
    <w:rsid w:val="00EC7063"/>
    <w:rsid w:val="00EC70F5"/>
    <w:rsid w:val="00ED31DF"/>
    <w:rsid w:val="00EE5BB7"/>
    <w:rsid w:val="00F03197"/>
    <w:rsid w:val="00F1573A"/>
    <w:rsid w:val="00F227B4"/>
    <w:rsid w:val="00F26288"/>
    <w:rsid w:val="00F41FA8"/>
    <w:rsid w:val="00F43476"/>
    <w:rsid w:val="00F52E5D"/>
    <w:rsid w:val="00F561B2"/>
    <w:rsid w:val="00F72930"/>
    <w:rsid w:val="00F80946"/>
    <w:rsid w:val="00FA76C2"/>
    <w:rsid w:val="00FB5599"/>
    <w:rsid w:val="00FD3C06"/>
    <w:rsid w:val="00FE0D53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F97E2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Odstavec"/>
    <w:qFormat/>
    <w:rsid w:val="0099186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E74873"/>
    <w:pPr>
      <w:keepNext/>
      <w:spacing w:before="360" w:line="288" w:lineRule="auto"/>
      <w:outlineLvl w:val="0"/>
    </w:pPr>
    <w:rPr>
      <w:rFonts w:asciiTheme="majorHAnsi" w:eastAsiaTheme="majorEastAsia" w:hAnsiTheme="majorHAnsi" w:cstheme="majorBidi"/>
      <w:color w:val="D93B2A" w:themeColor="accent1"/>
      <w:sz w:val="32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74873"/>
    <w:pPr>
      <w:keepNext/>
      <w:spacing w:before="320" w:line="288" w:lineRule="auto"/>
      <w:outlineLvl w:val="1"/>
    </w:pPr>
    <w:rPr>
      <w:rFonts w:asciiTheme="majorHAnsi" w:eastAsiaTheme="majorEastAsia" w:hAnsiTheme="majorHAnsi" w:cstheme="majorBidi"/>
      <w:color w:val="D93B2A" w:themeColor="accent1"/>
      <w:sz w:val="26"/>
      <w:szCs w:val="26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74873"/>
    <w:pPr>
      <w:keepNext/>
      <w:spacing w:before="280" w:line="288" w:lineRule="auto"/>
      <w:outlineLvl w:val="2"/>
    </w:pPr>
    <w:rPr>
      <w:rFonts w:asciiTheme="majorHAnsi" w:eastAsiaTheme="majorEastAsia" w:hAnsiTheme="majorHAnsi" w:cstheme="majorBidi"/>
      <w:color w:val="D93B2A" w:themeColor="accent1"/>
      <w:sz w:val="24"/>
      <w:szCs w:val="24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E74873"/>
    <w:pPr>
      <w:keepNext/>
      <w:spacing w:before="240" w:line="288" w:lineRule="auto"/>
      <w:outlineLvl w:val="3"/>
    </w:pPr>
    <w:rPr>
      <w:rFonts w:asciiTheme="majorHAnsi" w:eastAsiaTheme="majorEastAsia" w:hAnsiTheme="majorHAnsi" w:cstheme="majorBidi"/>
      <w:i/>
      <w:iCs/>
      <w:color w:val="D93B2A" w:themeColor="accent1"/>
      <w:sz w:val="20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74873"/>
    <w:pPr>
      <w:keepNext/>
      <w:spacing w:before="200" w:line="288" w:lineRule="auto"/>
      <w:outlineLvl w:val="4"/>
    </w:pPr>
    <w:rPr>
      <w:rFonts w:asciiTheme="majorHAnsi" w:eastAsiaTheme="majorEastAsia" w:hAnsiTheme="majorHAnsi" w:cstheme="majorBidi"/>
      <w:color w:val="D93B2A" w:themeColor="accent1"/>
      <w:sz w:val="20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B1CEB"/>
    <w:pPr>
      <w:keepLines w:val="0"/>
      <w:tabs>
        <w:tab w:val="right" w:pos="10546"/>
      </w:tabs>
      <w:spacing w:line="240" w:lineRule="auto"/>
      <w:jc w:val="center"/>
    </w:pPr>
    <w:rPr>
      <w:rFonts w:asciiTheme="minorHAnsi" w:eastAsiaTheme="minorEastAsia" w:hAnsiTheme="minorHAnsi" w:cstheme="minorBidi"/>
      <w:sz w:val="20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B1CEB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keepLines w:val="0"/>
      <w:tabs>
        <w:tab w:val="center" w:pos="5273"/>
        <w:tab w:val="right" w:pos="10546"/>
      </w:tabs>
      <w:spacing w:line="240" w:lineRule="auto"/>
    </w:pPr>
    <w:rPr>
      <w:rFonts w:asciiTheme="minorHAnsi" w:eastAsiaTheme="minorEastAsia" w:hAnsiTheme="minorHAnsi" w:cstheme="minorBidi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uiPriority w:val="39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DD1956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uiPriority w:val="9"/>
    <w:rsid w:val="00E74873"/>
    <w:rPr>
      <w:rFonts w:asciiTheme="majorHAnsi" w:eastAsiaTheme="majorEastAsia" w:hAnsiTheme="majorHAnsi" w:cstheme="majorBidi"/>
      <w:color w:val="D93B2A" w:themeColor="accent1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E74873"/>
    <w:rPr>
      <w:rFonts w:asciiTheme="majorHAnsi" w:eastAsiaTheme="majorEastAsia" w:hAnsiTheme="majorHAnsi" w:cstheme="majorBidi"/>
      <w:color w:val="D93B2A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E74873"/>
    <w:rPr>
      <w:rFonts w:asciiTheme="majorHAnsi" w:eastAsiaTheme="majorEastAsia" w:hAnsiTheme="majorHAnsi" w:cstheme="majorBidi"/>
      <w:color w:val="D93B2A" w:themeColor="accent1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E74873"/>
    <w:rPr>
      <w:rFonts w:asciiTheme="majorHAnsi" w:eastAsiaTheme="majorEastAsia" w:hAnsiTheme="majorHAnsi" w:cstheme="majorBidi"/>
      <w:i/>
      <w:iCs/>
      <w:color w:val="D93B2A" w:themeColor="accent1"/>
      <w:sz w:val="1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uiPriority w:val="10"/>
    <w:qFormat/>
    <w:rsid w:val="007023D6"/>
    <w:pPr>
      <w:keepLines w:val="0"/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keepLines w:val="0"/>
      <w:numPr>
        <w:ilvl w:val="1"/>
      </w:numPr>
      <w:spacing w:after="160" w:line="288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keepLines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sz w:val="24"/>
      <w:szCs w:val="24"/>
      <w:lang w:eastAsia="en-US" w:bidi="he-IL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B740C"/>
    <w:pPr>
      <w:spacing w:line="240" w:lineRule="auto"/>
    </w:pPr>
    <w:rPr>
      <w:rFonts w:ascii="Times New Roman" w:hAnsi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pPr>
      <w:keepLines w:val="0"/>
      <w:spacing w:after="280" w:line="288" w:lineRule="auto"/>
    </w:pPr>
    <w:rPr>
      <w:rFonts w:asciiTheme="minorHAnsi" w:eastAsiaTheme="minorEastAsia" w:hAnsiTheme="minorHAnsi" w:cstheme="minorBidi"/>
      <w:sz w:val="20"/>
      <w:szCs w:val="18"/>
      <w:lang w:eastAsia="en-US"/>
    </w:rPr>
  </w:style>
  <w:style w:type="paragraph" w:customStyle="1" w:styleId="Pedmtdokumentu">
    <w:name w:val="Předmět dokumentu"/>
    <w:basedOn w:val="Zkladnodstavec"/>
    <w:qFormat/>
    <w:rsid w:val="003D7F35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3D7F35"/>
    <w:rPr>
      <w:b/>
      <w:szCs w:val="18"/>
    </w:rPr>
  </w:style>
  <w:style w:type="paragraph" w:customStyle="1" w:styleId="Popiskolonek">
    <w:name w:val="Popis kolonek"/>
    <w:basedOn w:val="Bezmezer"/>
    <w:qFormat/>
    <w:rsid w:val="00D24DA9"/>
    <w:pPr>
      <w:spacing w:before="40"/>
    </w:pPr>
    <w:rPr>
      <w:color w:val="009F4D"/>
    </w:rPr>
  </w:style>
  <w:style w:type="paragraph" w:customStyle="1" w:styleId="Vplkolonek">
    <w:name w:val="Výplň kolonek"/>
    <w:basedOn w:val="Bezmezer"/>
    <w:qFormat/>
    <w:rsid w:val="00B05108"/>
    <w:pPr>
      <w:spacing w:before="40"/>
    </w:pPr>
    <w:rPr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0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7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czszif.sharepoint.com/sites/SZIF-Servicedesk/OfficeTemplates/bezny_papir_s_logem_SZIF%20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B895D81711444EB8A20DC282433A60" ma:contentTypeVersion="12" ma:contentTypeDescription="Vytvoří nový dokument" ma:contentTypeScope="" ma:versionID="f648e272022b15790b19ae01a90d3e3e">
  <xsd:schema xmlns:xsd="http://www.w3.org/2001/XMLSchema" xmlns:xs="http://www.w3.org/2001/XMLSchema" xmlns:p="http://schemas.microsoft.com/office/2006/metadata/properties" xmlns:ns2="24315e28-3e7d-4a03-8a8b-3daf5d050501" xmlns:ns3="f27bdc5e-af92-4e20-9081-ea67106e54ee" targetNamespace="http://schemas.microsoft.com/office/2006/metadata/properties" ma:root="true" ma:fieldsID="2dd616381596387f55991b2218d071f6" ns2:_="" ns3:_="">
    <xsd:import namespace="24315e28-3e7d-4a03-8a8b-3daf5d050501"/>
    <xsd:import namespace="f27bdc5e-af92-4e20-9081-ea67106e54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5e28-3e7d-4a03-8a8b-3daf5d0505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7bdc5e-af92-4e20-9081-ea67106e54e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81fbd45-39f8-4098-b238-84c5016e5f5f}" ma:internalName="TaxCatchAll" ma:showField="CatchAllData" ma:web="f27bdc5e-af92-4e20-9081-ea67106e54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7bdc5e-af92-4e20-9081-ea67106e54ee" xsi:nil="true"/>
    <lcf76f155ced4ddcb4097134ff3c332f xmlns="24315e28-3e7d-4a03-8a8b-3daf5d05050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D93756-BE37-9A44-81F6-90FA1B3DA29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24B6C0-F60B-4ABB-9FCD-4DA8EBD25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5e28-3e7d-4a03-8a8b-3daf5d050501"/>
    <ds:schemaRef ds:uri="f27bdc5e-af92-4e20-9081-ea67106e54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F3FAF9F-390B-4505-A346-6BE44B0E08C4}">
  <ds:schemaRefs>
    <ds:schemaRef ds:uri="http://schemas.microsoft.com/office/2006/metadata/properties"/>
    <ds:schemaRef ds:uri="http://schemas.microsoft.com/office/infopath/2007/PartnerControls"/>
    <ds:schemaRef ds:uri="f27bdc5e-af92-4e20-9081-ea67106e54ee"/>
    <ds:schemaRef ds:uri="24315e28-3e7d-4a03-8a8b-3daf5d050501"/>
  </ds:schemaRefs>
</ds:datastoreItem>
</file>

<file path=customXml/itemProps4.xml><?xml version="1.0" encoding="utf-8"?>
<ds:datastoreItem xmlns:ds="http://schemas.openxmlformats.org/officeDocument/2006/customXml" ds:itemID="{F87F02CD-ECEE-4AFE-8D5E-10072AD6F3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bezny_papir_s_logem_SZIF%20.dotx</Template>
  <TotalTime>0</TotalTime>
  <Pages>2</Pages>
  <Words>595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2025-10-22T09:00:00Z</dcterms:created>
  <dcterms:modified xsi:type="dcterms:W3CDTF">2025-12-15T10:27:00Z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0x01010048B895D81711444EB8A20DC282433A60</vt:lpwstr>
  </property>
  <property fmtid="{D5CDD505-2E9C-101B-9397-08002B2CF9AE}" pid="3" name="MSIP_Label_0392456b-7225-4f58-a5d8-e0dff685196a_Enabled">
    <vt:lpwstr>true</vt:lpwstr>
  </property>
  <property fmtid="{D5CDD505-2E9C-101B-9397-08002B2CF9AE}" pid="4" name="MSIP_Label_0392456b-7225-4f58-a5d8-e0dff685196a_SetDate">
    <vt:lpwstr>2025-03-10T09:35:39Z</vt:lpwstr>
  </property>
  <property fmtid="{D5CDD505-2E9C-101B-9397-08002B2CF9AE}" pid="5" name="MSIP_Label_0392456b-7225-4f58-a5d8-e0dff685196a_Method">
    <vt:lpwstr>Standard</vt:lpwstr>
  </property>
  <property fmtid="{D5CDD505-2E9C-101B-9397-08002B2CF9AE}" pid="6" name="MSIP_Label_0392456b-7225-4f58-a5d8-e0dff685196a_Name">
    <vt:lpwstr>INTERNÍ</vt:lpwstr>
  </property>
  <property fmtid="{D5CDD505-2E9C-101B-9397-08002B2CF9AE}" pid="7" name="MSIP_Label_0392456b-7225-4f58-a5d8-e0dff685196a_SiteId">
    <vt:lpwstr>7c0de962-bcda-4490-991f-b971afe61ed9</vt:lpwstr>
  </property>
  <property fmtid="{D5CDD505-2E9C-101B-9397-08002B2CF9AE}" pid="8" name="MSIP_Label_0392456b-7225-4f58-a5d8-e0dff685196a_ActionId">
    <vt:lpwstr>581b40c4-e588-40e3-a600-6177fb37b99a</vt:lpwstr>
  </property>
  <property fmtid="{D5CDD505-2E9C-101B-9397-08002B2CF9AE}" pid="9" name="MSIP_Label_0392456b-7225-4f58-a5d8-e0dff685196a_ContentBits">
    <vt:lpwstr>0</vt:lpwstr>
  </property>
  <property fmtid="{D5CDD505-2E9C-101B-9397-08002B2CF9AE}" pid="10" name="MSIP_Label_0392456b-7225-4f58-a5d8-e0dff685196a_Tag">
    <vt:lpwstr>10, 3, 0, 1</vt:lpwstr>
  </property>
</Properties>
</file>