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D9D96" w14:textId="2496A736" w:rsidR="008E1D4E" w:rsidRDefault="003D2AE7" w:rsidP="006F6455">
      <w:pPr>
        <w:pStyle w:val="NZEV0"/>
        <w:rPr>
          <w:sz w:val="30"/>
          <w:szCs w:val="30"/>
        </w:rPr>
      </w:pPr>
      <w:r>
        <w:rPr>
          <w:sz w:val="30"/>
          <w:szCs w:val="30"/>
        </w:rPr>
        <w:t xml:space="preserve">PROTOKOL Č. </w:t>
      </w:r>
      <w:r w:rsidR="003D5BB5">
        <w:rPr>
          <w:sz w:val="30"/>
          <w:szCs w:val="30"/>
        </w:rPr>
        <w:t>1</w:t>
      </w:r>
      <w:r w:rsidR="00AD0087">
        <w:rPr>
          <w:sz w:val="30"/>
          <w:szCs w:val="30"/>
        </w:rPr>
        <w:t>6</w:t>
      </w:r>
      <w:r>
        <w:rPr>
          <w:sz w:val="30"/>
          <w:szCs w:val="30"/>
        </w:rPr>
        <w:t>/202</w:t>
      </w:r>
      <w:r w:rsidR="003D5BB5">
        <w:rPr>
          <w:sz w:val="30"/>
          <w:szCs w:val="30"/>
        </w:rPr>
        <w:t>6/2700</w:t>
      </w:r>
      <w:r>
        <w:rPr>
          <w:sz w:val="30"/>
          <w:szCs w:val="30"/>
        </w:rPr>
        <w:t xml:space="preserve"> O VYŘAZENÍ DROBNÉHO DLOUHODOBÉHO HMOTNÉHO A NEHMOTNÉHO MAJETKU </w:t>
      </w:r>
    </w:p>
    <w:p w14:paraId="3D40FBE0" w14:textId="6D92DF4E" w:rsidR="006F6455" w:rsidRPr="004704C5" w:rsidRDefault="003D2AE7" w:rsidP="006F6455">
      <w:pPr>
        <w:pStyle w:val="NZEV0"/>
        <w:rPr>
          <w:sz w:val="30"/>
          <w:szCs w:val="30"/>
        </w:rPr>
      </w:pPr>
      <w:r>
        <w:rPr>
          <w:sz w:val="30"/>
          <w:szCs w:val="30"/>
        </w:rPr>
        <w:t>A NÁVRHU FORMY LIKVIDACE</w:t>
      </w:r>
    </w:p>
    <w:p w14:paraId="3F42D188" w14:textId="399D1895" w:rsidR="002F7A52" w:rsidRDefault="002F7A52" w:rsidP="006F6455">
      <w:pPr>
        <w:tabs>
          <w:tab w:val="left" w:pos="1418"/>
        </w:tabs>
        <w:rPr>
          <w:rFonts w:asciiTheme="minorHAnsi" w:hAnsiTheme="minorHAnsi"/>
          <w:bCs/>
          <w:noProof/>
          <w:szCs w:val="18"/>
        </w:rPr>
      </w:pPr>
    </w:p>
    <w:tbl>
      <w:tblPr>
        <w:tblStyle w:val="Mkatabulky"/>
        <w:tblpPr w:leftFromText="141" w:rightFromText="141" w:vertAnchor="text" w:horzAnchor="margin" w:tblpY="-6"/>
        <w:tblOverlap w:val="never"/>
        <w:tblW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</w:tblGrid>
      <w:tr w:rsidR="00B263BE" w:rsidRPr="00B05108" w14:paraId="17C596DE" w14:textId="77777777" w:rsidTr="00F34438">
        <w:trPr>
          <w:trHeight w:val="340"/>
        </w:trPr>
        <w:tc>
          <w:tcPr>
            <w:tcW w:w="1843" w:type="dxa"/>
          </w:tcPr>
          <w:p w14:paraId="3AE2A868" w14:textId="5847127D" w:rsidR="00B263BE" w:rsidRPr="00CF0175" w:rsidRDefault="00B263BE" w:rsidP="003D29BF">
            <w:pPr>
              <w:pStyle w:val="Popiskolonek0"/>
              <w:rPr>
                <w:szCs w:val="18"/>
              </w:rPr>
            </w:pPr>
            <w:r>
              <w:t>Nákladové středisko</w:t>
            </w:r>
          </w:p>
        </w:tc>
        <w:tc>
          <w:tcPr>
            <w:tcW w:w="2693" w:type="dxa"/>
          </w:tcPr>
          <w:p w14:paraId="24637D2B" w14:textId="08D986A0" w:rsidR="00B263BE" w:rsidRPr="00B05108" w:rsidRDefault="003D5BB5" w:rsidP="003D29BF">
            <w:pPr>
              <w:pStyle w:val="Vplkolonek"/>
            </w:pPr>
            <w:r>
              <w:t>11700</w:t>
            </w:r>
          </w:p>
        </w:tc>
      </w:tr>
    </w:tbl>
    <w:p w14:paraId="3E5E189A" w14:textId="77777777" w:rsidR="00B263BE" w:rsidRDefault="00B263BE" w:rsidP="006F6455">
      <w:pPr>
        <w:tabs>
          <w:tab w:val="left" w:pos="1418"/>
        </w:tabs>
        <w:rPr>
          <w:rFonts w:asciiTheme="minorHAnsi" w:hAnsiTheme="minorHAnsi"/>
          <w:bCs/>
          <w:noProof/>
          <w:szCs w:val="18"/>
        </w:rPr>
      </w:pPr>
    </w:p>
    <w:p w14:paraId="364BB8F5" w14:textId="77777777" w:rsidR="00B263BE" w:rsidRPr="00753D8A" w:rsidRDefault="00B263BE" w:rsidP="00B103A3">
      <w:pPr>
        <w:tabs>
          <w:tab w:val="left" w:pos="1418"/>
        </w:tabs>
        <w:spacing w:after="120" w:line="240" w:lineRule="auto"/>
        <w:rPr>
          <w:rFonts w:asciiTheme="minorHAnsi" w:hAnsiTheme="minorHAnsi"/>
          <w:b/>
          <w:noProof/>
          <w:szCs w:val="18"/>
        </w:rPr>
      </w:pPr>
    </w:p>
    <w:p w14:paraId="53C7A965" w14:textId="1C06C5E7" w:rsidR="002F7A52" w:rsidRPr="00753D8A" w:rsidRDefault="002F7A52" w:rsidP="00B103A3">
      <w:pPr>
        <w:tabs>
          <w:tab w:val="left" w:pos="1418"/>
        </w:tabs>
        <w:spacing w:after="120" w:line="240" w:lineRule="auto"/>
        <w:rPr>
          <w:rFonts w:asciiTheme="minorHAnsi" w:hAnsiTheme="minorHAnsi"/>
          <w:b/>
          <w:noProof/>
          <w:szCs w:val="18"/>
        </w:rPr>
      </w:pPr>
      <w:r w:rsidRPr="00753D8A">
        <w:rPr>
          <w:rFonts w:asciiTheme="minorHAnsi" w:hAnsiTheme="minorHAnsi"/>
          <w:b/>
          <w:noProof/>
          <w:szCs w:val="18"/>
        </w:rPr>
        <w:t>Forma likvidace</w:t>
      </w:r>
    </w:p>
    <w:p w14:paraId="1AF1CE52" w14:textId="3D7EB6D2" w:rsidR="008C5909" w:rsidRDefault="008C5909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 w:rsidRPr="003D5BB5">
        <w:rPr>
          <w:rFonts w:cs="Arial"/>
          <w:b/>
          <w:bCs/>
          <w:spacing w:val="2"/>
          <w:szCs w:val="20"/>
          <w:lang w:bidi="he-IL"/>
        </w:rPr>
        <w:t>přím</w:t>
      </w:r>
      <w:r w:rsidR="002F7A52" w:rsidRPr="003D5BB5">
        <w:rPr>
          <w:rFonts w:cs="Arial"/>
          <w:b/>
          <w:bCs/>
          <w:spacing w:val="2"/>
          <w:szCs w:val="20"/>
          <w:lang w:bidi="he-IL"/>
        </w:rPr>
        <w:t>á</w:t>
      </w:r>
      <w:r w:rsidRPr="003D5BB5">
        <w:rPr>
          <w:rFonts w:cs="Arial"/>
          <w:b/>
          <w:bCs/>
          <w:spacing w:val="2"/>
          <w:szCs w:val="20"/>
          <w:lang w:bidi="he-IL"/>
        </w:rPr>
        <w:t xml:space="preserve"> fyzick</w:t>
      </w:r>
      <w:r w:rsidR="002F7A52" w:rsidRPr="003D5BB5">
        <w:rPr>
          <w:rFonts w:cs="Arial"/>
          <w:b/>
          <w:bCs/>
          <w:spacing w:val="2"/>
          <w:szCs w:val="20"/>
          <w:lang w:bidi="he-IL"/>
        </w:rPr>
        <w:t>á</w:t>
      </w:r>
      <w:r w:rsidRPr="003D5BB5">
        <w:rPr>
          <w:rFonts w:cs="Arial"/>
          <w:b/>
          <w:bCs/>
          <w:spacing w:val="2"/>
          <w:szCs w:val="20"/>
          <w:lang w:bidi="he-IL"/>
        </w:rPr>
        <w:t xml:space="preserve"> likvidac</w:t>
      </w:r>
      <w:r w:rsidR="002F7A52" w:rsidRPr="003D5BB5">
        <w:rPr>
          <w:rFonts w:cs="Arial"/>
          <w:b/>
          <w:bCs/>
          <w:spacing w:val="2"/>
          <w:szCs w:val="20"/>
          <w:lang w:bidi="he-IL"/>
        </w:rPr>
        <w:t>e</w:t>
      </w:r>
      <w:r w:rsidRPr="003D5BB5">
        <w:rPr>
          <w:rFonts w:cs="Arial"/>
          <w:b/>
          <w:bCs/>
          <w:spacing w:val="2"/>
          <w:szCs w:val="20"/>
          <w:lang w:bidi="he-IL"/>
        </w:rPr>
        <w:t>*</w:t>
      </w:r>
    </w:p>
    <w:p w14:paraId="45982B78" w14:textId="5D84219C" w:rsidR="008C5909" w:rsidRDefault="008C5909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 w:rsidRPr="008C5909">
        <w:rPr>
          <w:rFonts w:cs="Arial"/>
          <w:spacing w:val="2"/>
          <w:szCs w:val="20"/>
          <w:lang w:bidi="he-IL"/>
        </w:rPr>
        <w:t>bezúplatný převod*</w:t>
      </w:r>
    </w:p>
    <w:p w14:paraId="4337CDD1" w14:textId="11ABDAD0" w:rsidR="008C5909" w:rsidRDefault="008C5909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 w:rsidRPr="008C5909">
        <w:rPr>
          <w:rFonts w:cs="Arial"/>
          <w:spacing w:val="2"/>
          <w:szCs w:val="20"/>
          <w:lang w:bidi="he-IL"/>
        </w:rPr>
        <w:t>komisn</w:t>
      </w:r>
      <w:r w:rsidR="002F7A52">
        <w:rPr>
          <w:rFonts w:cs="Arial"/>
          <w:spacing w:val="2"/>
          <w:szCs w:val="20"/>
          <w:lang w:bidi="he-IL"/>
        </w:rPr>
        <w:t>í</w:t>
      </w:r>
      <w:r w:rsidRPr="008C5909">
        <w:rPr>
          <w:rFonts w:cs="Arial"/>
          <w:spacing w:val="2"/>
          <w:szCs w:val="20"/>
          <w:lang w:bidi="he-IL"/>
        </w:rPr>
        <w:t xml:space="preserve"> prodej*</w:t>
      </w:r>
    </w:p>
    <w:p w14:paraId="75679FB3" w14:textId="0896AF88" w:rsidR="000D1823" w:rsidRDefault="002F7A52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>
        <w:rPr>
          <w:rFonts w:cs="Arial"/>
          <w:spacing w:val="2"/>
          <w:szCs w:val="20"/>
          <w:lang w:bidi="he-IL"/>
        </w:rPr>
        <w:t>manko/škoda</w:t>
      </w:r>
      <w:r w:rsidRPr="008C5909">
        <w:rPr>
          <w:rFonts w:cs="Arial"/>
          <w:spacing w:val="2"/>
          <w:szCs w:val="20"/>
          <w:lang w:bidi="he-IL"/>
        </w:rPr>
        <w:t>*</w:t>
      </w:r>
      <w:r>
        <w:rPr>
          <w:rFonts w:cs="Arial"/>
          <w:spacing w:val="2"/>
          <w:szCs w:val="20"/>
          <w:lang w:bidi="he-IL"/>
        </w:rPr>
        <w:tab/>
        <w:t xml:space="preserve">Číslo Protokolu o škodě: </w:t>
      </w:r>
    </w:p>
    <w:p w14:paraId="12F19F66" w14:textId="77777777" w:rsidR="002F7A52" w:rsidRDefault="002F7A52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</w:p>
    <w:tbl>
      <w:tblPr>
        <w:tblW w:w="963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701"/>
        <w:gridCol w:w="2305"/>
        <w:gridCol w:w="2231"/>
        <w:gridCol w:w="1984"/>
      </w:tblGrid>
      <w:tr w:rsidR="004F226F" w:rsidRPr="00B84058" w14:paraId="56EE57CF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7E0B50AE" w14:textId="77777777" w:rsidR="004F226F" w:rsidRPr="00B84058" w:rsidRDefault="004F226F" w:rsidP="00043612">
            <w:pPr>
              <w:spacing w:after="0" w:line="240" w:lineRule="auto"/>
              <w:rPr>
                <w:rFonts w:eastAsia="Times New Roman" w:cs="Arial"/>
                <w:color w:val="009F4D"/>
                <w:szCs w:val="20"/>
                <w:lang w:eastAsia="cs-CZ"/>
              </w:rPr>
            </w:pPr>
            <w:r>
              <w:rPr>
                <w:color w:val="009F4D"/>
              </w:rPr>
              <w:t>Umístění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3233181" w14:textId="77777777" w:rsidR="004F226F" w:rsidRPr="00B84058" w:rsidRDefault="004F226F" w:rsidP="00043612">
            <w:pPr>
              <w:spacing w:after="0" w:line="240" w:lineRule="auto"/>
              <w:rPr>
                <w:color w:val="009F4D"/>
              </w:rPr>
            </w:pPr>
            <w:r>
              <w:rPr>
                <w:color w:val="009F4D"/>
              </w:rPr>
              <w:t>Inventární číslo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482ED2F1" w14:textId="77777777" w:rsidR="004F226F" w:rsidRPr="00B84058" w:rsidRDefault="004F226F" w:rsidP="00043612">
            <w:pPr>
              <w:spacing w:after="0" w:line="240" w:lineRule="auto"/>
              <w:rPr>
                <w:rFonts w:eastAsia="Times New Roman" w:cs="Arial"/>
                <w:color w:val="009F4D"/>
                <w:szCs w:val="20"/>
                <w:lang w:eastAsia="cs-CZ"/>
              </w:rPr>
            </w:pPr>
            <w:r>
              <w:rPr>
                <w:color w:val="009F4D"/>
              </w:rPr>
              <w:t>Název majetku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75F406A" w14:textId="77777777" w:rsidR="004F226F" w:rsidRPr="00B84058" w:rsidRDefault="004F226F" w:rsidP="00043612">
            <w:pPr>
              <w:spacing w:after="0" w:line="240" w:lineRule="auto"/>
              <w:rPr>
                <w:color w:val="009F4D"/>
              </w:rPr>
            </w:pPr>
            <w:r>
              <w:rPr>
                <w:color w:val="009F4D"/>
              </w:rPr>
              <w:t>Pořizovací cena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2C370CAF" w14:textId="77777777" w:rsidR="004F226F" w:rsidRPr="00B84058" w:rsidRDefault="004F226F" w:rsidP="00043612">
            <w:pPr>
              <w:spacing w:after="0" w:line="240" w:lineRule="auto"/>
              <w:rPr>
                <w:rFonts w:eastAsia="Times New Roman" w:cs="Arial"/>
                <w:color w:val="009F4D"/>
                <w:szCs w:val="20"/>
                <w:lang w:eastAsia="cs-CZ"/>
              </w:rPr>
            </w:pPr>
            <w:r>
              <w:rPr>
                <w:color w:val="009F4D"/>
              </w:rPr>
              <w:t>Důvod</w:t>
            </w:r>
          </w:p>
        </w:tc>
      </w:tr>
      <w:tr w:rsidR="004F226F" w:rsidRPr="00C60A61" w14:paraId="4B2B9905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0AB8FEC" w14:textId="77777777" w:rsidR="004F226F" w:rsidRPr="00C60A6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0BCFD8B" w14:textId="77777777" w:rsidR="004F226F" w:rsidRPr="000E4BFA" w:rsidRDefault="004F226F" w:rsidP="00043612">
            <w:pPr>
              <w:spacing w:after="0" w:line="240" w:lineRule="auto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10061181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D5788CD" w14:textId="77777777" w:rsidR="004F226F" w:rsidRPr="002E2AE0" w:rsidRDefault="004F226F" w:rsidP="00043612">
            <w:pPr>
              <w:spacing w:after="0" w:line="240" w:lineRule="auto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MT Motorola Moto G22 </w:t>
            </w:r>
            <w:proofErr w:type="spellStart"/>
            <w:r>
              <w:rPr>
                <w:rFonts w:cs="Arial"/>
                <w:szCs w:val="20"/>
              </w:rPr>
              <w:t>Cosmic</w:t>
            </w:r>
            <w:proofErr w:type="spellEnd"/>
            <w:r>
              <w:rPr>
                <w:rFonts w:cs="Arial"/>
                <w:szCs w:val="20"/>
              </w:rPr>
              <w:t xml:space="preserve"> Black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227E900" w14:textId="77777777" w:rsidR="004F226F" w:rsidRPr="00153705" w:rsidRDefault="004F226F" w:rsidP="00043612">
            <w:pPr>
              <w:spacing w:after="0" w:line="240" w:lineRule="auto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4 249,06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0229E9D" w14:textId="77777777" w:rsidR="004F226F" w:rsidRPr="00DC66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DC66CA">
              <w:rPr>
                <w:sz w:val="18"/>
                <w:szCs w:val="18"/>
              </w:rPr>
              <w:t>Stav odpovídá stáří, většinou vadný datový konektor, nemusí fungovat nabíjení.</w:t>
            </w:r>
          </w:p>
        </w:tc>
      </w:tr>
      <w:tr w:rsidR="004F226F" w:rsidRPr="00C60A61" w14:paraId="22159C71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29A2032" w14:textId="77777777" w:rsidR="004F226F" w:rsidRPr="00C60A6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DD1FC0C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10061179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BBF490E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MT Motorola Moto G22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Cosmic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Black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46258C1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4 249,06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BF3C693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Stav odpovídá stáří, většinou vadný datový konektor, nemusí fungovat nabíjení.</w:t>
            </w:r>
          </w:p>
        </w:tc>
      </w:tr>
      <w:tr w:rsidR="004F226F" w:rsidRPr="00C60A61" w14:paraId="2F24905D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21F66E1" w14:textId="77777777" w:rsidR="004F226F" w:rsidRPr="00C60A6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9BA98AE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10061170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6804E57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MT Motorola Moto G22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Cosmic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Black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34A0E4A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4 249,06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B12E694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Stav odpovídá stáří, většinou vadný datový konektor, nemusí fungovat nabíjení.</w:t>
            </w:r>
          </w:p>
        </w:tc>
      </w:tr>
      <w:tr w:rsidR="004F226F" w:rsidRPr="00C60A61" w14:paraId="687045D9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8C30D0A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DD7F686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10061164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1194DDE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MT Motorola Moto G22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Cosmic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Black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2CD19AA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4 249,06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15E4456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Stav odpovídá stáří, většinou vadný datový konektor, nemusí fungovat nabíjení.</w:t>
            </w:r>
          </w:p>
        </w:tc>
      </w:tr>
      <w:tr w:rsidR="004F226F" w:rsidRPr="00C60A61" w14:paraId="1F754674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63485ED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802A4C0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10058969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8771073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Realme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ABED62E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62B8AB7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Stav odpovídá stáří, většinou vadný datový konektor, nemusí fungovat nabíjení.</w:t>
            </w:r>
          </w:p>
        </w:tc>
      </w:tr>
      <w:tr w:rsidR="004F226F" w:rsidRPr="00C60A61" w14:paraId="4E964C88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11C9DEA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1E308AD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10058968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DD0B9A1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Realme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B6E14CE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920E8F9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Stav odpovídá stáří, většinou vadný datový konektor, nemusí fungovat nabíjení.</w:t>
            </w:r>
          </w:p>
        </w:tc>
      </w:tr>
      <w:tr w:rsidR="004F226F" w:rsidRPr="00C60A61" w14:paraId="394FF406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702E075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469EDA7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10057153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ECEF0F7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Xiaomi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Redmi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Note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3FF10A4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B2E4668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Stav odpovídá stáří, většinou vadný datový konektor, nemusí fungovat nabíjení.</w:t>
            </w:r>
          </w:p>
        </w:tc>
      </w:tr>
      <w:tr w:rsidR="004F226F" w:rsidRPr="00C60A61" w14:paraId="5254D0C5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B5167EA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D0C5EC4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10057149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E9C481E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Xiaomi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Redmi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Note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C87623E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0D0B8F8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Stav odpovídá stáří, většinou vadný datový konektor, </w:t>
            </w: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lastRenderedPageBreak/>
              <w:t>nemusí fungovat nabíjení.</w:t>
            </w:r>
          </w:p>
        </w:tc>
      </w:tr>
      <w:tr w:rsidR="004F226F" w:rsidRPr="00C60A61" w14:paraId="3CE5DBA6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AD9E4C5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lastRenderedPageBreak/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42A0CD2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10057148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C3A910E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Xiaomi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Redmi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Note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DDBABD6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F5C2434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Stav odpovídá stáří, většinou vadný datový konektor, nemusí fungovat nabíjení.</w:t>
            </w:r>
          </w:p>
        </w:tc>
      </w:tr>
      <w:tr w:rsidR="004F226F" w:rsidRPr="00C60A61" w14:paraId="03F65728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928336A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649479D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10057147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44D57A1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Xiaomi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Redmi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Note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627B698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C94CFD7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Stav odpovídá stáří, většinou vadný datový konektor, nemusí fungovat nabíjení.</w:t>
            </w:r>
          </w:p>
        </w:tc>
      </w:tr>
      <w:tr w:rsidR="004F226F" w:rsidRPr="00C60A61" w14:paraId="2550C96A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C7A4A2A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A7BDC51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10057146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CBFC59A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Xiaomi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Redmi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Note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40C64F0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A89034E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Stav odpovídá stáří, většinou vadný datový konektor, nemusí fungovat nabíjení.</w:t>
            </w:r>
          </w:p>
        </w:tc>
      </w:tr>
      <w:tr w:rsidR="004F226F" w:rsidRPr="00C60A61" w14:paraId="1A8F6896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74BA793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C68717F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10057144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DD6C65D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Xiaomi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Redmi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Note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384C496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776906C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Stav odpovídá stáří, většinou vadný datový konektor, nemusí fungovat nabíjení.</w:t>
            </w:r>
          </w:p>
        </w:tc>
      </w:tr>
      <w:tr w:rsidR="004F226F" w:rsidRPr="00C60A61" w14:paraId="3DA510E3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AAC04F5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446E2E8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10057143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E7B7EBA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Xiaomi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Redmi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Note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2B971FF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F5727F8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Stav odpovídá stáří, většinou vadný datový konektor, nemusí fungovat nabíjení.</w:t>
            </w:r>
          </w:p>
        </w:tc>
      </w:tr>
      <w:tr w:rsidR="004F226F" w:rsidRPr="00C60A61" w14:paraId="10F7DDEF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085AC5C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331FB5F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10057142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F853CF6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Xiaomi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Redmi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Note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580795A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CBC5AE4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Stav odpovídá stáří, většinou vadný datový konektor, nemusí fungovat nabíjení.</w:t>
            </w:r>
          </w:p>
        </w:tc>
      </w:tr>
      <w:tr w:rsidR="004F226F" w:rsidRPr="00C60A61" w14:paraId="7A2562DC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009CC1B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2E7D6B6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10057141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324F914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Xiaomi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Redmi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Note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C7462DB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8016FA8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Stav odpovídá stáří, většinou vadný datový konektor, nemusí fungovat nabíjení.</w:t>
            </w:r>
          </w:p>
        </w:tc>
      </w:tr>
      <w:tr w:rsidR="004F226F" w:rsidRPr="00C60A61" w14:paraId="1657A03F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74E822B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9E462FE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10057140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9B68D07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Xiaomi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Redmi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Note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B4D2ED1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B09E9B6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Stav odpovídá stáří, většinou vadný datový konektor, nemusí fungovat nabíjení.</w:t>
            </w:r>
          </w:p>
        </w:tc>
      </w:tr>
      <w:tr w:rsidR="004F226F" w:rsidRPr="00C60A61" w14:paraId="23FD887D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AAB3C0C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62B63D0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10057139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9A0F907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Xiaomi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Redmi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Note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F7E72EA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10B27AB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Stav odpovídá stáří, většinou vadný datový konektor, nemusí fungovat nabíjení.</w:t>
            </w:r>
          </w:p>
        </w:tc>
      </w:tr>
      <w:tr w:rsidR="004F226F" w:rsidRPr="00C60A61" w14:paraId="09B814D3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069F42F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BC98D13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10057137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E35D38A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Xiaomi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Redmi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Note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2013379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3205060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Stav odpovídá stáří, většinou vadný datový konektor, nemusí fungovat nabíjení.</w:t>
            </w:r>
          </w:p>
        </w:tc>
      </w:tr>
      <w:tr w:rsidR="004F226F" w:rsidRPr="00C60A61" w14:paraId="7636BCC4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60391A0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1F69B70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10057136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CB5BFC6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Xiaomi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Redmi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Note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38AEF98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4164A8C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Stav odpovídá stáří, většinou vadný datový konektor, nemusí fungovat nabíjení.</w:t>
            </w:r>
          </w:p>
        </w:tc>
      </w:tr>
      <w:tr w:rsidR="004F226F" w:rsidRPr="00C60A61" w14:paraId="32CCF39B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CF4983A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lastRenderedPageBreak/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E80A7A3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10057135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8ABE564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Xiaomi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Redmi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Note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58C0A9E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8800859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Stav odpovídá stáří, většinou vadný datový konektor, nemusí fungovat nabíjení.</w:t>
            </w:r>
          </w:p>
        </w:tc>
      </w:tr>
      <w:tr w:rsidR="004F226F" w:rsidRPr="00C60A61" w14:paraId="4818295F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BAA60C4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24F28C7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10056813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1DC3196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NB Lenovo ThinkPad L14 GEN1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767126C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28 024,81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83A854A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Silně opotřebované/ znečištěné, neznáme heslo k 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BIOSu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, odpovídá práci v terénu, bez HDD a RAM. Nefunkční kamera a větrák.</w:t>
            </w:r>
          </w:p>
        </w:tc>
      </w:tr>
      <w:tr w:rsidR="004F226F" w:rsidRPr="00C60A61" w14:paraId="3D67F994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1F7F1E8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0084DAB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10051218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9983A50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fotoaparát Canon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PowerShot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SX620 HS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001FAD0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5 482,14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6FFC652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Vadný display. Stav odpovídá staří a používání v terénu. Vadná baterie a karta. Nevyjíždí objektiv.</w:t>
            </w:r>
          </w:p>
        </w:tc>
      </w:tr>
      <w:tr w:rsidR="004F226F" w:rsidRPr="00C60A61" w14:paraId="58EF9F76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8DE68AC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7627A61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10051215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7FDCAA8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fotoaparát Canon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PowerShot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SX620 HS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E546CB0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5 482,14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7DA9E17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Vadný display. Stav odpovídá staří a používání v terénu. Vadná baterie a karta. Nevyjíždí objektiv.</w:t>
            </w:r>
          </w:p>
        </w:tc>
      </w:tr>
      <w:tr w:rsidR="004F226F" w:rsidRPr="00C60A61" w14:paraId="5906B8B7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BC55A2A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D20F777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10051214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4C273F6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fotoaparát Canon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PowerShot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SX620 HS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2E77524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5 482,14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485B893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Vadný display. Stav odpovídá staří a používání v terénu. Vadná baterie a karta. Nevyjíždí objektiv.</w:t>
            </w:r>
          </w:p>
        </w:tc>
      </w:tr>
      <w:tr w:rsidR="004F226F" w:rsidRPr="00C60A61" w14:paraId="223ADEB4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1E93219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A33DF52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10051205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30B188A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fotoaparát Canon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PowerShot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SX620 HS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BB95879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5 482,14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083FAD7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Vadný display. Stav odpovídá staří a používání v terénu. Vadná baterie a karta. Nevyjíždí objektiv.</w:t>
            </w:r>
          </w:p>
        </w:tc>
      </w:tr>
      <w:tr w:rsidR="004F226F" w:rsidRPr="00C60A61" w14:paraId="79D56010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77E55A3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4A83B89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10049902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500D122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Aruba AP-205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Dual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2x2x2 802.11ac AP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B63E171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16 698,00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1CC6897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Nepodporuje nové standardy. Starý, nezabezpečený Firmware. Vypadává ze sítě.</w:t>
            </w:r>
          </w:p>
        </w:tc>
      </w:tr>
      <w:tr w:rsidR="004F226F" w:rsidRPr="00C60A61" w14:paraId="5B5916EA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9D345A5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92379ED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10049900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109284E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Aruba AP-205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Dual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2x2x2 802.11ac AP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75BFC72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16 698,00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EF07F86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Nepodporuje nové standardy. Starý, nezabezpečený Firmware. Vypadává ze sítě.</w:t>
            </w:r>
          </w:p>
        </w:tc>
      </w:tr>
      <w:tr w:rsidR="004F226F" w:rsidRPr="00C60A61" w14:paraId="29B0D95B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3D0E3AE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FBB476C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10049899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EB009CC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Aruba AP-205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Dual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2x2x2 802.11ac AP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274B1D9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16 698,00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1D7AA65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Nepodporuje nové standardy. Starý, nezabezpečený Firmware. Vypadává ze sítě.</w:t>
            </w:r>
          </w:p>
        </w:tc>
      </w:tr>
      <w:tr w:rsidR="004F226F" w:rsidRPr="00C60A61" w14:paraId="73CAC8F9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08F4AC9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434A284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10049897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24B5CD9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Aruba AP-205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Dual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2x2x2 802.11ac AP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035CD54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16 698,00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B13059B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Nepodporuje nové standardy. Starý, nezabezpečený Firmware. Vypadává ze sítě.</w:t>
            </w:r>
          </w:p>
        </w:tc>
      </w:tr>
      <w:tr w:rsidR="004F226F" w:rsidRPr="00C60A61" w14:paraId="7057BD9E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58CE51A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lastRenderedPageBreak/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93DFEF8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10048237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A6B58D7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PoE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PD-9001GR-AC 1p GE 802.3at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Midspan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33C2DC3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2 314,79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6B45CC5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Nefunkční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PoE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.</w:t>
            </w:r>
          </w:p>
        </w:tc>
      </w:tr>
      <w:tr w:rsidR="004F226F" w:rsidRPr="00C60A61" w14:paraId="205647ED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1123E3F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3EAEDCC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10048230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6B18F23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Aruba AP-205 + držák + licence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4CD1E5D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11 472,01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C1297CB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Nepodporuje nové standardy. Starý, nezabezpečený Firmware. Vypadává ze sítě.</w:t>
            </w:r>
          </w:p>
        </w:tc>
      </w:tr>
      <w:tr w:rsidR="004F226F" w:rsidRPr="00C60A61" w14:paraId="2E3227FC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9120845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3D4093F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10039924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87388FB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GPS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Nüvi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2589T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Lifetime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1AL 3874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35AEFE2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5 299,00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2B17DC1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Špatná baterie, stav odpovídá stáří, vadný napájecí kabel.</w:t>
            </w:r>
          </w:p>
        </w:tc>
      </w:tr>
      <w:tr w:rsidR="004F226F" w:rsidRPr="00C60A61" w14:paraId="131A0FB6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534C457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45D169E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55280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239A382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tiskárna Xerox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Phaser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3250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8429295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6 524,40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CFE4E9A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Zasekává se papír. Trhá papíry. Nefunkční duplex.</w:t>
            </w:r>
          </w:p>
        </w:tc>
      </w:tr>
      <w:tr w:rsidR="004F226F" w:rsidRPr="00C60A61" w14:paraId="1E8E4B88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9D98192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84CB0AE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55273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122D99B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tiskárna Xerox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Phaser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3250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102D359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6 524,40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472AE1C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Zasekává se papír. Trhá papíry. Nefunkční duplex.</w:t>
            </w:r>
          </w:p>
        </w:tc>
      </w:tr>
      <w:tr w:rsidR="004F226F" w:rsidRPr="00C60A61" w14:paraId="41523AD7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3F459CD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025EC8E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43021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9F0F0AF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GPS navigace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Nüvi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2595T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Lifetime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5AZ 0121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B4E2F09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6 666,00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16F2E5C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Špatná baterie, stav odpovídá stáří, vadný napájecí kabel.</w:t>
            </w:r>
          </w:p>
        </w:tc>
      </w:tr>
      <w:tr w:rsidR="004F226F" w:rsidRPr="00C60A61" w14:paraId="62DA24BB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AA82586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FB429DE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43011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DB71F95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GPS navigace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Nüvi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2595T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Lifetime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9A7 1288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54393BD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6 666,00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C876FD6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Špatná baterie, stav odpovídá stáří, vadný napájecí kabel.</w:t>
            </w:r>
          </w:p>
        </w:tc>
      </w:tr>
      <w:tr w:rsidR="004F226F" w:rsidRPr="00C60A61" w14:paraId="066E3F83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5BFF86B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0A9FC96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42955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44BC68E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GPS navigace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Nüvi</w:t>
            </w:r>
            <w:proofErr w:type="spellEnd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2595T </w:t>
            </w:r>
            <w:proofErr w:type="spellStart"/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Lifetime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A0D1B0A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6 666,00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3D32639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Špatná baterie, stav odpovídá stáří, vadný napájecí kabel.</w:t>
            </w:r>
          </w:p>
        </w:tc>
      </w:tr>
      <w:tr w:rsidR="004F226F" w:rsidRPr="00C60A61" w14:paraId="5569A9A4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E874028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5B527E2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42424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1C7CB6B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USB modem HUAWEI E352s-5 PROMO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8D371D4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1,00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2C2C76F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Nefunkční.</w:t>
            </w:r>
          </w:p>
        </w:tc>
      </w:tr>
      <w:tr w:rsidR="004F226F" w:rsidRPr="00C60A61" w14:paraId="77DBDE7D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19DDAE2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FE2F5EE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39431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1017F88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tiskárna HP LJ P2055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186569B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9 720,00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9B535C0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Zasekává se papír. Trhá papíry. Vadná zapékací jednotka.</w:t>
            </w:r>
          </w:p>
        </w:tc>
      </w:tr>
      <w:tr w:rsidR="004F226F" w:rsidRPr="00C60A61" w14:paraId="20365168" w14:textId="77777777" w:rsidTr="0004361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8F35626" w14:textId="77777777" w:rsidR="004F226F" w:rsidRPr="00DE7B21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47478">
              <w:rPr>
                <w:rFonts w:eastAsia="Times New Roman" w:cs="Arial"/>
                <w:color w:val="000000"/>
                <w:szCs w:val="20"/>
                <w:lang w:eastAsia="cs-CZ"/>
              </w:rPr>
              <w:t>27011-8889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A3CC9A5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39402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910909D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tiskárna HP LJ P2055dn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B88B06D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8 190,00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5E513D2" w14:textId="77777777" w:rsidR="004F226F" w:rsidRPr="00E449CA" w:rsidRDefault="004F226F" w:rsidP="0004361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449CA">
              <w:rPr>
                <w:rFonts w:eastAsia="Times New Roman" w:cs="Arial"/>
                <w:color w:val="000000"/>
                <w:szCs w:val="20"/>
                <w:lang w:eastAsia="cs-CZ"/>
              </w:rPr>
              <w:t>Zasekává se papír. Trhá papíry. Nefunkční duplex. Vadná zapékací jednotka.</w:t>
            </w:r>
          </w:p>
        </w:tc>
      </w:tr>
    </w:tbl>
    <w:p w14:paraId="5AC2E82A" w14:textId="77777777" w:rsidR="000D1823" w:rsidRDefault="000D1823" w:rsidP="004E7C6B">
      <w:pPr>
        <w:spacing w:after="0"/>
        <w:rPr>
          <w:rFonts w:asciiTheme="minorHAnsi" w:hAnsiTheme="minorHAnsi" w:cstheme="minorHAnsi"/>
          <w:bCs/>
          <w:noProof/>
          <w:color w:val="009E4D"/>
          <w:szCs w:val="20"/>
        </w:rPr>
      </w:pPr>
    </w:p>
    <w:p w14:paraId="7C4EE0A2" w14:textId="0BD5FD4F" w:rsidR="00CC093C" w:rsidRPr="00E2349E" w:rsidRDefault="00CC093C" w:rsidP="00E2349E">
      <w:pPr>
        <w:rPr>
          <w:rFonts w:asciiTheme="minorHAnsi" w:hAnsiTheme="minorHAnsi" w:cstheme="minorHAnsi"/>
          <w:b/>
          <w:szCs w:val="20"/>
        </w:rPr>
      </w:pPr>
      <w:r w:rsidRPr="001A13AE">
        <w:rPr>
          <w:rFonts w:asciiTheme="minorHAnsi" w:hAnsiTheme="minorHAnsi" w:cstheme="minorHAnsi"/>
          <w:b/>
          <w:szCs w:val="20"/>
        </w:rPr>
        <w:t xml:space="preserve">* </w:t>
      </w:r>
      <w:r w:rsidRPr="001A13AE">
        <w:rPr>
          <w:rFonts w:asciiTheme="minorHAnsi" w:hAnsiTheme="minorHAnsi" w:cstheme="minorHAnsi"/>
          <w:szCs w:val="20"/>
        </w:rPr>
        <w:t>Nehodící se škrtněte</w:t>
      </w:r>
    </w:p>
    <w:p w14:paraId="4EA557E1" w14:textId="77777777" w:rsidR="0070686E" w:rsidRDefault="0070686E" w:rsidP="004E7C6B">
      <w:pPr>
        <w:spacing w:after="0"/>
        <w:rPr>
          <w:rFonts w:asciiTheme="minorHAnsi" w:hAnsiTheme="minorHAnsi" w:cstheme="minorHAnsi"/>
          <w:bCs/>
          <w:noProof/>
          <w:color w:val="009E4D"/>
          <w:szCs w:val="20"/>
        </w:rPr>
      </w:pPr>
    </w:p>
    <w:p w14:paraId="00A523FE" w14:textId="7A7D6364" w:rsidR="004E7C6B" w:rsidRPr="004E7C6B" w:rsidRDefault="00544F73" w:rsidP="004E7C6B">
      <w:pPr>
        <w:spacing w:after="0"/>
        <w:rPr>
          <w:rFonts w:asciiTheme="minorHAnsi" w:hAnsiTheme="minorHAnsi" w:cstheme="minorHAnsi"/>
          <w:b/>
          <w:noProof/>
          <w:color w:val="009E4D"/>
          <w:szCs w:val="20"/>
        </w:rPr>
      </w:pPr>
      <w:r w:rsidRPr="004E7C6B">
        <w:rPr>
          <w:rFonts w:asciiTheme="minorHAnsi" w:hAnsiTheme="minorHAnsi" w:cstheme="minorHAnsi"/>
          <w:bCs/>
          <w:noProof/>
          <w:color w:val="009E4D"/>
          <w:szCs w:val="20"/>
        </w:rPr>
        <w:t>Navrhuje</w:t>
      </w:r>
      <w:r w:rsidR="004E7C6B" w:rsidRPr="004B13A3">
        <w:rPr>
          <w:rFonts w:asciiTheme="minorHAnsi" w:hAnsiTheme="minorHAnsi" w:cstheme="minorHAnsi"/>
          <w:bCs/>
          <w:noProof/>
          <w:szCs w:val="20"/>
        </w:rPr>
        <w:t xml:space="preserve"> dne </w:t>
      </w:r>
    </w:p>
    <w:p w14:paraId="1478E954" w14:textId="4E0C2F92" w:rsidR="001A13AE" w:rsidRDefault="00544F73" w:rsidP="00AF0093">
      <w:pPr>
        <w:spacing w:after="120"/>
        <w:rPr>
          <w:rFonts w:asciiTheme="minorHAnsi" w:hAnsiTheme="minorHAnsi" w:cstheme="minorHAnsi"/>
          <w:bCs/>
          <w:noProof/>
          <w:szCs w:val="20"/>
        </w:rPr>
      </w:pPr>
      <w:r w:rsidRPr="001A13AE">
        <w:rPr>
          <w:rFonts w:asciiTheme="minorHAnsi" w:hAnsiTheme="minorHAnsi" w:cstheme="minorHAnsi"/>
          <w:bCs/>
          <w:noProof/>
          <w:szCs w:val="20"/>
        </w:rPr>
        <w:t>vedoucí Oddělení logistiky, Oddělení autoprovozu, Oddělení technické podpory, příp. Oddělení</w:t>
      </w:r>
      <w:r w:rsidR="00171890">
        <w:rPr>
          <w:rFonts w:asciiTheme="minorHAnsi" w:hAnsiTheme="minorHAnsi" w:cstheme="minorHAnsi"/>
          <w:bCs/>
          <w:noProof/>
          <w:szCs w:val="20"/>
        </w:rPr>
        <w:t xml:space="preserve"> správy infrastruktury ICT. </w:t>
      </w:r>
    </w:p>
    <w:p w14:paraId="20BF4F24" w14:textId="77777777" w:rsidR="001A13AE" w:rsidRDefault="001A13AE" w:rsidP="00AF0093">
      <w:pPr>
        <w:spacing w:after="120"/>
        <w:rPr>
          <w:rFonts w:asciiTheme="minorHAnsi" w:hAnsiTheme="minorHAnsi" w:cstheme="minorHAnsi"/>
          <w:bCs/>
          <w:noProof/>
          <w:szCs w:val="20"/>
        </w:rPr>
      </w:pPr>
    </w:p>
    <w:p w14:paraId="622FDF3A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61939AF2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A3A16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76AC1ED0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4426F6CA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lastRenderedPageBreak/>
        <w:t>Státní zemědělský intervenční fond</w:t>
      </w:r>
    </w:p>
    <w:p w14:paraId="1C94D2FA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6F89B596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001B5921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3933FB6F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649258F4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2262EA38" w14:textId="77777777" w:rsidR="00E2349E" w:rsidRDefault="00E2349E" w:rsidP="00DF4E8C">
      <w:pPr>
        <w:spacing w:after="0" w:line="240" w:lineRule="auto"/>
        <w:rPr>
          <w:rFonts w:asciiTheme="minorHAnsi" w:hAnsiTheme="minorHAnsi" w:cstheme="minorHAnsi"/>
          <w:szCs w:val="20"/>
        </w:rPr>
      </w:pPr>
    </w:p>
    <w:p w14:paraId="6A60BD06" w14:textId="375AE0A6" w:rsidR="001A13AE" w:rsidRPr="001A13AE" w:rsidRDefault="001A13AE" w:rsidP="00DF4E8C">
      <w:pPr>
        <w:spacing w:after="0" w:line="240" w:lineRule="auto"/>
        <w:rPr>
          <w:rFonts w:asciiTheme="minorHAnsi" w:hAnsiTheme="minorHAnsi" w:cstheme="minorHAnsi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Za věcnou správnost</w:t>
      </w:r>
      <w:r w:rsidR="004E7C6B" w:rsidRPr="004E7C6B">
        <w:rPr>
          <w:rFonts w:asciiTheme="minorHAnsi" w:hAnsiTheme="minorHAnsi" w:cstheme="minorHAnsi"/>
          <w:bCs/>
          <w:noProof/>
          <w:color w:val="009E4D"/>
          <w:szCs w:val="20"/>
        </w:rPr>
        <w:t xml:space="preserve"> </w:t>
      </w:r>
      <w:r w:rsidR="004E7C6B" w:rsidRPr="00014DDA">
        <w:rPr>
          <w:rFonts w:asciiTheme="minorHAnsi" w:hAnsiTheme="minorHAnsi" w:cstheme="minorHAnsi"/>
          <w:bCs/>
          <w:noProof/>
          <w:szCs w:val="20"/>
        </w:rPr>
        <w:t>dne</w:t>
      </w:r>
      <w:r w:rsidR="004E7C6B">
        <w:rPr>
          <w:rFonts w:asciiTheme="minorHAnsi" w:hAnsiTheme="minorHAnsi" w:cstheme="minorHAnsi"/>
          <w:bCs/>
          <w:noProof/>
          <w:szCs w:val="20"/>
        </w:rPr>
        <w:t xml:space="preserve"> </w:t>
      </w:r>
    </w:p>
    <w:p w14:paraId="1C407576" w14:textId="77777777" w:rsidR="001A13AE" w:rsidRDefault="001A13AE" w:rsidP="00AF0093">
      <w:pPr>
        <w:spacing w:after="120" w:line="240" w:lineRule="auto"/>
        <w:rPr>
          <w:rFonts w:asciiTheme="minorHAnsi" w:hAnsiTheme="minorHAnsi" w:cstheme="minorHAnsi"/>
          <w:szCs w:val="20"/>
        </w:rPr>
      </w:pPr>
      <w:r w:rsidRPr="001A13AE">
        <w:rPr>
          <w:rFonts w:asciiTheme="minorHAnsi" w:hAnsiTheme="minorHAnsi" w:cstheme="minorHAnsi"/>
          <w:szCs w:val="20"/>
        </w:rPr>
        <w:t>ředitel Odboru správy nebo Odboru provozu ICT</w:t>
      </w:r>
    </w:p>
    <w:p w14:paraId="56D6607A" w14:textId="77777777" w:rsidR="004E7C6B" w:rsidRPr="001A13AE" w:rsidRDefault="004E7C6B" w:rsidP="00AF0093">
      <w:pPr>
        <w:spacing w:after="120" w:line="240" w:lineRule="auto"/>
        <w:rPr>
          <w:rFonts w:asciiTheme="minorHAnsi" w:hAnsiTheme="minorHAnsi" w:cstheme="minorHAnsi"/>
          <w:szCs w:val="20"/>
        </w:rPr>
      </w:pPr>
    </w:p>
    <w:p w14:paraId="567D2F10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1B835833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18DB58C6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7F1B1613" w14:textId="30360B24" w:rsidR="00CA4DB9" w:rsidRPr="00FC625A" w:rsidRDefault="00E2349E" w:rsidP="00390EDF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7EC78159" w14:textId="77777777" w:rsidR="00CA4DB9" w:rsidRDefault="00CA4DB9" w:rsidP="00390EDF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6CB95D57" w14:textId="77777777" w:rsidR="00CA4DB9" w:rsidRDefault="00CA4DB9" w:rsidP="00390EDF">
      <w:pPr>
        <w:spacing w:line="240" w:lineRule="auto"/>
        <w:contextualSpacing/>
        <w:rPr>
          <w:rFonts w:asciiTheme="minorHAnsi" w:hAnsiTheme="minorHAnsi" w:cstheme="minorHAnsi"/>
          <w:color w:val="009E4D"/>
          <w:szCs w:val="20"/>
        </w:rPr>
      </w:pPr>
    </w:p>
    <w:p w14:paraId="21CB4395" w14:textId="34691ABF" w:rsidR="001A13AE" w:rsidRPr="001A13AE" w:rsidRDefault="001A13AE" w:rsidP="00390EDF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Schválil</w:t>
      </w:r>
      <w:r w:rsidR="004E7C6B">
        <w:rPr>
          <w:rFonts w:asciiTheme="minorHAnsi" w:hAnsiTheme="minorHAnsi" w:cstheme="minorHAnsi"/>
          <w:szCs w:val="20"/>
        </w:rPr>
        <w:t xml:space="preserve"> </w:t>
      </w:r>
      <w:r w:rsidR="004E7C6B" w:rsidRPr="004E7C6B">
        <w:rPr>
          <w:rFonts w:asciiTheme="minorHAnsi" w:hAnsiTheme="minorHAnsi" w:cstheme="minorHAnsi"/>
          <w:bCs/>
          <w:noProof/>
          <w:color w:val="000000" w:themeColor="text1"/>
          <w:szCs w:val="20"/>
        </w:rPr>
        <w:t xml:space="preserve">dne </w:t>
      </w:r>
    </w:p>
    <w:p w14:paraId="0DEC656D" w14:textId="6A66344A" w:rsidR="001A13AE" w:rsidRDefault="001A13AE" w:rsidP="00AF0093">
      <w:pPr>
        <w:spacing w:after="120"/>
        <w:rPr>
          <w:rFonts w:asciiTheme="minorHAnsi" w:hAnsiTheme="minorHAnsi" w:cstheme="minorHAnsi"/>
          <w:szCs w:val="20"/>
        </w:rPr>
      </w:pPr>
      <w:r w:rsidRPr="001A13AE">
        <w:rPr>
          <w:rFonts w:asciiTheme="minorHAnsi" w:hAnsiTheme="minorHAnsi" w:cstheme="minorHAnsi"/>
          <w:szCs w:val="20"/>
        </w:rPr>
        <w:t>věcně příslušný ředitel sekce</w:t>
      </w:r>
    </w:p>
    <w:p w14:paraId="5F2F2F4A" w14:textId="77777777" w:rsidR="00FC625A" w:rsidRPr="001A13AE" w:rsidRDefault="00FC625A" w:rsidP="00AF0093">
      <w:pPr>
        <w:spacing w:after="120"/>
        <w:rPr>
          <w:rFonts w:asciiTheme="minorHAnsi" w:hAnsiTheme="minorHAnsi" w:cstheme="minorHAnsi"/>
          <w:szCs w:val="20"/>
        </w:rPr>
      </w:pPr>
    </w:p>
    <w:p w14:paraId="3ACAD954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13003519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0A01C1CC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00746E0E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2DEFDCC3" w14:textId="77777777" w:rsidR="00CA4DB9" w:rsidRDefault="00CA4DB9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2E22763E" w14:textId="77777777" w:rsidR="00CA4DB9" w:rsidRPr="001A13AE" w:rsidRDefault="00CA4DB9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3E983D20" w14:textId="3F33CE14" w:rsidR="001A13AE" w:rsidRPr="004E7C6B" w:rsidRDefault="001A13AE" w:rsidP="004E7C6B">
      <w:pPr>
        <w:spacing w:after="0"/>
        <w:rPr>
          <w:rFonts w:asciiTheme="minorHAnsi" w:hAnsiTheme="minorHAnsi" w:cstheme="minorHAnsi"/>
          <w:color w:val="009E4D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Provedl změny v evidenci majetku a zaúčtoval</w:t>
      </w:r>
      <w:r w:rsidR="004E7C6B">
        <w:rPr>
          <w:rFonts w:asciiTheme="minorHAnsi" w:hAnsiTheme="minorHAnsi" w:cstheme="minorHAnsi"/>
          <w:color w:val="009E4D"/>
          <w:szCs w:val="20"/>
        </w:rPr>
        <w:t xml:space="preserve"> </w:t>
      </w:r>
      <w:r w:rsidR="004E7C6B" w:rsidRPr="004E7C6B">
        <w:rPr>
          <w:rFonts w:asciiTheme="minorHAnsi" w:hAnsiTheme="minorHAnsi" w:cstheme="minorHAnsi"/>
          <w:bCs/>
          <w:noProof/>
          <w:color w:val="000000" w:themeColor="text1"/>
          <w:szCs w:val="20"/>
        </w:rPr>
        <w:t xml:space="preserve">dne </w:t>
      </w:r>
    </w:p>
    <w:p w14:paraId="716DBB94" w14:textId="02D1642F" w:rsidR="001A13AE" w:rsidRPr="001A13AE" w:rsidRDefault="001A13AE" w:rsidP="00AF0093">
      <w:pPr>
        <w:spacing w:after="120"/>
        <w:rPr>
          <w:rFonts w:asciiTheme="minorHAnsi" w:hAnsiTheme="minorHAnsi" w:cstheme="minorHAnsi"/>
          <w:szCs w:val="20"/>
        </w:rPr>
      </w:pPr>
      <w:r w:rsidRPr="001A13AE">
        <w:rPr>
          <w:rFonts w:asciiTheme="minorHAnsi" w:hAnsiTheme="minorHAnsi" w:cstheme="minorHAnsi"/>
          <w:szCs w:val="20"/>
        </w:rPr>
        <w:t xml:space="preserve">referent Oddělení </w:t>
      </w:r>
      <w:r w:rsidR="002433CE">
        <w:rPr>
          <w:rFonts w:asciiTheme="minorHAnsi" w:hAnsiTheme="minorHAnsi" w:cstheme="minorHAnsi"/>
          <w:szCs w:val="20"/>
        </w:rPr>
        <w:t xml:space="preserve">logistiky </w:t>
      </w:r>
    </w:p>
    <w:p w14:paraId="19C21D7F" w14:textId="77777777" w:rsidR="001A13AE" w:rsidRPr="001A13AE" w:rsidRDefault="001A13AE" w:rsidP="00AF0093">
      <w:pPr>
        <w:spacing w:after="120"/>
        <w:rPr>
          <w:rFonts w:asciiTheme="minorHAnsi" w:hAnsiTheme="minorHAnsi" w:cstheme="minorHAnsi"/>
          <w:szCs w:val="20"/>
        </w:rPr>
      </w:pPr>
    </w:p>
    <w:p w14:paraId="7F00FC2A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63D6DD3A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44F1F195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10CDB01B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1D5E21C7" w14:textId="77777777" w:rsidR="00753D8A" w:rsidRDefault="00753D8A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23E5D503" w14:textId="77777777" w:rsidR="00CA4DB9" w:rsidRPr="001A13AE" w:rsidRDefault="00CA4DB9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0287235D" w14:textId="4175B40D" w:rsidR="001A13AE" w:rsidRPr="004E7C6B" w:rsidRDefault="001A13AE" w:rsidP="004E7C6B">
      <w:pPr>
        <w:spacing w:after="0"/>
        <w:rPr>
          <w:rFonts w:asciiTheme="minorHAnsi" w:hAnsiTheme="minorHAnsi" w:cstheme="minorHAnsi"/>
          <w:color w:val="009E4D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Zkontroloval zaúčtování</w:t>
      </w:r>
      <w:r w:rsidR="004E7C6B">
        <w:rPr>
          <w:rFonts w:asciiTheme="minorHAnsi" w:hAnsiTheme="minorHAnsi" w:cstheme="minorHAnsi"/>
          <w:color w:val="009E4D"/>
          <w:szCs w:val="20"/>
        </w:rPr>
        <w:t xml:space="preserve"> </w:t>
      </w:r>
      <w:r w:rsidR="004E7C6B" w:rsidRPr="004E7C6B">
        <w:rPr>
          <w:rFonts w:asciiTheme="minorHAnsi" w:hAnsiTheme="minorHAnsi" w:cstheme="minorHAnsi"/>
          <w:bCs/>
          <w:noProof/>
          <w:szCs w:val="20"/>
        </w:rPr>
        <w:t xml:space="preserve">v Praze dne </w:t>
      </w:r>
    </w:p>
    <w:p w14:paraId="156450AC" w14:textId="59BD960F" w:rsidR="001A13AE" w:rsidRPr="001A13AE" w:rsidRDefault="002433CE" w:rsidP="0078373B">
      <w:pPr>
        <w:spacing w:after="120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účetní</w:t>
      </w:r>
      <w:r w:rsidR="001A13AE" w:rsidRPr="001A13AE">
        <w:rPr>
          <w:rFonts w:asciiTheme="minorHAnsi" w:hAnsiTheme="minorHAnsi" w:cstheme="minorHAnsi"/>
          <w:szCs w:val="20"/>
        </w:rPr>
        <w:t xml:space="preserve"> Oddělení režijní účtárny</w:t>
      </w:r>
    </w:p>
    <w:p w14:paraId="44779E91" w14:textId="77777777" w:rsidR="001A13AE" w:rsidRPr="001A13AE" w:rsidRDefault="001A13AE" w:rsidP="0078373B">
      <w:pPr>
        <w:spacing w:after="120"/>
        <w:rPr>
          <w:rFonts w:asciiTheme="minorHAnsi" w:hAnsiTheme="minorHAnsi" w:cstheme="minorHAnsi"/>
          <w:szCs w:val="20"/>
        </w:rPr>
      </w:pPr>
    </w:p>
    <w:p w14:paraId="179F65C3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lastRenderedPageBreak/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590F997E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468064B1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69F53A9C" w14:textId="49A2FADE" w:rsidR="00C54EF2" w:rsidRPr="00E2349E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sectPr w:rsidR="00C54EF2" w:rsidRPr="00E2349E" w:rsidSect="00EF258F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183" w:right="1134" w:bottom="1392" w:left="1134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186FF" w14:textId="77777777" w:rsidR="004867FA" w:rsidRDefault="004867FA" w:rsidP="00B95253">
      <w:pPr>
        <w:spacing w:after="0" w:line="240" w:lineRule="auto"/>
      </w:pPr>
      <w:r>
        <w:separator/>
      </w:r>
    </w:p>
  </w:endnote>
  <w:endnote w:type="continuationSeparator" w:id="0">
    <w:p w14:paraId="58B75AE8" w14:textId="77777777" w:rsidR="004867FA" w:rsidRDefault="004867FA" w:rsidP="00B95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B272" w14:textId="5A0BD43B" w:rsidR="00E74C19" w:rsidRDefault="00E74C19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86912" behindDoc="0" locked="0" layoutInCell="1" allowOverlap="1" wp14:anchorId="16D1269F" wp14:editId="1CCEAE8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0525" cy="352425"/>
              <wp:effectExtent l="0" t="0" r="9525" b="0"/>
              <wp:wrapNone/>
              <wp:docPr id="1562108230" name="Textové pole 2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5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1FF5FD" w14:textId="732CE80A" w:rsidR="00E74C19" w:rsidRPr="00E74C19" w:rsidRDefault="00E74C19" w:rsidP="00E74C1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74C1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D1269F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" style="position:absolute;left:0;text-align:left;margin-left:0;margin-top:0;width:30.75pt;height:27.75pt;z-index:2516869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" filled="f" stroked="f">
              <v:textbox style="mso-fit-shape-to-text:t" inset="0,0,0,15pt">
                <w:txbxContent>
                  <w:p w14:paraId="661FF5FD" w14:textId="732CE80A" w:rsidR="00E74C19" w:rsidRPr="00E74C19" w:rsidRDefault="00E74C19" w:rsidP="00E74C1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74C19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7EE5F" w14:textId="7833D61C" w:rsidR="00E564C5" w:rsidRPr="00737676" w:rsidRDefault="00E74C19" w:rsidP="00133674">
    <w:pPr>
      <w:pStyle w:val="Zpat"/>
      <w:rPr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87936" behindDoc="0" locked="0" layoutInCell="1" allowOverlap="1" wp14:anchorId="433CD823" wp14:editId="0881474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0525" cy="352425"/>
              <wp:effectExtent l="0" t="0" r="9525" b="0"/>
              <wp:wrapNone/>
              <wp:docPr id="226999696" name="Textové pole 3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5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90FAD9" w14:textId="28774E23" w:rsidR="00E74C19" w:rsidRPr="00235056" w:rsidRDefault="00E74C19" w:rsidP="00E74C19">
                          <w:pPr>
                            <w:spacing w:after="0"/>
                            <w:rPr>
                              <w:rFonts w:asciiTheme="minorHAnsi" w:eastAsia="Calibri" w:hAnsiTheme="minorHAnsi" w:cstheme="minorHAns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3CD823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Í" style="position:absolute;left:0;text-align:left;margin-left:0;margin-top:0;width:30.75pt;height:27.75pt;z-index:2516879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" filled="f" stroked="f">
              <v:textbox style="mso-fit-shape-to-text:t" inset="0,0,0,15pt">
                <w:txbxContent>
                  <w:p w14:paraId="1F90FAD9" w14:textId="28774E23" w:rsidR="00E74C19" w:rsidRPr="00235056" w:rsidRDefault="00E74C19" w:rsidP="00E74C19">
                    <w:pPr>
                      <w:spacing w:after="0"/>
                      <w:rPr>
                        <w:rFonts w:asciiTheme="minorHAnsi" w:eastAsia="Calibri" w:hAnsiTheme="minorHAnsi" w:cstheme="minorHAnsi"/>
                        <w:noProof/>
                        <w:color w:val="000000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6F6455">
      <w:t xml:space="preserve">Platí od: </w:t>
    </w:r>
    <w:r w:rsidR="00CD3158">
      <w:t>26</w:t>
    </w:r>
    <w:r w:rsidR="006F6455">
      <w:t>.1</w:t>
    </w:r>
    <w:r w:rsidR="00CD3158">
      <w:t>0</w:t>
    </w:r>
    <w:r w:rsidR="006F6455">
      <w:t>.20</w:t>
    </w:r>
    <w:r w:rsidR="00CD3158">
      <w:t>15</w:t>
    </w:r>
    <w:r w:rsidR="00133674" w:rsidRPr="000B181D">
      <w:ptab w:relativeTo="margin" w:alignment="center" w:leader="none"/>
    </w:r>
    <w:r w:rsidR="00133674" w:rsidRPr="000B181D">
      <w:t>Verze</w:t>
    </w:r>
    <w:r w:rsidR="00737676">
      <w:t xml:space="preserve"> 6</w:t>
    </w:r>
    <w:r w:rsidR="00737676">
      <w:rPr>
        <w:szCs w:val="20"/>
      </w:rPr>
      <w:tab/>
    </w:r>
    <w:r w:rsidR="00737676" w:rsidRPr="00E03F41">
      <w:rPr>
        <w:szCs w:val="20"/>
      </w:rPr>
      <w:tab/>
    </w:r>
    <w:r w:rsidR="00737676" w:rsidRPr="00174184">
      <w:t>Strana</w:t>
    </w:r>
    <w:r w:rsidR="00737676" w:rsidRPr="00E03F41">
      <w:rPr>
        <w:szCs w:val="20"/>
      </w:rPr>
      <w:t xml:space="preserve"> </w:t>
    </w:r>
    <w:r w:rsidR="00737676" w:rsidRPr="00E03F41">
      <w:rPr>
        <w:szCs w:val="20"/>
      </w:rPr>
      <w:fldChar w:fldCharType="begin"/>
    </w:r>
    <w:r w:rsidR="00737676" w:rsidRPr="00E03F41">
      <w:rPr>
        <w:szCs w:val="20"/>
      </w:rPr>
      <w:instrText xml:space="preserve"> PAGE   \* MERGEFORMAT </w:instrText>
    </w:r>
    <w:r w:rsidR="00737676" w:rsidRPr="00E03F41">
      <w:rPr>
        <w:szCs w:val="20"/>
      </w:rPr>
      <w:fldChar w:fldCharType="separate"/>
    </w:r>
    <w:r w:rsidR="00737676">
      <w:rPr>
        <w:szCs w:val="20"/>
      </w:rPr>
      <w:t>1</w:t>
    </w:r>
    <w:r w:rsidR="00737676" w:rsidRPr="00E03F41">
      <w:rPr>
        <w:szCs w:val="20"/>
      </w:rPr>
      <w:fldChar w:fldCharType="end"/>
    </w:r>
    <w:r w:rsidR="00737676" w:rsidRPr="00E03F41">
      <w:rPr>
        <w:szCs w:val="20"/>
      </w:rPr>
      <w:t>/</w:t>
    </w:r>
    <w:r w:rsidR="00737676" w:rsidRPr="00E03F41">
      <w:rPr>
        <w:szCs w:val="20"/>
      </w:rPr>
      <w:fldChar w:fldCharType="begin"/>
    </w:r>
    <w:r w:rsidR="00737676" w:rsidRPr="00E03F41">
      <w:rPr>
        <w:szCs w:val="20"/>
      </w:rPr>
      <w:instrText xml:space="preserve"> NUMPAGES   \* MERGEFORMAT </w:instrText>
    </w:r>
    <w:r w:rsidR="00737676" w:rsidRPr="00E03F41">
      <w:rPr>
        <w:szCs w:val="20"/>
      </w:rPr>
      <w:fldChar w:fldCharType="separate"/>
    </w:r>
    <w:r w:rsidR="00737676">
      <w:rPr>
        <w:szCs w:val="20"/>
      </w:rPr>
      <w:t>1</w:t>
    </w:r>
    <w:r w:rsidR="00737676" w:rsidRPr="00E03F41">
      <w:rPr>
        <w:noProof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81B59" w14:textId="7B825D96" w:rsidR="00E564C5" w:rsidRDefault="00E74C19" w:rsidP="00ED1D9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85888" behindDoc="0" locked="0" layoutInCell="1" allowOverlap="1" wp14:anchorId="0A5C670D" wp14:editId="6DF1C2E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0525" cy="352425"/>
              <wp:effectExtent l="0" t="0" r="9525" b="0"/>
              <wp:wrapNone/>
              <wp:docPr id="945978315" name="Textové pole 1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5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98D699" w14:textId="086D8E1E" w:rsidR="00E74C19" w:rsidRPr="00E74C19" w:rsidRDefault="00E74C19" w:rsidP="00E74C1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74C1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5C670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Í" style="position:absolute;left:0;text-align:left;margin-left:0;margin-top:0;width:30.75pt;height:27.75pt;z-index:2516858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" filled="f" stroked="f">
              <v:textbox style="mso-fit-shape-to-text:t" inset="0,0,0,15pt">
                <w:txbxContent>
                  <w:p w14:paraId="3E98D699" w14:textId="086D8E1E" w:rsidR="00E74C19" w:rsidRPr="00E74C19" w:rsidRDefault="00E74C19" w:rsidP="00E74C1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74C19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D1D9F" w:rsidRPr="000B181D">
      <w:ptab w:relativeTo="margin" w:alignment="center" w:leader="none"/>
    </w:r>
    <w:r w:rsidR="00ED1D9F" w:rsidRPr="000B181D">
      <w:t>Verze XY</w:t>
    </w:r>
    <w:r w:rsidR="00ED1D9F" w:rsidRPr="000B181D">
      <w:ptab w:relativeTo="margin" w:alignment="right" w:leader="none"/>
    </w:r>
    <w:r w:rsidR="00ED1D9F" w:rsidRPr="000B181D">
      <w:t xml:space="preserve">Strana </w:t>
    </w:r>
    <w:r w:rsidR="00ED1D9F" w:rsidRPr="000B181D">
      <w:fldChar w:fldCharType="begin"/>
    </w:r>
    <w:r w:rsidR="00ED1D9F" w:rsidRPr="000B181D">
      <w:instrText>PAGE * Arabic * MERGEFORMAT</w:instrText>
    </w:r>
    <w:r w:rsidR="00ED1D9F" w:rsidRPr="000B181D">
      <w:fldChar w:fldCharType="separate"/>
    </w:r>
    <w:r w:rsidR="00ED1D9F">
      <w:t>1</w:t>
    </w:r>
    <w:r w:rsidR="00ED1D9F" w:rsidRPr="000B181D">
      <w:fldChar w:fldCharType="end"/>
    </w:r>
    <w:r w:rsidR="00ED1D9F" w:rsidRPr="000B181D">
      <w:t xml:space="preserve"> (celkem </w:t>
    </w:r>
    <w:r w:rsidR="00ED1D9F" w:rsidRPr="000B181D">
      <w:fldChar w:fldCharType="begin"/>
    </w:r>
    <w:r w:rsidR="00ED1D9F" w:rsidRPr="000B181D">
      <w:instrText>NUMPAGES * Arabic * MERGEFORMAT</w:instrText>
    </w:r>
    <w:r w:rsidR="00ED1D9F" w:rsidRPr="000B181D">
      <w:fldChar w:fldCharType="separate"/>
    </w:r>
    <w:r w:rsidR="00ED1D9F">
      <w:t>2</w:t>
    </w:r>
    <w:r w:rsidR="00ED1D9F" w:rsidRPr="000B181D">
      <w:fldChar w:fldCharType="end"/>
    </w:r>
    <w:r w:rsidR="00ED1D9F" w:rsidRPr="000B181D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57768" w14:textId="77777777" w:rsidR="004867FA" w:rsidRDefault="004867FA" w:rsidP="00B95253">
      <w:pPr>
        <w:spacing w:after="0" w:line="240" w:lineRule="auto"/>
      </w:pPr>
      <w:r>
        <w:separator/>
      </w:r>
    </w:p>
  </w:footnote>
  <w:footnote w:type="continuationSeparator" w:id="0">
    <w:p w14:paraId="2A51FB8E" w14:textId="77777777" w:rsidR="004867FA" w:rsidRDefault="004867FA" w:rsidP="00B95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2C7CF" w14:textId="26A5053C" w:rsidR="00133674" w:rsidRDefault="00133674" w:rsidP="00133674">
    <w:pPr>
      <w:pStyle w:val="Zhlav"/>
    </w:pPr>
    <w:r>
      <w:rPr>
        <w:noProof/>
      </w:rPr>
      <w:drawing>
        <wp:anchor distT="0" distB="0" distL="114300" distR="114300" simplePos="0" relativeHeight="251684864" behindDoc="1" locked="0" layoutInCell="1" allowOverlap="1" wp14:anchorId="66221DB9" wp14:editId="45DB2A22">
          <wp:simplePos x="0" y="0"/>
          <wp:positionH relativeFrom="column">
            <wp:posOffset>4831782</wp:posOffset>
          </wp:positionH>
          <wp:positionV relativeFrom="paragraph">
            <wp:posOffset>-15875</wp:posOffset>
          </wp:positionV>
          <wp:extent cx="1288415" cy="474980"/>
          <wp:effectExtent l="0" t="0" r="0" b="0"/>
          <wp:wrapNone/>
          <wp:docPr id="6" name="Grafický 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1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5EA3">
      <w:rPr>
        <w:noProof/>
        <w:color w:val="009F4D"/>
        <w:sz w:val="30"/>
        <w:szCs w:val="30"/>
      </w:rPr>
      <w:drawing>
        <wp:anchor distT="0" distB="0" distL="114300" distR="114300" simplePos="0" relativeHeight="251683840" behindDoc="1" locked="0" layoutInCell="1" allowOverlap="1" wp14:anchorId="03EC31B9" wp14:editId="173C31BE">
          <wp:simplePos x="0" y="0"/>
          <wp:positionH relativeFrom="column">
            <wp:posOffset>5080</wp:posOffset>
          </wp:positionH>
          <wp:positionV relativeFrom="paragraph">
            <wp:posOffset>-16644</wp:posOffset>
          </wp:positionV>
          <wp:extent cx="1273810" cy="474980"/>
          <wp:effectExtent l="0" t="0" r="0" b="0"/>
          <wp:wrapNone/>
          <wp:docPr id="7" name="Grafický objekt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81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Mkatabulky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62"/>
    </w:tblGrid>
    <w:tr w:rsidR="00133674" w:rsidRPr="00E564C5" w14:paraId="0BAD84C4" w14:textId="77777777" w:rsidTr="007B5779">
      <w:trPr>
        <w:trHeight w:val="511"/>
        <w:jc w:val="center"/>
      </w:trPr>
      <w:tc>
        <w:tcPr>
          <w:tcW w:w="4962" w:type="dxa"/>
          <w:vAlign w:val="bottom"/>
        </w:tcPr>
        <w:p w14:paraId="2DB81FED" w14:textId="79269051" w:rsidR="00133674" w:rsidRPr="00E564C5" w:rsidRDefault="006F6455" w:rsidP="00133674">
          <w:pPr>
            <w:pStyle w:val="Zhlav"/>
            <w:ind w:left="1" w:hanging="1"/>
          </w:pPr>
          <w:r>
            <w:t>B7</w:t>
          </w:r>
          <w:r w:rsidR="003D2AE7">
            <w:t>4</w:t>
          </w:r>
          <w:r>
            <w:t>90.0</w:t>
          </w:r>
          <w:r w:rsidR="003D2AE7">
            <w:t>4</w:t>
          </w:r>
        </w:p>
      </w:tc>
    </w:tr>
  </w:tbl>
  <w:p w14:paraId="1ACB197D" w14:textId="77777777" w:rsidR="00E564C5" w:rsidRPr="00133674" w:rsidRDefault="00133674" w:rsidP="00133674">
    <w:pPr>
      <w:pStyle w:val="Zhlav"/>
      <w:rPr>
        <w:color w:val="000000" w:themeColor="text1"/>
        <w:sz w:val="24"/>
        <w:szCs w:val="24"/>
      </w:rPr>
    </w:pPr>
    <w: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27603" w14:textId="02620EB3" w:rsidR="00E564C5" w:rsidRDefault="008C6EB6" w:rsidP="00257D66">
    <w:pPr>
      <w:pStyle w:val="Zhlav"/>
    </w:pPr>
    <w:r>
      <w:rPr>
        <w:noProof/>
      </w:rPr>
      <w:drawing>
        <wp:anchor distT="0" distB="0" distL="114300" distR="114300" simplePos="0" relativeHeight="251681792" behindDoc="1" locked="0" layoutInCell="1" allowOverlap="1" wp14:anchorId="7B4D0DF4" wp14:editId="561D31DD">
          <wp:simplePos x="0" y="0"/>
          <wp:positionH relativeFrom="column">
            <wp:posOffset>4831782</wp:posOffset>
          </wp:positionH>
          <wp:positionV relativeFrom="paragraph">
            <wp:posOffset>-15875</wp:posOffset>
          </wp:positionV>
          <wp:extent cx="1288415" cy="474980"/>
          <wp:effectExtent l="0" t="0" r="0" b="0"/>
          <wp:wrapNone/>
          <wp:docPr id="3" name="Grafický 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1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5EA3">
      <w:rPr>
        <w:noProof/>
        <w:color w:val="009F4D"/>
        <w:sz w:val="30"/>
        <w:szCs w:val="30"/>
      </w:rPr>
      <w:drawing>
        <wp:anchor distT="0" distB="0" distL="114300" distR="114300" simplePos="0" relativeHeight="251680768" behindDoc="1" locked="0" layoutInCell="1" allowOverlap="1" wp14:anchorId="390EDE9A" wp14:editId="0A7E8254">
          <wp:simplePos x="0" y="0"/>
          <wp:positionH relativeFrom="column">
            <wp:posOffset>5080</wp:posOffset>
          </wp:positionH>
          <wp:positionV relativeFrom="paragraph">
            <wp:posOffset>-16644</wp:posOffset>
          </wp:positionV>
          <wp:extent cx="1273810" cy="474980"/>
          <wp:effectExtent l="0" t="0" r="0" b="0"/>
          <wp:wrapNone/>
          <wp:docPr id="4" name="Grafický objekt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81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Mkatabulky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62"/>
    </w:tblGrid>
    <w:tr w:rsidR="00E564C5" w:rsidRPr="00E564C5" w14:paraId="5CF0171C" w14:textId="77777777" w:rsidTr="00E564C5">
      <w:trPr>
        <w:trHeight w:val="511"/>
        <w:jc w:val="center"/>
      </w:trPr>
      <w:tc>
        <w:tcPr>
          <w:tcW w:w="4962" w:type="dxa"/>
          <w:vAlign w:val="bottom"/>
        </w:tcPr>
        <w:p w14:paraId="0105F762" w14:textId="77777777" w:rsidR="00E564C5" w:rsidRPr="00E564C5" w:rsidRDefault="00647FA4" w:rsidP="00E564C5">
          <w:pPr>
            <w:pStyle w:val="Zhlav"/>
            <w:ind w:left="1" w:hanging="1"/>
          </w:pPr>
          <w:r>
            <w:t>Označení dokumentu</w:t>
          </w:r>
          <w:r>
            <w:br/>
            <w:t>ve dvou řádcích</w:t>
          </w:r>
        </w:p>
      </w:tc>
    </w:tr>
  </w:tbl>
  <w:p w14:paraId="01B362F8" w14:textId="77777777" w:rsidR="00E564C5" w:rsidRPr="00933309" w:rsidRDefault="00E564C5" w:rsidP="00257D66">
    <w:pPr>
      <w:pStyle w:val="Zhlav"/>
      <w:rPr>
        <w:color w:val="000000" w:themeColor="text1"/>
        <w:sz w:val="24"/>
        <w:szCs w:val="24"/>
      </w:rPr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6CB7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DC3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B27F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86BD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161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C412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F4AC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48CC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56659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D6AD3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A0B5E"/>
    <w:multiLevelType w:val="hybridMultilevel"/>
    <w:tmpl w:val="DA5CBE2A"/>
    <w:lvl w:ilvl="0" w:tplc="084213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898314">
    <w:abstractNumId w:val="4"/>
  </w:num>
  <w:num w:numId="2" w16cid:durableId="429787643">
    <w:abstractNumId w:val="5"/>
  </w:num>
  <w:num w:numId="3" w16cid:durableId="941456723">
    <w:abstractNumId w:val="6"/>
  </w:num>
  <w:num w:numId="4" w16cid:durableId="1658462853">
    <w:abstractNumId w:val="7"/>
  </w:num>
  <w:num w:numId="5" w16cid:durableId="1459957400">
    <w:abstractNumId w:val="9"/>
  </w:num>
  <w:num w:numId="6" w16cid:durableId="1509634068">
    <w:abstractNumId w:val="0"/>
  </w:num>
  <w:num w:numId="7" w16cid:durableId="629163956">
    <w:abstractNumId w:val="1"/>
  </w:num>
  <w:num w:numId="8" w16cid:durableId="1713069169">
    <w:abstractNumId w:val="2"/>
  </w:num>
  <w:num w:numId="9" w16cid:durableId="553351039">
    <w:abstractNumId w:val="3"/>
  </w:num>
  <w:num w:numId="10" w16cid:durableId="1719359347">
    <w:abstractNumId w:val="8"/>
  </w:num>
  <w:num w:numId="11" w16cid:durableId="743295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9AB"/>
    <w:rsid w:val="00014DDA"/>
    <w:rsid w:val="00017F2F"/>
    <w:rsid w:val="000278F8"/>
    <w:rsid w:val="00051948"/>
    <w:rsid w:val="000621F0"/>
    <w:rsid w:val="00073C26"/>
    <w:rsid w:val="000759D4"/>
    <w:rsid w:val="0007601F"/>
    <w:rsid w:val="00077CD9"/>
    <w:rsid w:val="0009248A"/>
    <w:rsid w:val="00094BC5"/>
    <w:rsid w:val="000A23E4"/>
    <w:rsid w:val="000D1823"/>
    <w:rsid w:val="000E2451"/>
    <w:rsid w:val="000E2AF8"/>
    <w:rsid w:val="000F0949"/>
    <w:rsid w:val="000F1DA0"/>
    <w:rsid w:val="000F27B1"/>
    <w:rsid w:val="000F67AF"/>
    <w:rsid w:val="00105A10"/>
    <w:rsid w:val="001147F5"/>
    <w:rsid w:val="001168DF"/>
    <w:rsid w:val="00133674"/>
    <w:rsid w:val="00134C12"/>
    <w:rsid w:val="00136FE3"/>
    <w:rsid w:val="0014279E"/>
    <w:rsid w:val="0014428D"/>
    <w:rsid w:val="00163C1F"/>
    <w:rsid w:val="00165637"/>
    <w:rsid w:val="0017099C"/>
    <w:rsid w:val="00171890"/>
    <w:rsid w:val="00172B7C"/>
    <w:rsid w:val="001733EC"/>
    <w:rsid w:val="00174184"/>
    <w:rsid w:val="001A13AE"/>
    <w:rsid w:val="001A30FA"/>
    <w:rsid w:val="001B2DCD"/>
    <w:rsid w:val="001B4A9B"/>
    <w:rsid w:val="001B5690"/>
    <w:rsid w:val="001C6927"/>
    <w:rsid w:val="001D2E38"/>
    <w:rsid w:val="001F164C"/>
    <w:rsid w:val="001F60D2"/>
    <w:rsid w:val="001F67CA"/>
    <w:rsid w:val="00204EA2"/>
    <w:rsid w:val="0020591C"/>
    <w:rsid w:val="00213A02"/>
    <w:rsid w:val="00214646"/>
    <w:rsid w:val="00227157"/>
    <w:rsid w:val="00235056"/>
    <w:rsid w:val="00235300"/>
    <w:rsid w:val="00237B88"/>
    <w:rsid w:val="002433CE"/>
    <w:rsid w:val="00256CEC"/>
    <w:rsid w:val="00257D66"/>
    <w:rsid w:val="00257EB9"/>
    <w:rsid w:val="00272D1D"/>
    <w:rsid w:val="00287DED"/>
    <w:rsid w:val="0029309C"/>
    <w:rsid w:val="002A5A0A"/>
    <w:rsid w:val="002C6476"/>
    <w:rsid w:val="002E4BF8"/>
    <w:rsid w:val="002E5423"/>
    <w:rsid w:val="002F7A52"/>
    <w:rsid w:val="00307EF1"/>
    <w:rsid w:val="00312FB1"/>
    <w:rsid w:val="003139F6"/>
    <w:rsid w:val="003223C6"/>
    <w:rsid w:val="00327400"/>
    <w:rsid w:val="003335B7"/>
    <w:rsid w:val="00335711"/>
    <w:rsid w:val="0034443B"/>
    <w:rsid w:val="00347862"/>
    <w:rsid w:val="00363CD0"/>
    <w:rsid w:val="0037352D"/>
    <w:rsid w:val="00390EDF"/>
    <w:rsid w:val="0039321A"/>
    <w:rsid w:val="003B2B57"/>
    <w:rsid w:val="003C7C1E"/>
    <w:rsid w:val="003D2AE7"/>
    <w:rsid w:val="003D5BB5"/>
    <w:rsid w:val="003E5424"/>
    <w:rsid w:val="003E72EA"/>
    <w:rsid w:val="00406487"/>
    <w:rsid w:val="004342DA"/>
    <w:rsid w:val="0046372B"/>
    <w:rsid w:val="0046523F"/>
    <w:rsid w:val="004704C5"/>
    <w:rsid w:val="00481E37"/>
    <w:rsid w:val="004867FA"/>
    <w:rsid w:val="00494944"/>
    <w:rsid w:val="00496A7F"/>
    <w:rsid w:val="004A19DA"/>
    <w:rsid w:val="004A5EC4"/>
    <w:rsid w:val="004A7CEE"/>
    <w:rsid w:val="004B13A3"/>
    <w:rsid w:val="004B39AB"/>
    <w:rsid w:val="004E63B5"/>
    <w:rsid w:val="004E7C6B"/>
    <w:rsid w:val="004E7EE6"/>
    <w:rsid w:val="004F226F"/>
    <w:rsid w:val="004F324F"/>
    <w:rsid w:val="004F45DD"/>
    <w:rsid w:val="00501352"/>
    <w:rsid w:val="00522C61"/>
    <w:rsid w:val="00526727"/>
    <w:rsid w:val="00530054"/>
    <w:rsid w:val="005305AA"/>
    <w:rsid w:val="00544F73"/>
    <w:rsid w:val="00571A09"/>
    <w:rsid w:val="00572E88"/>
    <w:rsid w:val="00576B3A"/>
    <w:rsid w:val="0058027E"/>
    <w:rsid w:val="00581956"/>
    <w:rsid w:val="005860B2"/>
    <w:rsid w:val="005A7E11"/>
    <w:rsid w:val="005C522E"/>
    <w:rsid w:val="005E0692"/>
    <w:rsid w:val="005F1E2D"/>
    <w:rsid w:val="00601D23"/>
    <w:rsid w:val="00605E64"/>
    <w:rsid w:val="00607A24"/>
    <w:rsid w:val="00614099"/>
    <w:rsid w:val="00617F8A"/>
    <w:rsid w:val="00625E64"/>
    <w:rsid w:val="0063204E"/>
    <w:rsid w:val="00645069"/>
    <w:rsid w:val="00646F5A"/>
    <w:rsid w:val="00647FA4"/>
    <w:rsid w:val="00653AB4"/>
    <w:rsid w:val="00655EA3"/>
    <w:rsid w:val="0067190E"/>
    <w:rsid w:val="006725D4"/>
    <w:rsid w:val="0069707D"/>
    <w:rsid w:val="006A66C5"/>
    <w:rsid w:val="006F273B"/>
    <w:rsid w:val="006F6455"/>
    <w:rsid w:val="007023D6"/>
    <w:rsid w:val="007055F9"/>
    <w:rsid w:val="0070686E"/>
    <w:rsid w:val="007101D6"/>
    <w:rsid w:val="00734D49"/>
    <w:rsid w:val="00737676"/>
    <w:rsid w:val="00743E02"/>
    <w:rsid w:val="00753D8A"/>
    <w:rsid w:val="00763E7A"/>
    <w:rsid w:val="00780216"/>
    <w:rsid w:val="0078373B"/>
    <w:rsid w:val="00783CBC"/>
    <w:rsid w:val="00794FED"/>
    <w:rsid w:val="007A08D1"/>
    <w:rsid w:val="007B740C"/>
    <w:rsid w:val="007C2E43"/>
    <w:rsid w:val="007C577B"/>
    <w:rsid w:val="007E49E3"/>
    <w:rsid w:val="00800053"/>
    <w:rsid w:val="00824D3D"/>
    <w:rsid w:val="00824F86"/>
    <w:rsid w:val="00825E7D"/>
    <w:rsid w:val="00833270"/>
    <w:rsid w:val="0084157F"/>
    <w:rsid w:val="00841BF2"/>
    <w:rsid w:val="0084250F"/>
    <w:rsid w:val="008513F6"/>
    <w:rsid w:val="00862AA3"/>
    <w:rsid w:val="008756B2"/>
    <w:rsid w:val="00893C57"/>
    <w:rsid w:val="008A1765"/>
    <w:rsid w:val="008B00A8"/>
    <w:rsid w:val="008B0D44"/>
    <w:rsid w:val="008C19E5"/>
    <w:rsid w:val="008C5909"/>
    <w:rsid w:val="008C6EB6"/>
    <w:rsid w:val="008C77EA"/>
    <w:rsid w:val="008E1D4E"/>
    <w:rsid w:val="008E5904"/>
    <w:rsid w:val="008F36D7"/>
    <w:rsid w:val="00904E09"/>
    <w:rsid w:val="00906FEE"/>
    <w:rsid w:val="00910DD8"/>
    <w:rsid w:val="00912936"/>
    <w:rsid w:val="009166D7"/>
    <w:rsid w:val="009204EB"/>
    <w:rsid w:val="00923C2F"/>
    <w:rsid w:val="00923EF8"/>
    <w:rsid w:val="00931653"/>
    <w:rsid w:val="00933309"/>
    <w:rsid w:val="0093410F"/>
    <w:rsid w:val="009362AB"/>
    <w:rsid w:val="00945DAE"/>
    <w:rsid w:val="009711F9"/>
    <w:rsid w:val="009D0C5A"/>
    <w:rsid w:val="009D343E"/>
    <w:rsid w:val="009E44AC"/>
    <w:rsid w:val="009F379D"/>
    <w:rsid w:val="009F3BED"/>
    <w:rsid w:val="00A01CFE"/>
    <w:rsid w:val="00A0652F"/>
    <w:rsid w:val="00A06BCE"/>
    <w:rsid w:val="00A17868"/>
    <w:rsid w:val="00A222A4"/>
    <w:rsid w:val="00A25B56"/>
    <w:rsid w:val="00A26CBD"/>
    <w:rsid w:val="00A41ACF"/>
    <w:rsid w:val="00A424CE"/>
    <w:rsid w:val="00A4580C"/>
    <w:rsid w:val="00A475BA"/>
    <w:rsid w:val="00A52C84"/>
    <w:rsid w:val="00A573C1"/>
    <w:rsid w:val="00A6171C"/>
    <w:rsid w:val="00A97C65"/>
    <w:rsid w:val="00AA37B2"/>
    <w:rsid w:val="00AA5D81"/>
    <w:rsid w:val="00AB3EEB"/>
    <w:rsid w:val="00AB5981"/>
    <w:rsid w:val="00AC175F"/>
    <w:rsid w:val="00AD0087"/>
    <w:rsid w:val="00AD457B"/>
    <w:rsid w:val="00AE6EDA"/>
    <w:rsid w:val="00AE79A7"/>
    <w:rsid w:val="00AF0093"/>
    <w:rsid w:val="00AF21B7"/>
    <w:rsid w:val="00AF6854"/>
    <w:rsid w:val="00B0238C"/>
    <w:rsid w:val="00B07A25"/>
    <w:rsid w:val="00B07A4C"/>
    <w:rsid w:val="00B103A3"/>
    <w:rsid w:val="00B10F30"/>
    <w:rsid w:val="00B17CB3"/>
    <w:rsid w:val="00B21C69"/>
    <w:rsid w:val="00B244E3"/>
    <w:rsid w:val="00B263BE"/>
    <w:rsid w:val="00B3339A"/>
    <w:rsid w:val="00B36A20"/>
    <w:rsid w:val="00B36B2E"/>
    <w:rsid w:val="00B43819"/>
    <w:rsid w:val="00B44FFF"/>
    <w:rsid w:val="00B60A8F"/>
    <w:rsid w:val="00B7286F"/>
    <w:rsid w:val="00B75EF0"/>
    <w:rsid w:val="00B911F5"/>
    <w:rsid w:val="00B943B0"/>
    <w:rsid w:val="00B95253"/>
    <w:rsid w:val="00BA2AFE"/>
    <w:rsid w:val="00BA3A16"/>
    <w:rsid w:val="00BA7730"/>
    <w:rsid w:val="00C013BD"/>
    <w:rsid w:val="00C031A6"/>
    <w:rsid w:val="00C03F50"/>
    <w:rsid w:val="00C13DC3"/>
    <w:rsid w:val="00C221E8"/>
    <w:rsid w:val="00C230B4"/>
    <w:rsid w:val="00C35E82"/>
    <w:rsid w:val="00C3685D"/>
    <w:rsid w:val="00C44073"/>
    <w:rsid w:val="00C54EF2"/>
    <w:rsid w:val="00C861F7"/>
    <w:rsid w:val="00CA4DB9"/>
    <w:rsid w:val="00CA6244"/>
    <w:rsid w:val="00CB3FFD"/>
    <w:rsid w:val="00CB7235"/>
    <w:rsid w:val="00CC093C"/>
    <w:rsid w:val="00CD13CF"/>
    <w:rsid w:val="00CD3158"/>
    <w:rsid w:val="00CD5400"/>
    <w:rsid w:val="00CD5BDC"/>
    <w:rsid w:val="00CD71D9"/>
    <w:rsid w:val="00CD7DC3"/>
    <w:rsid w:val="00CD7F94"/>
    <w:rsid w:val="00CF0175"/>
    <w:rsid w:val="00CF3F02"/>
    <w:rsid w:val="00CF4DBB"/>
    <w:rsid w:val="00D0167E"/>
    <w:rsid w:val="00D0444E"/>
    <w:rsid w:val="00D106AC"/>
    <w:rsid w:val="00D1303F"/>
    <w:rsid w:val="00D178C6"/>
    <w:rsid w:val="00D202F2"/>
    <w:rsid w:val="00D24A4F"/>
    <w:rsid w:val="00D273D5"/>
    <w:rsid w:val="00D35D50"/>
    <w:rsid w:val="00D46CFB"/>
    <w:rsid w:val="00D54508"/>
    <w:rsid w:val="00D57197"/>
    <w:rsid w:val="00DA0F7F"/>
    <w:rsid w:val="00DA2D03"/>
    <w:rsid w:val="00DA37E2"/>
    <w:rsid w:val="00DB5C67"/>
    <w:rsid w:val="00DD50FA"/>
    <w:rsid w:val="00DE54F5"/>
    <w:rsid w:val="00DF4E8C"/>
    <w:rsid w:val="00E02C7F"/>
    <w:rsid w:val="00E03F41"/>
    <w:rsid w:val="00E16DC8"/>
    <w:rsid w:val="00E2349E"/>
    <w:rsid w:val="00E25FC5"/>
    <w:rsid w:val="00E30B00"/>
    <w:rsid w:val="00E36FF8"/>
    <w:rsid w:val="00E413CE"/>
    <w:rsid w:val="00E45994"/>
    <w:rsid w:val="00E51CAD"/>
    <w:rsid w:val="00E56197"/>
    <w:rsid w:val="00E564C5"/>
    <w:rsid w:val="00E74873"/>
    <w:rsid w:val="00E74C19"/>
    <w:rsid w:val="00E76270"/>
    <w:rsid w:val="00E80914"/>
    <w:rsid w:val="00E81E1E"/>
    <w:rsid w:val="00E878F7"/>
    <w:rsid w:val="00E944EF"/>
    <w:rsid w:val="00EB25DB"/>
    <w:rsid w:val="00EB2BA0"/>
    <w:rsid w:val="00EB4D63"/>
    <w:rsid w:val="00EC5429"/>
    <w:rsid w:val="00EC70F5"/>
    <w:rsid w:val="00ED1D9F"/>
    <w:rsid w:val="00ED2227"/>
    <w:rsid w:val="00ED2FCE"/>
    <w:rsid w:val="00ED31DF"/>
    <w:rsid w:val="00EE02ED"/>
    <w:rsid w:val="00EE5BB7"/>
    <w:rsid w:val="00EF258F"/>
    <w:rsid w:val="00EF6F5B"/>
    <w:rsid w:val="00F04B0D"/>
    <w:rsid w:val="00F05AD2"/>
    <w:rsid w:val="00F1092D"/>
    <w:rsid w:val="00F152E2"/>
    <w:rsid w:val="00F17C1E"/>
    <w:rsid w:val="00F227B4"/>
    <w:rsid w:val="00F34438"/>
    <w:rsid w:val="00F41FA8"/>
    <w:rsid w:val="00F43476"/>
    <w:rsid w:val="00F72930"/>
    <w:rsid w:val="00F73BC8"/>
    <w:rsid w:val="00F80946"/>
    <w:rsid w:val="00F94D52"/>
    <w:rsid w:val="00F952CC"/>
    <w:rsid w:val="00FB0D2B"/>
    <w:rsid w:val="00FB2702"/>
    <w:rsid w:val="00FB5599"/>
    <w:rsid w:val="00FC625A"/>
    <w:rsid w:val="00FC6672"/>
    <w:rsid w:val="00FD3C06"/>
    <w:rsid w:val="00FE2549"/>
    <w:rsid w:val="00FF34EE"/>
    <w:rsid w:val="4715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29A2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D1D9F"/>
    <w:pPr>
      <w:spacing w:after="200" w:line="276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E74873"/>
    <w:pPr>
      <w:keepNext/>
      <w:keepLines/>
      <w:spacing w:before="360" w:after="0"/>
      <w:jc w:val="left"/>
      <w:outlineLvl w:val="0"/>
    </w:pPr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74873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74873"/>
    <w:pPr>
      <w:keepNext/>
      <w:keepLines/>
      <w:spacing w:before="280" w:after="0"/>
      <w:outlineLvl w:val="2"/>
    </w:pPr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74873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i/>
      <w:iCs/>
      <w:color w:val="D93B2A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7487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D93B2A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E564C5"/>
    <w:pPr>
      <w:tabs>
        <w:tab w:val="right" w:pos="10546"/>
      </w:tabs>
      <w:spacing w:after="0" w:line="240" w:lineRule="auto"/>
      <w:jc w:val="center"/>
    </w:pPr>
  </w:style>
  <w:style w:type="character" w:customStyle="1" w:styleId="ZhlavChar">
    <w:name w:val="Záhlaví Char"/>
    <w:basedOn w:val="Standardnpsmoodstavce"/>
    <w:link w:val="Zhlav"/>
    <w:uiPriority w:val="99"/>
    <w:rsid w:val="00E564C5"/>
    <w:rPr>
      <w:rFonts w:eastAsiaTheme="minorEastAsia"/>
      <w:sz w:val="20"/>
    </w:rPr>
  </w:style>
  <w:style w:type="paragraph" w:styleId="Zpat">
    <w:name w:val="footer"/>
    <w:basedOn w:val="Normln"/>
    <w:link w:val="ZpatChar"/>
    <w:unhideWhenUsed/>
    <w:rsid w:val="00174184"/>
    <w:pPr>
      <w:tabs>
        <w:tab w:val="center" w:pos="5273"/>
        <w:tab w:val="right" w:pos="10546"/>
      </w:tabs>
      <w:spacing w:after="0" w:line="240" w:lineRule="auto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174184"/>
    <w:rPr>
      <w:sz w:val="18"/>
    </w:rPr>
  </w:style>
  <w:style w:type="table" w:styleId="Mkatabulky">
    <w:name w:val="Table Grid"/>
    <w:basedOn w:val="Normlntabulka"/>
    <w:uiPriority w:val="39"/>
    <w:rsid w:val="00E5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CB7235"/>
    <w:pPr>
      <w:spacing w:after="0" w:line="288" w:lineRule="auto"/>
    </w:pPr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E74873"/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74873"/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74873"/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E74873"/>
    <w:rPr>
      <w:rFonts w:asciiTheme="majorHAnsi" w:eastAsiaTheme="majorEastAsia" w:hAnsiTheme="majorHAnsi" w:cstheme="majorBidi"/>
      <w:i/>
      <w:iCs/>
      <w:color w:val="D93B2A" w:themeColor="accent1"/>
      <w:sz w:val="1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4873"/>
    <w:rPr>
      <w:rFonts w:asciiTheme="majorHAnsi" w:eastAsiaTheme="majorEastAsia" w:hAnsiTheme="majorHAnsi" w:cstheme="majorBidi"/>
      <w:color w:val="D93B2A" w:themeColor="accent1"/>
      <w:sz w:val="18"/>
    </w:rPr>
  </w:style>
  <w:style w:type="paragraph" w:styleId="Nzev">
    <w:name w:val="Title"/>
    <w:basedOn w:val="Normln"/>
    <w:next w:val="Normln"/>
    <w:link w:val="NzevChar"/>
    <w:uiPriority w:val="10"/>
    <w:qFormat/>
    <w:rsid w:val="007023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0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23D6"/>
    <w:pPr>
      <w:numPr>
        <w:ilvl w:val="1"/>
      </w:numPr>
      <w:spacing w:after="160"/>
    </w:pPr>
    <w:rPr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7023D6"/>
    <w:rPr>
      <w:rFonts w:eastAsiaTheme="minorEastAsia"/>
      <w:color w:val="5A5A5A" w:themeColor="text1" w:themeTint="A5"/>
      <w:spacing w:val="15"/>
    </w:rPr>
  </w:style>
  <w:style w:type="paragraph" w:customStyle="1" w:styleId="Zkladnodstavec">
    <w:name w:val="[Základní odstavec]"/>
    <w:basedOn w:val="Normln"/>
    <w:uiPriority w:val="99"/>
    <w:rsid w:val="00655EA3"/>
    <w:pPr>
      <w:autoSpaceDE w:val="0"/>
      <w:autoSpaceDN w:val="0"/>
      <w:adjustRightInd w:val="0"/>
      <w:spacing w:after="0"/>
      <w:jc w:val="left"/>
      <w:textAlignment w:val="center"/>
    </w:pPr>
    <w:rPr>
      <w:rFonts w:cs="Minion Pro"/>
      <w:color w:val="000000"/>
      <w:szCs w:val="24"/>
      <w:lang w:bidi="he-I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740C"/>
    <w:pPr>
      <w:spacing w:after="0" w:line="240" w:lineRule="auto"/>
    </w:pPr>
    <w:rPr>
      <w:rFonts w:ascii="Times New Roman" w:hAnsi="Times New Roman" w:cs="Times New Roman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740C"/>
    <w:rPr>
      <w:rFonts w:ascii="Times New Roman" w:hAnsi="Times New Roman" w:cs="Times New Roman"/>
      <w:sz w:val="18"/>
      <w:szCs w:val="18"/>
    </w:rPr>
  </w:style>
  <w:style w:type="paragraph" w:customStyle="1" w:styleId="Plohy">
    <w:name w:val="Přílohy"/>
    <w:basedOn w:val="Normln"/>
    <w:qFormat/>
    <w:rsid w:val="009E44AC"/>
    <w:pPr>
      <w:jc w:val="left"/>
    </w:pPr>
    <w:rPr>
      <w:szCs w:val="18"/>
    </w:rPr>
  </w:style>
  <w:style w:type="paragraph" w:customStyle="1" w:styleId="zhlavtabulky">
    <w:name w:val="záhlaví tabulky"/>
    <w:basedOn w:val="Bezmezer"/>
    <w:qFormat/>
    <w:rsid w:val="00CB7235"/>
    <w:rPr>
      <w:sz w:val="16"/>
    </w:rPr>
  </w:style>
  <w:style w:type="paragraph" w:customStyle="1" w:styleId="popiskolonek">
    <w:name w:val="popis kolonek"/>
    <w:basedOn w:val="Bezmezer"/>
    <w:rsid w:val="00213A02"/>
    <w:pPr>
      <w:framePr w:hSpace="141" w:wrap="around" w:vAnchor="page" w:hAnchor="margin" w:y="2493"/>
    </w:pPr>
    <w:rPr>
      <w:rFonts w:cs="Times New Roman (Základní text"/>
      <w:noProof/>
      <w:color w:val="009F51"/>
      <w:szCs w:val="18"/>
    </w:rPr>
  </w:style>
  <w:style w:type="paragraph" w:customStyle="1" w:styleId="ZPATINFO">
    <w:name w:val="ZÁPATÍ INFO"/>
    <w:basedOn w:val="Zpat"/>
    <w:qFormat/>
    <w:rsid w:val="001147F5"/>
    <w:rPr>
      <w:rFonts w:cs="Times New Roman (Základní text"/>
      <w:sz w:val="20"/>
    </w:rPr>
  </w:style>
  <w:style w:type="paragraph" w:customStyle="1" w:styleId="Bezodstavcovhostylu">
    <w:name w:val="[Bez odstavcového stylu]"/>
    <w:rsid w:val="0039321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NZEV0">
    <w:name w:val="NÁZEV"/>
    <w:basedOn w:val="Normln"/>
    <w:qFormat/>
    <w:rsid w:val="00A424CE"/>
    <w:pPr>
      <w:autoSpaceDE w:val="0"/>
      <w:autoSpaceDN w:val="0"/>
      <w:adjustRightInd w:val="0"/>
      <w:spacing w:after="0" w:line="240" w:lineRule="auto"/>
      <w:jc w:val="left"/>
      <w:textAlignment w:val="center"/>
    </w:pPr>
    <w:rPr>
      <w:rFonts w:asciiTheme="majorHAnsi" w:hAnsiTheme="majorHAnsi" w:cstheme="majorHAnsi"/>
      <w:b/>
      <w:bCs/>
      <w:caps/>
      <w:color w:val="009E4D"/>
      <w:spacing w:val="2"/>
      <w:szCs w:val="20"/>
    </w:rPr>
  </w:style>
  <w:style w:type="paragraph" w:customStyle="1" w:styleId="Navdom">
    <w:name w:val="Na vědomí"/>
    <w:basedOn w:val="Bezmezer"/>
    <w:qFormat/>
    <w:rsid w:val="008C5909"/>
    <w:rPr>
      <w:b/>
      <w:szCs w:val="18"/>
    </w:rPr>
  </w:style>
  <w:style w:type="paragraph" w:customStyle="1" w:styleId="Default">
    <w:name w:val="Default"/>
    <w:basedOn w:val="Normln"/>
    <w:rsid w:val="001A13AE"/>
    <w:pPr>
      <w:autoSpaceDE w:val="0"/>
      <w:autoSpaceDN w:val="0"/>
      <w:spacing w:after="0" w:line="240" w:lineRule="auto"/>
      <w:jc w:val="left"/>
    </w:pPr>
    <w:rPr>
      <w:rFonts w:ascii="Verdana" w:hAnsi="Verdana" w:cs="Times New Roman"/>
      <w:color w:val="000000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A13A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A13AE"/>
    <w:pPr>
      <w:spacing w:line="240" w:lineRule="auto"/>
      <w:jc w:val="left"/>
    </w:pPr>
    <w:rPr>
      <w:rFonts w:asciiTheme="minorHAnsi" w:hAnsiTheme="minorHAnsi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A13AE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F7A52"/>
    <w:pPr>
      <w:ind w:left="720"/>
      <w:contextualSpacing/>
    </w:pPr>
  </w:style>
  <w:style w:type="paragraph" w:customStyle="1" w:styleId="Popiskolonek0">
    <w:name w:val="Popis kolonek"/>
    <w:basedOn w:val="Bezmezer"/>
    <w:qFormat/>
    <w:rsid w:val="00B263BE"/>
    <w:pPr>
      <w:spacing w:before="40"/>
    </w:pPr>
    <w:rPr>
      <w:color w:val="009F4D"/>
    </w:rPr>
  </w:style>
  <w:style w:type="paragraph" w:customStyle="1" w:styleId="Vplkolonek">
    <w:name w:val="Výplň kolonek"/>
    <w:basedOn w:val="Bezmezer"/>
    <w:qFormat/>
    <w:rsid w:val="00B263BE"/>
    <w:pPr>
      <w:spacing w:before="40"/>
    </w:pPr>
    <w:rPr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zif05046\St&#225;tn&#237;%20zem&#283;d&#283;lsk&#253;%20interven&#269;n&#237;%20fond\Tiskov&#233;%20odd&#283;len&#237;%20-%20General\JVS\PREDELAVANI%20SABLON%20(CERNANI)\1.%20faze\testovani\Rizena_dokumentace.dotx" TargetMode="External"/></Relationships>
</file>

<file path=word/theme/theme1.xml><?xml version="1.0" encoding="utf-8"?>
<a:theme xmlns:a="http://schemas.openxmlformats.org/drawingml/2006/main" name="Motiv Office">
  <a:themeElements>
    <a:clrScheme name="Cheb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93B2A"/>
      </a:accent1>
      <a:accent2>
        <a:srgbClr val="A5A5A5"/>
      </a:accent2>
      <a:accent3>
        <a:srgbClr val="EEB56E"/>
      </a:accent3>
      <a:accent4>
        <a:srgbClr val="EAE4D6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he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807378F8C479458E4AFFB505995801" ma:contentTypeVersion="14" ma:contentTypeDescription="Vytvoří nový dokument" ma:contentTypeScope="" ma:versionID="5fbc00b539c9c7c8843e543b5ceaacd8">
  <xsd:schema xmlns:xsd="http://www.w3.org/2001/XMLSchema" xmlns:xs="http://www.w3.org/2001/XMLSchema" xmlns:p="http://schemas.microsoft.com/office/2006/metadata/properties" xmlns:ns2="f27bdc5e-af92-4e20-9081-ea67106e54ee" xmlns:ns3="147e60b4-3985-4c5c-9e93-bc93a251de3a" targetNamespace="http://schemas.microsoft.com/office/2006/metadata/properties" ma:root="true" ma:fieldsID="364772eccdb28274dd3f631fa2f9dd7e" ns2:_="" ns3:_="">
    <xsd:import namespace="f27bdc5e-af92-4e20-9081-ea67106e54ee"/>
    <xsd:import namespace="147e60b4-3985-4c5c-9e93-bc93a251de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bdc5e-af92-4e20-9081-ea67106e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81fbd45-39f8-4098-b238-84c5016e5f5f}" ma:internalName="TaxCatchAll" ma:showField="CatchAllData" ma:web="f27bdc5e-af92-4e20-9081-ea67106e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e60b4-3985-4c5c-9e93-bc93a251de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7e60b4-3985-4c5c-9e93-bc93a251de3a">
      <Terms xmlns="http://schemas.microsoft.com/office/infopath/2007/PartnerControls"/>
    </lcf76f155ced4ddcb4097134ff3c332f>
    <TaxCatchAll xmlns="f27bdc5e-af92-4e20-9081-ea67106e54e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71F882-7CE6-1C49-B6E4-709BE41DD9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244BEA-67C2-4926-9709-564866E08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bdc5e-af92-4e20-9081-ea67106e54ee"/>
    <ds:schemaRef ds:uri="147e60b4-3985-4c5c-9e93-bc93a251d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104074-FD98-40E7-A070-49708A744096}">
  <ds:schemaRefs>
    <ds:schemaRef ds:uri="http://schemas.microsoft.com/office/2006/metadata/properties"/>
    <ds:schemaRef ds:uri="http://schemas.microsoft.com/office/infopath/2007/PartnerControls"/>
    <ds:schemaRef ds:uri="147e60b4-3985-4c5c-9e93-bc93a251de3a"/>
    <ds:schemaRef ds:uri="f27bdc5e-af92-4e20-9081-ea67106e54ee"/>
  </ds:schemaRefs>
</ds:datastoreItem>
</file>

<file path=customXml/itemProps4.xml><?xml version="1.0" encoding="utf-8"?>
<ds:datastoreItem xmlns:ds="http://schemas.openxmlformats.org/officeDocument/2006/customXml" ds:itemID="{4DB6A7D6-4F5F-4C1D-8D5F-1EC3B4F888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Rizena_dokumentace.dotx</Template>
  <TotalTime>0</TotalTime>
  <Pages>1</Pages>
  <Words>1084</Words>
  <Characters>6398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2025-12-11T09:07:00Z</dcterms:created>
  <dcterms:modified xsi:type="dcterms:W3CDTF">2026-07-27T06:49:00Z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38627bcb,5d1be146,d87bd90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INTERNÍ</vt:lpwstr>
  </property>
  <property fmtid="{D5CDD505-2E9C-101B-9397-08002B2CF9AE}" pid="5" name="MSIP_Label_0392456b-7225-4f58-a5d8-e0dff685196a_Enabled">
    <vt:lpwstr>true</vt:lpwstr>
  </property>
  <property fmtid="{D5CDD505-2E9C-101B-9397-08002B2CF9AE}" pid="6" name="MSIP_Label_0392456b-7225-4f58-a5d8-e0dff685196a_SetDate">
    <vt:lpwstr>2024-11-13T15:33:41Z</vt:lpwstr>
  </property>
  <property fmtid="{D5CDD505-2E9C-101B-9397-08002B2CF9AE}" pid="7" name="MSIP_Label_0392456b-7225-4f58-a5d8-e0dff685196a_Method">
    <vt:lpwstr>Standard</vt:lpwstr>
  </property>
  <property fmtid="{D5CDD505-2E9C-101B-9397-08002B2CF9AE}" pid="8" name="MSIP_Label_0392456b-7225-4f58-a5d8-e0dff685196a_Name">
    <vt:lpwstr>INTERNÍ</vt:lpwstr>
  </property>
  <property fmtid="{D5CDD505-2E9C-101B-9397-08002B2CF9AE}" pid="9" name="MSIP_Label_0392456b-7225-4f58-a5d8-e0dff685196a_SiteId">
    <vt:lpwstr>7c0de962-bcda-4490-991f-b971afe61ed9</vt:lpwstr>
  </property>
  <property fmtid="{D5CDD505-2E9C-101B-9397-08002B2CF9AE}" pid="10" name="MSIP_Label_0392456b-7225-4f58-a5d8-e0dff685196a_ActionId">
    <vt:lpwstr>5407b958-bdc0-42bc-aee1-21d8b5ed356b</vt:lpwstr>
  </property>
  <property fmtid="{D5CDD505-2E9C-101B-9397-08002B2CF9AE}" pid="11" name="MSIP_Label_0392456b-7225-4f58-a5d8-e0dff685196a_ContentBits">
    <vt:lpwstr>2</vt:lpwstr>
  </property>
  <property fmtid="{D5CDD505-2E9C-101B-9397-08002B2CF9AE}" pid="12" name="ContentTypeId">
    <vt:lpwstr>0x010100D7807378F8C479458E4AFFB505995801</vt:lpwstr>
  </property>
</Properties>
</file>