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502D27BA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45292F">
        <w:rPr>
          <w:sz w:val="30"/>
          <w:szCs w:val="30"/>
        </w:rPr>
        <w:t>10</w:t>
      </w:r>
      <w:r>
        <w:rPr>
          <w:sz w:val="30"/>
          <w:szCs w:val="30"/>
        </w:rPr>
        <w:t>/202</w:t>
      </w:r>
      <w:r w:rsidR="00940A2B">
        <w:rPr>
          <w:sz w:val="30"/>
          <w:szCs w:val="30"/>
        </w:rPr>
        <w:t>6</w:t>
      </w:r>
      <w:r w:rsidR="0045292F">
        <w:rPr>
          <w:sz w:val="30"/>
          <w:szCs w:val="30"/>
        </w:rPr>
        <w:t>/2100</w:t>
      </w:r>
      <w:r>
        <w:rPr>
          <w:sz w:val="30"/>
          <w:szCs w:val="30"/>
        </w:rPr>
        <w:t xml:space="preserve"> 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3B379AEE" w:rsidR="00B263BE" w:rsidRPr="00B05108" w:rsidRDefault="00940A2B" w:rsidP="003D29BF">
            <w:pPr>
              <w:pStyle w:val="Vplkolonek"/>
            </w:pPr>
            <w:r>
              <w:t>11100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Pr="000D7ECE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b/>
          <w:bCs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0D7ECE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0D7ECE">
        <w:rPr>
          <w:rFonts w:cs="Arial"/>
          <w:b/>
          <w:bCs/>
          <w:spacing w:val="2"/>
          <w:szCs w:val="20"/>
          <w:lang w:bidi="he-IL"/>
        </w:rPr>
        <w:t>á</w:t>
      </w:r>
      <w:r w:rsidRPr="000D7ECE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0D7ECE">
        <w:rPr>
          <w:rFonts w:cs="Arial"/>
          <w:b/>
          <w:bCs/>
          <w:spacing w:val="2"/>
          <w:szCs w:val="20"/>
          <w:lang w:bidi="he-IL"/>
        </w:rPr>
        <w:t>á</w:t>
      </w:r>
      <w:r w:rsidRPr="000D7ECE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0D7ECE">
        <w:rPr>
          <w:rFonts w:cs="Arial"/>
          <w:b/>
          <w:bCs/>
          <w:spacing w:val="2"/>
          <w:szCs w:val="20"/>
          <w:lang w:bidi="he-IL"/>
        </w:rPr>
        <w:t>e</w:t>
      </w:r>
      <w:r w:rsidRPr="000D7ECE">
        <w:rPr>
          <w:rFonts w:cs="Arial"/>
          <w:b/>
          <w:bCs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p w14:paraId="12F19F66" w14:textId="77777777" w:rsidR="002F7A52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2305"/>
        <w:gridCol w:w="2231"/>
        <w:gridCol w:w="1984"/>
      </w:tblGrid>
      <w:tr w:rsidR="00073C26" w:rsidRPr="00B84058" w14:paraId="321AF2FC" w14:textId="77777777" w:rsidTr="00073C26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BF2ADA" w14:textId="4908B7EC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Umístění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3375B2" w14:textId="21F02E9C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Inventární číslo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8DBD3D9" w14:textId="33465077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Název majetku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207D8BD" w14:textId="2AA00F32" w:rsidR="00073C26" w:rsidRPr="00B84058" w:rsidRDefault="00073C26" w:rsidP="00073C26">
            <w:pPr>
              <w:spacing w:after="0" w:line="240" w:lineRule="auto"/>
              <w:rPr>
                <w:color w:val="009F4D"/>
              </w:rPr>
            </w:pPr>
            <w:r>
              <w:rPr>
                <w:color w:val="009F4D"/>
              </w:rPr>
              <w:t>Pořizovací cena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5AFFFB" w14:textId="0384CC2B" w:rsidR="00073C26" w:rsidRPr="00B84058" w:rsidRDefault="00073C26" w:rsidP="00073C26">
            <w:pPr>
              <w:spacing w:after="0" w:line="240" w:lineRule="auto"/>
              <w:rPr>
                <w:rFonts w:eastAsia="Times New Roman" w:cs="Arial"/>
                <w:color w:val="009F4D"/>
                <w:szCs w:val="20"/>
                <w:lang w:eastAsia="cs-CZ"/>
              </w:rPr>
            </w:pPr>
            <w:r>
              <w:rPr>
                <w:color w:val="009F4D"/>
              </w:rPr>
              <w:t>Důvod</w:t>
            </w:r>
          </w:p>
        </w:tc>
      </w:tr>
      <w:tr w:rsidR="000D6888" w:rsidRPr="00C60A61" w14:paraId="4656A859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E88D3B" w14:textId="2721F724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E2E7657" w14:textId="54B7B74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43938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7EE88D" w14:textId="26FF04B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DELL LED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B5F7B9" w14:textId="2063FBB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6 127,44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1AC3415" w14:textId="3176C87C" w:rsidR="000D6888" w:rsidRPr="00C60A61" w:rsidRDefault="003B4F5C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3E8281F7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854A4F" w14:textId="38B5A8C9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D97D3F" w14:textId="36BBF67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30816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580795C" w14:textId="63EB176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nabíječka </w:t>
            </w:r>
            <w:proofErr w:type="spellStart"/>
            <w:r>
              <w:rPr>
                <w:rFonts w:cs="Arial"/>
                <w:color w:val="000000"/>
                <w:szCs w:val="20"/>
              </w:rPr>
              <w:t>Hahnel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AA + </w:t>
            </w:r>
            <w:proofErr w:type="spellStart"/>
            <w:r>
              <w:rPr>
                <w:rFonts w:cs="Arial"/>
                <w:color w:val="000000"/>
                <w:szCs w:val="20"/>
              </w:rPr>
              <w:t>autoadaptér</w:t>
            </w:r>
            <w:proofErr w:type="spellEnd"/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235EB6" w14:textId="4CEDEB5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1 280,40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BCB543" w14:textId="1A9D1771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0D6888" w:rsidRPr="00C60A61" w14:paraId="0C60DDBE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E57065" w14:textId="4AFE6551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15ADF4" w14:textId="5E6B2EE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46281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DBF4C9F" w14:textId="50F3C8EF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Tiskárna černobílá laserová XEROX 3250N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EEB4795" w14:textId="33705151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6 524,40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325CE1B" w14:textId="2D804990" w:rsidR="000D6888" w:rsidRPr="00C60A61" w:rsidRDefault="003B4F5C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220422BA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A14C87" w14:textId="14DDD055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01B812" w14:textId="76EC57C1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46138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FF9370" w14:textId="63EF8451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harddisk </w:t>
            </w:r>
            <w:proofErr w:type="spellStart"/>
            <w:r>
              <w:rPr>
                <w:rFonts w:cs="Arial"/>
                <w:color w:val="000000"/>
                <w:szCs w:val="20"/>
              </w:rPr>
              <w:t>ext</w:t>
            </w:r>
            <w:proofErr w:type="spellEnd"/>
            <w:r>
              <w:rPr>
                <w:rFonts w:cs="Arial"/>
                <w:color w:val="000000"/>
                <w:szCs w:val="20"/>
              </w:rPr>
              <w:t>. WD 3,5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2C7DDC5" w14:textId="76B4055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4 063,85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8939D3F" w14:textId="53D78C33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nefunkční</w:t>
            </w:r>
          </w:p>
        </w:tc>
      </w:tr>
      <w:tr w:rsidR="000D6888" w:rsidRPr="00C60A61" w14:paraId="69DD9B3F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11CEA66" w14:textId="6F874D06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58FDA2" w14:textId="733DECB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10042253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06FAA0" w14:textId="29AF0A1D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LG 24MB37PY 24"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8C9D6F7" w14:textId="3B23C81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4 525,40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48B1E5" w14:textId="1798FE0E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23383008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217161" w14:textId="4751916F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0769C9" w14:textId="66BFCDC1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10048807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720BCD" w14:textId="6745562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3B91C2" w14:textId="6A08003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53BAF6" w14:textId="4E8C782B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152960E4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0A0F00" w14:textId="270E3322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CEE6B7C" w14:textId="4FFD588F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10048817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9E50E1" w14:textId="453B3539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91C9F6" w14:textId="0B75AC4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FDD6E2" w14:textId="4C06D713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1C221D9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7704EC" w14:textId="2E156598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04C4E7" w14:textId="3C5F71E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10048829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028C5D" w14:textId="34A11DF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FCF9957" w14:textId="2407099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3A5D82" w14:textId="6F898806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02963D91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7A7A50" w14:textId="002C1404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1B3436E" w14:textId="3D07813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10048837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2E89E2" w14:textId="63F48D31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tiskárna Brother HL-L5100DN A4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6C8269" w14:textId="37D980D2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1 764,18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D3E8C9" w14:textId="6AB60125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48C483C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DE0C98" w14:textId="53B6CD5B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89614E4" w14:textId="2E2FC0F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10049061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0AC1100" w14:textId="790ACB4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14D9E1" w14:textId="2E252CD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F78561" w14:textId="66358B9B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52BEB547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99FD95" w14:textId="38F5900E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A1FC98" w14:textId="63355FCF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10049078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64274A" w14:textId="11A97B2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monitor DELL LCD U2412M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441415" w14:textId="2DE5DFF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4 815,80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C32712" w14:textId="1D7098B8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4085A3D9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35C78B" w14:textId="16EDAEFF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34DC58" w14:textId="66CE7A1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10051248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F5BBF6" w14:textId="1A2EE9BA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fotoaparát Canon </w:t>
            </w:r>
            <w:proofErr w:type="spellStart"/>
            <w:r>
              <w:rPr>
                <w:rFonts w:cs="Arial"/>
                <w:color w:val="000000"/>
                <w:szCs w:val="20"/>
              </w:rPr>
              <w:t>PowerShot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SX620 HS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038BBB6" w14:textId="14C9337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5 482,14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B860BF5" w14:textId="5A2D1F13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n</w:t>
            </w:r>
            <w:r w:rsidR="00616153">
              <w:rPr>
                <w:rFonts w:eastAsia="Times New Roman" w:cs="Arial"/>
                <w:color w:val="000000"/>
                <w:szCs w:val="20"/>
                <w:lang w:eastAsia="cs-CZ"/>
              </w:rPr>
              <w:t>efunkční displej</w:t>
            </w:r>
          </w:p>
        </w:tc>
      </w:tr>
      <w:tr w:rsidR="000D6888" w:rsidRPr="00C60A61" w14:paraId="403E24AB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0508F2" w14:textId="6A5BDF6D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A34E7C9" w14:textId="05C89DE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10052358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AACC284" w14:textId="7C5F2EF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monitor HP </w:t>
            </w:r>
            <w:proofErr w:type="spellStart"/>
            <w:r>
              <w:rPr>
                <w:rFonts w:cs="Arial"/>
                <w:color w:val="000000"/>
                <w:szCs w:val="20"/>
              </w:rPr>
              <w:t>EliteDisplay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AF1A24" w14:textId="6A99977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88ACF44" w14:textId="082F0E8F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77E0572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7FA9CD4" w14:textId="5090BAAA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5F3F9F" w14:textId="2154931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10052378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1858A1" w14:textId="449A96B1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monitor HP </w:t>
            </w:r>
            <w:proofErr w:type="spellStart"/>
            <w:r>
              <w:rPr>
                <w:rFonts w:cs="Arial"/>
                <w:color w:val="000000"/>
                <w:szCs w:val="20"/>
              </w:rPr>
              <w:t>EliteDisplay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20CF63A" w14:textId="7993E1E2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4ECB76" w14:textId="254DD912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78EEF2DD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9C88DE0" w14:textId="5CD9A4F1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DF7A615" w14:textId="394D964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10052384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AB806C" w14:textId="708B39AC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monitor HP </w:t>
            </w:r>
            <w:proofErr w:type="spellStart"/>
            <w:r>
              <w:rPr>
                <w:rFonts w:cs="Arial"/>
                <w:color w:val="000000"/>
                <w:szCs w:val="20"/>
              </w:rPr>
              <w:t>EliteDisplay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E243i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6A6E65" w14:textId="28305C72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4 648,76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1A1D9E" w14:textId="14FC5BA8" w:rsidR="000D6888" w:rsidRPr="00C60A61" w:rsidRDefault="00A85C67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B4F5C">
              <w:rPr>
                <w:rFonts w:eastAsia="Times New Roman" w:cs="Arial"/>
                <w:color w:val="000000"/>
                <w:szCs w:val="20"/>
                <w:lang w:eastAsia="cs-CZ"/>
              </w:rPr>
              <w:t>odpovídá délce používání</w:t>
            </w:r>
          </w:p>
        </w:tc>
      </w:tr>
      <w:tr w:rsidR="000D6888" w:rsidRPr="00C60A61" w14:paraId="34A3229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3A8F60" w14:textId="24FA7E7A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9B445C" w14:textId="625736B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10056695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39A3DA2" w14:textId="46D9DD6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NB Lenovo ThinkPad L14 GEN1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3B633D" w14:textId="2F0F554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28 024,81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45B10E0" w14:textId="0F2981C6" w:rsidR="000D6888" w:rsidRPr="00C60A61" w:rsidRDefault="00061023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technicky</w:t>
            </w:r>
            <w:r w:rsidR="00A85C67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 zastaralé</w:t>
            </w:r>
            <w:r>
              <w:rPr>
                <w:rFonts w:eastAsia="Times New Roman" w:cs="Arial"/>
                <w:color w:val="000000"/>
                <w:szCs w:val="20"/>
                <w:lang w:eastAsia="cs-CZ"/>
              </w:rPr>
              <w:t>, bez HDD</w:t>
            </w:r>
          </w:p>
        </w:tc>
      </w:tr>
      <w:tr w:rsidR="000D6888" w:rsidRPr="00C60A61" w14:paraId="393FBD8C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C15C142" w14:textId="4CBD7E2D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9A3E2FC" w14:textId="7A46E8E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10056698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F47A781" w14:textId="0D6269B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NB Lenovo ThinkPad L14 GEN1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AF1BE0E" w14:textId="137DA1E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28 024,81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14EFC9" w14:textId="791CA55E" w:rsidR="000D6888" w:rsidRPr="00C60A61" w:rsidRDefault="00061023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technicky zastaralé, bez HDD</w:t>
            </w:r>
          </w:p>
        </w:tc>
      </w:tr>
      <w:tr w:rsidR="000D6888" w:rsidRPr="00C60A61" w14:paraId="7368ADD2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DC692F" w14:textId="774F26EC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0BC0484" w14:textId="55B9561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10056699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0630FD" w14:textId="42288027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NB Lenovo ThinkPad L14 GEN1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924FA0" w14:textId="26C9432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28 024,81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8056E64" w14:textId="5BA1C23C" w:rsidR="000D6888" w:rsidRPr="00C60A61" w:rsidRDefault="00061023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technicky zastaralé, bez HDD</w:t>
            </w:r>
          </w:p>
        </w:tc>
      </w:tr>
      <w:tr w:rsidR="000D6888" w:rsidRPr="00C60A61" w14:paraId="4696E42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D964D80" w14:textId="0E26A7B5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A27E35F" w14:textId="12228AC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10056877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4A6C02" w14:textId="5233036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>NB Lenovo ThinkPad L14 GEN1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D1E60EA" w14:textId="0A16841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28 024,81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78E931" w14:textId="508DAA0F" w:rsidR="000D6888" w:rsidRPr="00C60A6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Nefunkční CPU </w:t>
            </w:r>
            <w:proofErr w:type="spellStart"/>
            <w:r>
              <w:rPr>
                <w:rFonts w:eastAsia="Times New Roman" w:cs="Arial"/>
                <w:color w:val="000000"/>
                <w:szCs w:val="20"/>
                <w:lang w:eastAsia="cs-CZ"/>
              </w:rPr>
              <w:t>Fan</w:t>
            </w:r>
            <w:proofErr w:type="spellEnd"/>
            <w:r>
              <w:rPr>
                <w:rFonts w:eastAsia="Times New Roman" w:cs="Arial"/>
                <w:color w:val="000000"/>
                <w:szCs w:val="20"/>
                <w:lang w:eastAsia="cs-CZ"/>
              </w:rPr>
              <w:t>, bez HDD</w:t>
            </w:r>
          </w:p>
        </w:tc>
      </w:tr>
      <w:tr w:rsidR="000D6888" w:rsidRPr="00C60A61" w14:paraId="6C63E42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EE5AE17" w14:textId="57B3BE90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C5480B2" w14:textId="1CD597D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10056942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DA0C6D" w14:textId="492E926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1B6A52" w14:textId="1AB46DD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ECA9285" w14:textId="5DED0BA3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33CF338E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78D63D9" w14:textId="7DCE5B8A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63C5E4A" w14:textId="16E594F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10056948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4FA0A49" w14:textId="0090776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695E59" w14:textId="4140D88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554F48" w14:textId="73F300F7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1406A94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A68F4FC" w14:textId="0D49C719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8B0BCF" w14:textId="6FBF521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10056949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C51011B" w14:textId="19BC1CC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A43ADB" w14:textId="60A81C8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72B96D" w14:textId="157C74A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E27DD09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6921537" w14:textId="079CA856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D44B55F" w14:textId="2C5AA5D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FEEE7E8" w14:textId="2C999B5A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43ACCA" w14:textId="1BE9888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E487E73" w14:textId="00C5B55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CF91C9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C51DEF" w14:textId="48F199A5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1A2401" w14:textId="6927DC7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0E42476" w14:textId="394296C1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B57A47F" w14:textId="4A9E40C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C4E900C" w14:textId="3FF91216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62B9F68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2B36A21" w14:textId="2961A273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FB5BC4" w14:textId="3428FEBF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0FC37A3" w14:textId="23C1AC0C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EF1BFE" w14:textId="57F206D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E11A675" w14:textId="44147838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A86549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679677" w14:textId="32F197E7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704463E" w14:textId="7AFD9F6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07B1D6" w14:textId="6ED913D2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43E1525" w14:textId="18DA649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BDDAF8" w14:textId="5590EBBF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DA66FD7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C1F46CB" w14:textId="329AA6FB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6EBB90E" w14:textId="0D51ADB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2729B8" w14:textId="11828D3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787DAB" w14:textId="587140B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79CC7A" w14:textId="0BBB3FE9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FAD4FF6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5686629" w14:textId="4A3BC903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1240ADD" w14:textId="0BCD7BD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10056958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EC17D33" w14:textId="651581A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ED0137" w14:textId="051C08F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2548634" w14:textId="106EE504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6C20B12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E457EA" w14:textId="676D9808" w:rsidR="000D6888" w:rsidRPr="00C60A61" w:rsidRDefault="0064321B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0D83E6" w14:textId="1F9093A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89F940" w14:textId="087DD9D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32BFF45" w14:textId="5F1AFB5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ECA6A6" w14:textId="3CA7706A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1459CB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A79C4F" w14:textId="79340CDF" w:rsidR="000D6888" w:rsidRPr="00C60A6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0243DBF" w14:textId="2928806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6180F6" w14:textId="11D30D2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9D162A" w14:textId="68AC057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16816F5" w14:textId="452B1AE7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378E772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BE2978D" w14:textId="66CC78DC" w:rsidR="000D6888" w:rsidRPr="00C60A6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EDCCC18" w14:textId="2A5B0CA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8EA6AE" w14:textId="0200919A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9D6C0E" w14:textId="6ADE5FE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471EE4" w14:textId="33A8EFD7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9476E8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9C547F" w14:textId="293E6CFF" w:rsidR="000D6888" w:rsidRPr="00C60A6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627244" w14:textId="7011885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2C6645C" w14:textId="6BA872B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004E61B" w14:textId="3845626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FC54A0" w14:textId="1C9033F3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AE743D4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C0A42B" w14:textId="67E49487" w:rsidR="000D6888" w:rsidRPr="00C60A6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FB9934" w14:textId="58DC920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66CB62" w14:textId="20DB38D7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C03737" w14:textId="1520543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E952632" w14:textId="1AA2B7D3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3E039186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21D290" w14:textId="163E3C3D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B13EE6" w14:textId="144BA01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97C124" w14:textId="34497197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37F53D" w14:textId="0097828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D97251" w14:textId="0F33568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7CEC588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F2A483" w14:textId="49031CD3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F7A9BF" w14:textId="4F773242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10056969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C9DFF78" w14:textId="2ACFF72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7EA9C0B" w14:textId="074A5F8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45E7C2E" w14:textId="273395E0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A41AD0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CE705E" w14:textId="4702A691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B9C54E" w14:textId="4B4074C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10057058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D2FE2E" w14:textId="02CC8D8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6DF112" w14:textId="7C5E0CF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AC60884" w14:textId="66079063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724789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49705B5" w14:textId="4ADA0DEC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0C2E4BF" w14:textId="3F2558C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10057259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FCE2DC2" w14:textId="16CB6F1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cs="Arial"/>
                <w:color w:val="000000"/>
                <w:szCs w:val="20"/>
              </w:rPr>
              <w:t xml:space="preserve">Xiaomi </w:t>
            </w:r>
            <w:proofErr w:type="spellStart"/>
            <w:r>
              <w:rPr>
                <w:rFonts w:cs="Arial"/>
                <w:color w:val="000000"/>
                <w:szCs w:val="20"/>
              </w:rPr>
              <w:t>Redmi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Cs w:val="20"/>
              </w:rPr>
              <w:t>Note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9 Pro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BE320F" w14:textId="1571599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6 218,88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2934755" w14:textId="06ED5EB6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0CAFA2BC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325A12" w14:textId="277E7C4C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FB646FF" w14:textId="3886AAF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ECE7230" w14:textId="215A30B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FF7533" w14:textId="1C0B5B3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3401698" w14:textId="5F3A3030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898F66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D2D62E" w14:textId="44035189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6F883D" w14:textId="7AB6D6B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9CA6AB9" w14:textId="5358423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56CF786" w14:textId="7BF0E4B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60B1FC" w14:textId="0B63251E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A8E112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33C570" w14:textId="7A43C15E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2A1ACC" w14:textId="638304D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652FE64" w14:textId="345C929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8F62CF3" w14:textId="5E700AA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7275253" w14:textId="0FEDD9F9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E97BBF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6B65676" w14:textId="67DD0C98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C1FB2B4" w14:textId="0B54E50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71761F6" w14:textId="52E256B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15C12F" w14:textId="502688C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8A0DF00" w14:textId="055FAA98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4FB2C37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6B73FA2" w14:textId="64ABD140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110CD5" w14:textId="7159CDEC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C261F32" w14:textId="1D3DC73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879683" w14:textId="660FE217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5A5CECB" w14:textId="27A78530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6048B76A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0B71468" w14:textId="2C1C030F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A96AE87" w14:textId="0A61822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B2353B" w14:textId="59CA8D99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CB0D726" w14:textId="4AA6FD5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3AA7EB" w14:textId="71F81E7A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6D48060E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3589B5" w14:textId="2A2128B7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F0DA78" w14:textId="0352263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10058769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F9EEC9" w14:textId="0190A82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C4A498C" w14:textId="258FC56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8F44000" w14:textId="4DAA4E30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3774C32B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CAEEC2" w14:textId="4B52BC06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364698" w14:textId="1794B3B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3EFEF2" w14:textId="3EC0309D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C77FED" w14:textId="6E15DC2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383843D" w14:textId="2ED49241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45FA5721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F744C8C" w14:textId="3D1E5905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A97AF7" w14:textId="57AB8F8B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FDF22FB" w14:textId="6BAEBD81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E4DDB70" w14:textId="29A9014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E83306" w14:textId="2ED40CA9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3A02E546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C238329" w14:textId="4FFB74F5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6BBE57" w14:textId="53A33E7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7218F3" w14:textId="389F1E4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33FA2A" w14:textId="4B58C66F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6111FEE" w14:textId="49DE1BF7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DC8E3FD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07C803A" w14:textId="7022530C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4FEAD7" w14:textId="27C15EDA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10058775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BF115AC" w14:textId="4060927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AD9199D" w14:textId="53DF745C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5B8635E" w14:textId="5EC04126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C89DF78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FF8EF94" w14:textId="396C3E13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C0BD941" w14:textId="3E7FCFC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10058777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9A804E" w14:textId="4853D84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392D8A" w14:textId="539C9F0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B94F50E" w14:textId="03910A6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0368712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9DE22C3" w14:textId="1E88BF75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E8900B" w14:textId="3A8D2F0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9EAE3EA" w14:textId="5551D976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3673C1" w14:textId="40106D5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039498" w14:textId="53CEA16F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08C21022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FD717C" w14:textId="353D3054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F78269" w14:textId="51407F65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10058779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5299E4" w14:textId="3264342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E66598" w14:textId="4930F28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BD440AE" w14:textId="2561BB44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61C3E0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109104F" w14:textId="54A69DF9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3C368B5" w14:textId="75D4769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10058780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A94E8EF" w14:textId="72D64104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DB8D1FF" w14:textId="20891F48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65CEDD1" w14:textId="63026DD7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A0B08F3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7E4F47D" w14:textId="0B205A8B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5844E88" w14:textId="4781C521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10058781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FC57944" w14:textId="587450C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5CA18F2" w14:textId="014B378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52BBD54" w14:textId="50FA8BE8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09351E6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7CA98E6" w14:textId="64EF798B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258850C" w14:textId="3D9D5AE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10058782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8F500DD" w14:textId="58B63B18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2F0083" w14:textId="6205FCD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833A6CF" w14:textId="0B4A697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7C0FE918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F986F22" w14:textId="788A20BE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5EC500D" w14:textId="1AC14D8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10058786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5C807B9" w14:textId="04C8C95B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5DD0791" w14:textId="25E1653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782AD4" w14:textId="187D93B0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DDE5186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1591DB9" w14:textId="5E2E5E27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2D62FE8" w14:textId="52F437C2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10058788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F887C2" w14:textId="7E0BEC55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27D0B52" w14:textId="2A76776F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22844A5" w14:textId="62B7E4C6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A7A2485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35CD525" w14:textId="6F968548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698DA3" w14:textId="1DD0AF3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10058790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B6B6B99" w14:textId="69DEE5A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0BAE11" w14:textId="271C8671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22181B8" w14:textId="514F12D4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46979351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B9F39B3" w14:textId="55A17E3F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6757FC3" w14:textId="0C5E69EE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10058792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74B33FDE" w14:textId="1D1290E0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A6144C" w14:textId="6C4CAACD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4D6569C5" w14:textId="1ACE40E5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2E20A83E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0C7BA577" w14:textId="01A48197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E87864A" w14:textId="54417AF9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10058794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3037D0B3" w14:textId="6F17901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84E3AC4" w14:textId="75FF1F23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C3165F2" w14:textId="13EAB18C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1E5F4CB0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D98E82A" w14:textId="5B4B00E3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E0F963C" w14:textId="575A73D4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10058973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570342C1" w14:textId="441A7E6E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24C07A" w14:textId="477129D0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23F8E469" w14:textId="1EBDE92D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  <w:tr w:rsidR="000D6888" w:rsidRPr="00C60A61" w14:paraId="5C75225C" w14:textId="77777777" w:rsidTr="00500402">
        <w:trPr>
          <w:trHeight w:val="403"/>
        </w:trPr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15AF9CF" w14:textId="67BC8BA6" w:rsidR="000D6888" w:rsidRPr="00DE7B21" w:rsidRDefault="00500402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Cs w:val="20"/>
                <w:lang w:eastAsia="cs-CZ"/>
              </w:rPr>
              <w:t>2101-8889</w:t>
            </w:r>
          </w:p>
        </w:tc>
        <w:tc>
          <w:tcPr>
            <w:tcW w:w="170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2E5F46" w14:textId="5B5DE0F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10059030</w:t>
            </w:r>
          </w:p>
        </w:tc>
        <w:tc>
          <w:tcPr>
            <w:tcW w:w="2305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600A01E7" w14:textId="3B8C1363" w:rsidR="000D6888" w:rsidRPr="00C60A61" w:rsidRDefault="000D6888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proofErr w:type="spellStart"/>
            <w:r>
              <w:rPr>
                <w:rFonts w:cs="Arial"/>
                <w:color w:val="000000"/>
                <w:szCs w:val="20"/>
              </w:rPr>
              <w:t>Realme</w:t>
            </w:r>
            <w:proofErr w:type="spellEnd"/>
            <w:r>
              <w:rPr>
                <w:rFonts w:cs="Arial"/>
                <w:color w:val="000000"/>
                <w:szCs w:val="20"/>
              </w:rPr>
              <w:t xml:space="preserve"> 8i 4GB/64GB vč. příslušenství</w:t>
            </w:r>
          </w:p>
        </w:tc>
        <w:tc>
          <w:tcPr>
            <w:tcW w:w="2231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F7F652" w14:textId="07D08486" w:rsidR="000D6888" w:rsidRPr="005D5FD2" w:rsidRDefault="000D6888" w:rsidP="000D6888">
            <w:pPr>
              <w:spacing w:after="0" w:line="240" w:lineRule="auto"/>
              <w:jc w:val="left"/>
            </w:pPr>
            <w:r>
              <w:rPr>
                <w:rFonts w:cs="Arial"/>
                <w:color w:val="000000"/>
                <w:szCs w:val="20"/>
              </w:rPr>
              <w:t>5 138,87</w:t>
            </w:r>
          </w:p>
        </w:tc>
        <w:tc>
          <w:tcPr>
            <w:tcW w:w="198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</w:tcPr>
          <w:p w14:paraId="15B1AE37" w14:textId="678912BE" w:rsidR="000D6888" w:rsidRPr="00C60A61" w:rsidRDefault="00282EBD" w:rsidP="000D6888">
            <w:pPr>
              <w:spacing w:after="0"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82EBD">
              <w:rPr>
                <w:rFonts w:eastAsia="Times New Roman" w:cs="Arial"/>
                <w:color w:val="000000"/>
                <w:szCs w:val="20"/>
                <w:lang w:eastAsia="cs-CZ"/>
              </w:rPr>
              <w:t>opotřebený, odpovídá délce používání</w:t>
            </w:r>
          </w:p>
        </w:tc>
      </w:tr>
    </w:tbl>
    <w:p w14:paraId="5AC2E82A" w14:textId="77777777" w:rsidR="000D1823" w:rsidRDefault="000D1823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38C6B118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3984BAC3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lastRenderedPageBreak/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33FDAAE6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25920E27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6F35A46A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D3814" w14:textId="77777777" w:rsidR="00FC5C6C" w:rsidRDefault="00FC5C6C" w:rsidP="00B95253">
      <w:pPr>
        <w:spacing w:after="0" w:line="240" w:lineRule="auto"/>
      </w:pPr>
      <w:r>
        <w:separator/>
      </w:r>
    </w:p>
  </w:endnote>
  <w:endnote w:type="continuationSeparator" w:id="0">
    <w:p w14:paraId="10367DC5" w14:textId="77777777" w:rsidR="00FC5C6C" w:rsidRDefault="00FC5C6C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5DFF6" w14:textId="77777777" w:rsidR="00FC5C6C" w:rsidRDefault="00FC5C6C" w:rsidP="00B95253">
      <w:pPr>
        <w:spacing w:after="0" w:line="240" w:lineRule="auto"/>
      </w:pPr>
      <w:r>
        <w:separator/>
      </w:r>
    </w:p>
  </w:footnote>
  <w:footnote w:type="continuationSeparator" w:id="0">
    <w:p w14:paraId="44A489CE" w14:textId="77777777" w:rsidR="00FC5C6C" w:rsidRDefault="00FC5C6C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1023"/>
    <w:rsid w:val="000621F0"/>
    <w:rsid w:val="00073C26"/>
    <w:rsid w:val="000759D4"/>
    <w:rsid w:val="0007601F"/>
    <w:rsid w:val="00077CD9"/>
    <w:rsid w:val="0009248A"/>
    <w:rsid w:val="00094BC5"/>
    <w:rsid w:val="000A23E4"/>
    <w:rsid w:val="000B60DA"/>
    <w:rsid w:val="000D1823"/>
    <w:rsid w:val="000D6888"/>
    <w:rsid w:val="000D7ECE"/>
    <w:rsid w:val="000E2451"/>
    <w:rsid w:val="000E2AF8"/>
    <w:rsid w:val="000F0949"/>
    <w:rsid w:val="000F1DA0"/>
    <w:rsid w:val="000F27B1"/>
    <w:rsid w:val="000F67AF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F164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2EBD"/>
    <w:rsid w:val="00287DED"/>
    <w:rsid w:val="0029309C"/>
    <w:rsid w:val="002A5A0A"/>
    <w:rsid w:val="002C6476"/>
    <w:rsid w:val="002E4BF8"/>
    <w:rsid w:val="002E5423"/>
    <w:rsid w:val="002F7A52"/>
    <w:rsid w:val="00304E2B"/>
    <w:rsid w:val="00312FB1"/>
    <w:rsid w:val="003139F6"/>
    <w:rsid w:val="003223C6"/>
    <w:rsid w:val="00327400"/>
    <w:rsid w:val="003335B7"/>
    <w:rsid w:val="00335711"/>
    <w:rsid w:val="0034443B"/>
    <w:rsid w:val="00347862"/>
    <w:rsid w:val="00363CD0"/>
    <w:rsid w:val="0037352D"/>
    <w:rsid w:val="00390EDF"/>
    <w:rsid w:val="0039321A"/>
    <w:rsid w:val="003B2B57"/>
    <w:rsid w:val="003B4F5C"/>
    <w:rsid w:val="003C6C09"/>
    <w:rsid w:val="003C7C1E"/>
    <w:rsid w:val="003D2AE7"/>
    <w:rsid w:val="003D32D4"/>
    <w:rsid w:val="003E5424"/>
    <w:rsid w:val="003E72EA"/>
    <w:rsid w:val="00406487"/>
    <w:rsid w:val="004342DA"/>
    <w:rsid w:val="0045292F"/>
    <w:rsid w:val="0046372B"/>
    <w:rsid w:val="0046523F"/>
    <w:rsid w:val="004704C5"/>
    <w:rsid w:val="00481E37"/>
    <w:rsid w:val="00494944"/>
    <w:rsid w:val="00496A7F"/>
    <w:rsid w:val="004A19DA"/>
    <w:rsid w:val="004A5EC4"/>
    <w:rsid w:val="004A7CEE"/>
    <w:rsid w:val="004B13A3"/>
    <w:rsid w:val="004B39AB"/>
    <w:rsid w:val="004E63B5"/>
    <w:rsid w:val="004E7C6B"/>
    <w:rsid w:val="004E7EE6"/>
    <w:rsid w:val="004F324F"/>
    <w:rsid w:val="004F45DD"/>
    <w:rsid w:val="00500402"/>
    <w:rsid w:val="00501352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A7E11"/>
    <w:rsid w:val="005C522E"/>
    <w:rsid w:val="005E0692"/>
    <w:rsid w:val="005F1E2D"/>
    <w:rsid w:val="00601D23"/>
    <w:rsid w:val="00605E64"/>
    <w:rsid w:val="00607A24"/>
    <w:rsid w:val="00614099"/>
    <w:rsid w:val="00616153"/>
    <w:rsid w:val="00617F8A"/>
    <w:rsid w:val="00625E64"/>
    <w:rsid w:val="0063204E"/>
    <w:rsid w:val="0064321B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F273B"/>
    <w:rsid w:val="006F6455"/>
    <w:rsid w:val="007023D6"/>
    <w:rsid w:val="007055F9"/>
    <w:rsid w:val="0070686E"/>
    <w:rsid w:val="007101D6"/>
    <w:rsid w:val="00734D49"/>
    <w:rsid w:val="00737676"/>
    <w:rsid w:val="00743E02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E49E3"/>
    <w:rsid w:val="00800053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3C57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204EB"/>
    <w:rsid w:val="00923C2F"/>
    <w:rsid w:val="00923EF8"/>
    <w:rsid w:val="00931653"/>
    <w:rsid w:val="00933309"/>
    <w:rsid w:val="0093410F"/>
    <w:rsid w:val="00935784"/>
    <w:rsid w:val="009362AB"/>
    <w:rsid w:val="00940A2B"/>
    <w:rsid w:val="00945DAE"/>
    <w:rsid w:val="009711F9"/>
    <w:rsid w:val="009D0C5A"/>
    <w:rsid w:val="009D343E"/>
    <w:rsid w:val="009D5145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1F03"/>
    <w:rsid w:val="00A52C84"/>
    <w:rsid w:val="00A573C1"/>
    <w:rsid w:val="00A6171C"/>
    <w:rsid w:val="00A85C67"/>
    <w:rsid w:val="00A97C65"/>
    <w:rsid w:val="00AA37B2"/>
    <w:rsid w:val="00AA5D81"/>
    <w:rsid w:val="00AB3EEB"/>
    <w:rsid w:val="00AB5981"/>
    <w:rsid w:val="00AC175F"/>
    <w:rsid w:val="00AD457B"/>
    <w:rsid w:val="00AE79A7"/>
    <w:rsid w:val="00AF0093"/>
    <w:rsid w:val="00AF21B7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64FA1"/>
    <w:rsid w:val="00B7286F"/>
    <w:rsid w:val="00B75EF0"/>
    <w:rsid w:val="00B911F5"/>
    <w:rsid w:val="00B943B0"/>
    <w:rsid w:val="00B95253"/>
    <w:rsid w:val="00BA2AFE"/>
    <w:rsid w:val="00BA3A16"/>
    <w:rsid w:val="00BA7730"/>
    <w:rsid w:val="00C013BD"/>
    <w:rsid w:val="00C031A6"/>
    <w:rsid w:val="00C13DC3"/>
    <w:rsid w:val="00C17B6C"/>
    <w:rsid w:val="00C221E8"/>
    <w:rsid w:val="00C35E82"/>
    <w:rsid w:val="00C3685D"/>
    <w:rsid w:val="00C44073"/>
    <w:rsid w:val="00C54EF2"/>
    <w:rsid w:val="00C861F7"/>
    <w:rsid w:val="00C96FB8"/>
    <w:rsid w:val="00CA4DB9"/>
    <w:rsid w:val="00CA6244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444E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54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A23E1"/>
    <w:rsid w:val="00FB0D2B"/>
    <w:rsid w:val="00FB2702"/>
    <w:rsid w:val="00FB5599"/>
    <w:rsid w:val="00FC5C6C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customXml/itemProps4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1141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2025-12-11T09:07:00Z</dcterms:created>
  <dcterms:modified xsi:type="dcterms:W3CDTF">2026-07-27T06:45:00Z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