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EBB3" w14:textId="77777777" w:rsidR="00BE5C64" w:rsidRPr="005757E6" w:rsidRDefault="00BE5C64" w:rsidP="005757E6">
      <w:pPr>
        <w:spacing w:line="360" w:lineRule="auto"/>
        <w:rPr>
          <w:rFonts w:ascii="Arial" w:hAnsi="Arial" w:cs="Arial"/>
          <w:sz w:val="20"/>
          <w:szCs w:val="20"/>
        </w:rPr>
      </w:pPr>
    </w:p>
    <w:p w14:paraId="07102B00" w14:textId="6556C959" w:rsidR="004658BC" w:rsidRPr="005757E6" w:rsidRDefault="005757E6" w:rsidP="005757E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757E6">
        <w:rPr>
          <w:rFonts w:ascii="Arial" w:hAnsi="Arial" w:cs="Arial"/>
          <w:b/>
          <w:sz w:val="24"/>
          <w:szCs w:val="24"/>
        </w:rPr>
        <w:t xml:space="preserve">Čestné </w:t>
      </w:r>
      <w:proofErr w:type="gramStart"/>
      <w:r w:rsidRPr="005757E6">
        <w:rPr>
          <w:rFonts w:ascii="Arial" w:hAnsi="Arial" w:cs="Arial"/>
          <w:b/>
          <w:sz w:val="24"/>
          <w:szCs w:val="24"/>
        </w:rPr>
        <w:t xml:space="preserve">prohlášení </w:t>
      </w:r>
      <w:r w:rsidR="005D0247">
        <w:rPr>
          <w:rFonts w:ascii="Arial" w:hAnsi="Arial" w:cs="Arial"/>
          <w:b/>
          <w:sz w:val="24"/>
          <w:szCs w:val="24"/>
        </w:rPr>
        <w:t xml:space="preserve">- </w:t>
      </w:r>
      <w:r w:rsidR="005D0247" w:rsidRPr="005D0247">
        <w:rPr>
          <w:rFonts w:ascii="Arial" w:hAnsi="Arial" w:cs="Arial"/>
          <w:b/>
          <w:sz w:val="24"/>
          <w:szCs w:val="24"/>
        </w:rPr>
        <w:t>zeleninové</w:t>
      </w:r>
      <w:proofErr w:type="gramEnd"/>
      <w:r w:rsidR="005D0247" w:rsidRPr="005D0247">
        <w:rPr>
          <w:rFonts w:ascii="Arial" w:hAnsi="Arial" w:cs="Arial"/>
          <w:b/>
          <w:sz w:val="24"/>
          <w:szCs w:val="24"/>
        </w:rPr>
        <w:t xml:space="preserve"> druhy pěstované ve skleníku</w:t>
      </w:r>
    </w:p>
    <w:p w14:paraId="5D483A77" w14:textId="77777777" w:rsidR="00353999" w:rsidRDefault="00353999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D17793" w14:textId="26E51AAB" w:rsidR="001C4651" w:rsidRPr="005757E6" w:rsidRDefault="001C4651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907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7937"/>
      </w:tblGrid>
      <w:tr w:rsidR="00FD78D9" w:rsidRPr="005757E6" w14:paraId="08C1E45E" w14:textId="77777777" w:rsidTr="002E188E">
        <w:trPr>
          <w:trHeight w:val="397"/>
        </w:trPr>
        <w:tc>
          <w:tcPr>
            <w:tcW w:w="1134" w:type="dxa"/>
            <w:vAlign w:val="center"/>
          </w:tcPr>
          <w:p w14:paraId="12870D38" w14:textId="4EA4844C" w:rsidR="00FD78D9" w:rsidRPr="005757E6" w:rsidRDefault="00353999" w:rsidP="005757E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ž</w:t>
            </w:r>
            <w:r w:rsidR="00FD78D9" w:rsidRPr="005757E6">
              <w:rPr>
                <w:rFonts w:ascii="Arial" w:hAnsi="Arial" w:cs="Arial"/>
                <w:sz w:val="20"/>
                <w:szCs w:val="20"/>
              </w:rPr>
              <w:t>adatel</w:t>
            </w:r>
          </w:p>
        </w:tc>
        <w:tc>
          <w:tcPr>
            <w:tcW w:w="7937" w:type="dxa"/>
            <w:vAlign w:val="center"/>
          </w:tcPr>
          <w:p w14:paraId="6212DD55" w14:textId="77777777" w:rsidR="00FD78D9" w:rsidRPr="005757E6" w:rsidRDefault="00FD78D9" w:rsidP="005757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78D9" w:rsidRPr="005757E6" w14:paraId="49E1C6C4" w14:textId="77777777" w:rsidTr="002E188E">
        <w:trPr>
          <w:trHeight w:val="397"/>
        </w:trPr>
        <w:tc>
          <w:tcPr>
            <w:tcW w:w="1134" w:type="dxa"/>
            <w:vAlign w:val="center"/>
          </w:tcPr>
          <w:p w14:paraId="11629F80" w14:textId="19EF7C82" w:rsidR="00FD78D9" w:rsidRPr="005757E6" w:rsidRDefault="00FD78D9" w:rsidP="005757E6">
            <w:pPr>
              <w:rPr>
                <w:rFonts w:ascii="Arial" w:hAnsi="Arial" w:cs="Arial"/>
                <w:sz w:val="20"/>
                <w:szCs w:val="20"/>
              </w:rPr>
            </w:pPr>
            <w:r w:rsidRPr="005757E6">
              <w:rPr>
                <w:rFonts w:ascii="Arial" w:hAnsi="Arial" w:cs="Arial"/>
                <w:sz w:val="20"/>
                <w:szCs w:val="20"/>
              </w:rPr>
              <w:t>IČ</w:t>
            </w:r>
          </w:p>
        </w:tc>
        <w:tc>
          <w:tcPr>
            <w:tcW w:w="7937" w:type="dxa"/>
            <w:vAlign w:val="center"/>
          </w:tcPr>
          <w:p w14:paraId="0F8DB191" w14:textId="77777777" w:rsidR="00FD78D9" w:rsidRPr="005757E6" w:rsidRDefault="00FD78D9" w:rsidP="005757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78D9" w:rsidRPr="005757E6" w14:paraId="3625EACB" w14:textId="77777777" w:rsidTr="002E188E">
        <w:trPr>
          <w:trHeight w:val="397"/>
        </w:trPr>
        <w:tc>
          <w:tcPr>
            <w:tcW w:w="1134" w:type="dxa"/>
            <w:vAlign w:val="center"/>
          </w:tcPr>
          <w:p w14:paraId="759324CB" w14:textId="13883E4D" w:rsidR="00FD78D9" w:rsidRPr="005757E6" w:rsidRDefault="00FD78D9" w:rsidP="005757E6">
            <w:pPr>
              <w:rPr>
                <w:rFonts w:ascii="Arial" w:hAnsi="Arial" w:cs="Arial"/>
                <w:sz w:val="20"/>
                <w:szCs w:val="20"/>
              </w:rPr>
            </w:pPr>
            <w:r w:rsidRPr="005757E6">
              <w:rPr>
                <w:rFonts w:ascii="Arial" w:hAnsi="Arial" w:cs="Arial"/>
                <w:sz w:val="20"/>
                <w:szCs w:val="20"/>
              </w:rPr>
              <w:t>JI</w:t>
            </w:r>
          </w:p>
        </w:tc>
        <w:tc>
          <w:tcPr>
            <w:tcW w:w="7937" w:type="dxa"/>
            <w:vAlign w:val="center"/>
          </w:tcPr>
          <w:p w14:paraId="28F7668D" w14:textId="77777777" w:rsidR="00FD78D9" w:rsidRPr="005757E6" w:rsidRDefault="00FD78D9" w:rsidP="005757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CA872C" w14:textId="3C30C95D" w:rsidR="00FD78D9" w:rsidRDefault="00FD78D9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BC01859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7C0A440" w14:textId="77777777" w:rsidR="005D0247" w:rsidRPr="005757E6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85CE7F5" w14:textId="44F49A78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</w:t>
      </w:r>
      <w:r w:rsidRPr="005D0247">
        <w:rPr>
          <w:rFonts w:ascii="Arial" w:hAnsi="Arial" w:cs="Arial"/>
          <w:sz w:val="20"/>
          <w:szCs w:val="20"/>
        </w:rPr>
        <w:t>estně prohlašuj</w:t>
      </w:r>
      <w:r>
        <w:rPr>
          <w:rFonts w:ascii="Arial" w:hAnsi="Arial" w:cs="Arial"/>
          <w:sz w:val="20"/>
          <w:szCs w:val="20"/>
        </w:rPr>
        <w:t>i</w:t>
      </w:r>
      <w:r w:rsidRPr="005D0247">
        <w:rPr>
          <w:rFonts w:ascii="Arial" w:hAnsi="Arial" w:cs="Arial"/>
          <w:sz w:val="20"/>
          <w:szCs w:val="20"/>
        </w:rPr>
        <w:t>, že ve sledovaném období nepřekročila lhůta mezi datem posledního sběru zeleniny a</w:t>
      </w:r>
      <w:r>
        <w:rPr>
          <w:rFonts w:ascii="Arial" w:hAnsi="Arial" w:cs="Arial"/>
          <w:sz w:val="20"/>
          <w:szCs w:val="20"/>
        </w:rPr>
        <w:t> </w:t>
      </w:r>
      <w:r w:rsidRPr="005D0247">
        <w:rPr>
          <w:rFonts w:ascii="Arial" w:hAnsi="Arial" w:cs="Arial"/>
          <w:sz w:val="20"/>
          <w:szCs w:val="20"/>
        </w:rPr>
        <w:t>datem výsadby nových rostlin 60 kalendářních dnů. V</w:t>
      </w:r>
      <w:r>
        <w:rPr>
          <w:rFonts w:ascii="Arial" w:hAnsi="Arial" w:cs="Arial"/>
          <w:sz w:val="20"/>
          <w:szCs w:val="20"/>
        </w:rPr>
        <w:t> </w:t>
      </w:r>
      <w:r w:rsidRPr="005D0247">
        <w:rPr>
          <w:rFonts w:ascii="Arial" w:hAnsi="Arial" w:cs="Arial"/>
          <w:sz w:val="20"/>
          <w:szCs w:val="20"/>
        </w:rPr>
        <w:t>případě více pěstebních cyklů ve sledovaném období se lhůty mezi datem posledního sběru a datem výsadby nových rostlin sčítají.</w:t>
      </w:r>
    </w:p>
    <w:p w14:paraId="3D7180EF" w14:textId="77777777" w:rsidR="005D0247" w:rsidRPr="005757E6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8E0CBE9" w14:textId="77777777" w:rsidR="00826DB6" w:rsidRPr="005757E6" w:rsidRDefault="00826DB6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214F00F" w14:textId="5330EA9C" w:rsidR="002E188E" w:rsidRDefault="002E188E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1352560" w14:textId="77777777" w:rsidR="00353999" w:rsidRDefault="00353999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66BF8FE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1C2BFE1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41BE2DA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6F7B1C4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189969C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B036741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C7CE473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39A1463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974ADC6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4DBF760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2F8A01E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653399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EE2CF08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C742BB5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A513155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E2227C9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CF05112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BCA2678" w14:textId="77777777" w:rsidR="005D0247" w:rsidRDefault="005D0247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4D64E77" w14:textId="1A478C68" w:rsidR="002E188E" w:rsidRDefault="002E188E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……………………………… dne ………………………………</w:t>
      </w:r>
      <w:r>
        <w:rPr>
          <w:rFonts w:ascii="Arial" w:hAnsi="Arial" w:cs="Arial"/>
          <w:sz w:val="20"/>
          <w:szCs w:val="20"/>
        </w:rPr>
        <w:tab/>
        <w:t>……………………………………………</w:t>
      </w:r>
    </w:p>
    <w:p w14:paraId="299DC6C1" w14:textId="45E235D1" w:rsidR="002E188E" w:rsidRDefault="002E188E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podpis žadatele (razítko)</w:t>
      </w:r>
    </w:p>
    <w:p w14:paraId="5C1F2F60" w14:textId="77777777" w:rsidR="002E188E" w:rsidRDefault="002E188E" w:rsidP="005757E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sectPr w:rsidR="002E188E" w:rsidSect="00FD78D9">
      <w:headerReference w:type="default" r:id="rId8"/>
      <w:footerReference w:type="default" r:id="rId9"/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97D6C" w14:textId="77777777" w:rsidR="006D505A" w:rsidRDefault="006D505A">
      <w:r>
        <w:separator/>
      </w:r>
    </w:p>
  </w:endnote>
  <w:endnote w:type="continuationSeparator" w:id="0">
    <w:p w14:paraId="7E69DEC5" w14:textId="77777777" w:rsidR="006D505A" w:rsidRDefault="006D5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5F0E0" w14:textId="706F0910" w:rsidR="009E3298" w:rsidRDefault="009E3298" w:rsidP="004658BC">
    <w:pPr>
      <w:pStyle w:val="Zpat"/>
      <w:tabs>
        <w:tab w:val="left" w:pos="8724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1DF36" w14:textId="77777777" w:rsidR="006D505A" w:rsidRDefault="006D505A">
      <w:r>
        <w:separator/>
      </w:r>
    </w:p>
  </w:footnote>
  <w:footnote w:type="continuationSeparator" w:id="0">
    <w:p w14:paraId="461B48E5" w14:textId="77777777" w:rsidR="006D505A" w:rsidRDefault="006D5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46AB8" w14:textId="3ECD0C2C" w:rsidR="00413A61" w:rsidRPr="005757E6" w:rsidRDefault="00FD78D9" w:rsidP="00FD78D9">
    <w:pPr>
      <w:pStyle w:val="Zhlav"/>
      <w:jc w:val="right"/>
      <w:rPr>
        <w:rFonts w:ascii="Arial" w:hAnsi="Arial" w:cs="Arial"/>
        <w:sz w:val="20"/>
        <w:szCs w:val="20"/>
      </w:rPr>
    </w:pPr>
    <w:r w:rsidRPr="005757E6">
      <w:rPr>
        <w:rFonts w:ascii="Arial" w:hAnsi="Arial" w:cs="Arial"/>
        <w:sz w:val="20"/>
        <w:szCs w:val="20"/>
      </w:rPr>
      <w:t>3.a. Biologická ochrana rostlin jako náhrada chemické ochrany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716C"/>
    <w:multiLevelType w:val="hybridMultilevel"/>
    <w:tmpl w:val="09D6AD62"/>
    <w:lvl w:ilvl="0" w:tplc="F1BEBC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F2F02"/>
    <w:multiLevelType w:val="hybridMultilevel"/>
    <w:tmpl w:val="A45A9F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12A17"/>
    <w:multiLevelType w:val="hybridMultilevel"/>
    <w:tmpl w:val="13E8FBA0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0412B"/>
    <w:multiLevelType w:val="hybridMultilevel"/>
    <w:tmpl w:val="80D28F94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81FB5"/>
    <w:multiLevelType w:val="multilevel"/>
    <w:tmpl w:val="3A9491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46718C"/>
    <w:multiLevelType w:val="hybridMultilevel"/>
    <w:tmpl w:val="9B62AC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F23735"/>
    <w:multiLevelType w:val="singleLevel"/>
    <w:tmpl w:val="611E26E4"/>
    <w:lvl w:ilvl="0">
      <w:start w:val="2"/>
      <w:numFmt w:val="decimal"/>
      <w:lvlText w:val="%1) "/>
      <w:legacy w:legacy="1" w:legacySpace="0" w:legacyIndent="283"/>
      <w:lvlJc w:val="left"/>
      <w:pPr>
        <w:ind w:left="283" w:hanging="283"/>
      </w:pPr>
      <w:rPr>
        <w:b w:val="0"/>
        <w:bCs w:val="0"/>
        <w:i w:val="0"/>
        <w:iCs w:val="0"/>
        <w:sz w:val="24"/>
        <w:szCs w:val="24"/>
      </w:rPr>
    </w:lvl>
  </w:abstractNum>
  <w:abstractNum w:abstractNumId="7" w15:restartNumberingAfterBreak="0">
    <w:nsid w:val="38B3666D"/>
    <w:multiLevelType w:val="singleLevel"/>
    <w:tmpl w:val="4E1E4A7C"/>
    <w:lvl w:ilvl="0">
      <w:start w:val="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8" w15:restartNumberingAfterBreak="0">
    <w:nsid w:val="40397FF1"/>
    <w:multiLevelType w:val="singleLevel"/>
    <w:tmpl w:val="27A2BA22"/>
    <w:lvl w:ilvl="0">
      <w:start w:val="1"/>
      <w:numFmt w:val="decimal"/>
      <w:lvlText w:val="%1) "/>
      <w:legacy w:legacy="1" w:legacySpace="0" w:legacyIndent="283"/>
      <w:lvlJc w:val="left"/>
      <w:pPr>
        <w:ind w:left="283" w:hanging="283"/>
      </w:pPr>
      <w:rPr>
        <w:b w:val="0"/>
        <w:bCs w:val="0"/>
        <w:i w:val="0"/>
        <w:iCs w:val="0"/>
        <w:sz w:val="24"/>
        <w:szCs w:val="24"/>
      </w:rPr>
    </w:lvl>
  </w:abstractNum>
  <w:abstractNum w:abstractNumId="9" w15:restartNumberingAfterBreak="0">
    <w:nsid w:val="45E52B58"/>
    <w:multiLevelType w:val="multilevel"/>
    <w:tmpl w:val="09D6AD6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81474C"/>
    <w:multiLevelType w:val="hybridMultilevel"/>
    <w:tmpl w:val="5A60846A"/>
    <w:lvl w:ilvl="0" w:tplc="A8FE8802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557DC6"/>
    <w:multiLevelType w:val="hybridMultilevel"/>
    <w:tmpl w:val="AC8AB490"/>
    <w:lvl w:ilvl="0" w:tplc="90D2574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61A827DE"/>
    <w:multiLevelType w:val="singleLevel"/>
    <w:tmpl w:val="611E26E4"/>
    <w:lvl w:ilvl="0">
      <w:start w:val="2"/>
      <w:numFmt w:val="decimal"/>
      <w:lvlText w:val="%1) "/>
      <w:legacy w:legacy="1" w:legacySpace="0" w:legacyIndent="283"/>
      <w:lvlJc w:val="left"/>
      <w:pPr>
        <w:ind w:left="283" w:hanging="283"/>
      </w:pPr>
      <w:rPr>
        <w:b w:val="0"/>
        <w:bCs w:val="0"/>
        <w:i w:val="0"/>
        <w:iCs w:val="0"/>
        <w:sz w:val="24"/>
        <w:szCs w:val="24"/>
      </w:rPr>
    </w:lvl>
  </w:abstractNum>
  <w:abstractNum w:abstractNumId="13" w15:restartNumberingAfterBreak="0">
    <w:nsid w:val="65762B0F"/>
    <w:multiLevelType w:val="singleLevel"/>
    <w:tmpl w:val="43D6F560"/>
    <w:lvl w:ilvl="0">
      <w:start w:val="1"/>
      <w:numFmt w:val="lowerLetter"/>
      <w:lvlText w:val="%1) "/>
      <w:legacy w:legacy="1" w:legacySpace="0" w:legacyIndent="283"/>
      <w:lvlJc w:val="left"/>
      <w:pPr>
        <w:ind w:left="583" w:hanging="283"/>
      </w:pPr>
      <w:rPr>
        <w:b w:val="0"/>
        <w:bCs w:val="0"/>
        <w:i w:val="0"/>
        <w:iCs w:val="0"/>
        <w:sz w:val="24"/>
        <w:szCs w:val="24"/>
      </w:rPr>
    </w:lvl>
  </w:abstractNum>
  <w:abstractNum w:abstractNumId="14" w15:restartNumberingAfterBreak="0">
    <w:nsid w:val="68891241"/>
    <w:multiLevelType w:val="hybridMultilevel"/>
    <w:tmpl w:val="D81E97D0"/>
    <w:lvl w:ilvl="0" w:tplc="371A6AE2"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825D96"/>
    <w:multiLevelType w:val="hybridMultilevel"/>
    <w:tmpl w:val="F1420FC8"/>
    <w:lvl w:ilvl="0" w:tplc="BAD28522">
      <w:start w:val="2"/>
      <w:numFmt w:val="lowerLetter"/>
      <w:lvlText w:val="%1)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6" w15:restartNumberingAfterBreak="0">
    <w:nsid w:val="6BFA191C"/>
    <w:multiLevelType w:val="multilevel"/>
    <w:tmpl w:val="DC821904"/>
    <w:lvl w:ilvl="0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991DDA"/>
    <w:multiLevelType w:val="multilevel"/>
    <w:tmpl w:val="DAE6265A"/>
    <w:lvl w:ilvl="0"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704C1F"/>
    <w:multiLevelType w:val="hybridMultilevel"/>
    <w:tmpl w:val="F89880BA"/>
    <w:lvl w:ilvl="0" w:tplc="4DBCBD10"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D01D3D"/>
    <w:multiLevelType w:val="hybridMultilevel"/>
    <w:tmpl w:val="DC821904"/>
    <w:lvl w:ilvl="0" w:tplc="1B08786E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DE7E13"/>
    <w:multiLevelType w:val="hybridMultilevel"/>
    <w:tmpl w:val="DAE6265A"/>
    <w:lvl w:ilvl="0" w:tplc="2BC2F7C4"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40995907">
    <w:abstractNumId w:val="18"/>
  </w:num>
  <w:num w:numId="2" w16cid:durableId="1678770644">
    <w:abstractNumId w:val="15"/>
  </w:num>
  <w:num w:numId="3" w16cid:durableId="1559828281">
    <w:abstractNumId w:val="8"/>
  </w:num>
  <w:num w:numId="4" w16cid:durableId="742142751">
    <w:abstractNumId w:val="6"/>
  </w:num>
  <w:num w:numId="5" w16cid:durableId="1417244239">
    <w:abstractNumId w:val="12"/>
  </w:num>
  <w:num w:numId="6" w16cid:durableId="1720402106">
    <w:abstractNumId w:val="7"/>
  </w:num>
  <w:num w:numId="7" w16cid:durableId="1079669526">
    <w:abstractNumId w:val="13"/>
  </w:num>
  <w:num w:numId="8" w16cid:durableId="1944920305">
    <w:abstractNumId w:val="4"/>
  </w:num>
  <w:num w:numId="9" w16cid:durableId="1210267932">
    <w:abstractNumId w:val="10"/>
  </w:num>
  <w:num w:numId="10" w16cid:durableId="557016108">
    <w:abstractNumId w:val="0"/>
  </w:num>
  <w:num w:numId="11" w16cid:durableId="215317489">
    <w:abstractNumId w:val="9"/>
  </w:num>
  <w:num w:numId="12" w16cid:durableId="1965232224">
    <w:abstractNumId w:val="19"/>
  </w:num>
  <w:num w:numId="13" w16cid:durableId="1533953416">
    <w:abstractNumId w:val="16"/>
  </w:num>
  <w:num w:numId="14" w16cid:durableId="1005938534">
    <w:abstractNumId w:val="20"/>
  </w:num>
  <w:num w:numId="15" w16cid:durableId="485588578">
    <w:abstractNumId w:val="17"/>
  </w:num>
  <w:num w:numId="16" w16cid:durableId="95248675">
    <w:abstractNumId w:val="14"/>
  </w:num>
  <w:num w:numId="17" w16cid:durableId="228150588">
    <w:abstractNumId w:val="5"/>
  </w:num>
  <w:num w:numId="18" w16cid:durableId="1861696865">
    <w:abstractNumId w:val="1"/>
  </w:num>
  <w:num w:numId="19" w16cid:durableId="938948903">
    <w:abstractNumId w:val="11"/>
  </w:num>
  <w:num w:numId="20" w16cid:durableId="2071031361">
    <w:abstractNumId w:val="2"/>
  </w:num>
  <w:num w:numId="21" w16cid:durableId="3340418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F8A"/>
    <w:rsid w:val="00043B1F"/>
    <w:rsid w:val="0004728E"/>
    <w:rsid w:val="00051C80"/>
    <w:rsid w:val="000575A8"/>
    <w:rsid w:val="00063EA0"/>
    <w:rsid w:val="00091607"/>
    <w:rsid w:val="0010502D"/>
    <w:rsid w:val="001118FA"/>
    <w:rsid w:val="0011641E"/>
    <w:rsid w:val="00116430"/>
    <w:rsid w:val="00125177"/>
    <w:rsid w:val="00133319"/>
    <w:rsid w:val="00144A69"/>
    <w:rsid w:val="00153B7F"/>
    <w:rsid w:val="00157A41"/>
    <w:rsid w:val="00170789"/>
    <w:rsid w:val="00172FF4"/>
    <w:rsid w:val="00173B5E"/>
    <w:rsid w:val="001745F3"/>
    <w:rsid w:val="001811F2"/>
    <w:rsid w:val="001929AD"/>
    <w:rsid w:val="00196579"/>
    <w:rsid w:val="001A4EAA"/>
    <w:rsid w:val="001A777B"/>
    <w:rsid w:val="001C4651"/>
    <w:rsid w:val="001C6583"/>
    <w:rsid w:val="001D2A7B"/>
    <w:rsid w:val="00201752"/>
    <w:rsid w:val="00205EC8"/>
    <w:rsid w:val="002067A3"/>
    <w:rsid w:val="00222284"/>
    <w:rsid w:val="00237B72"/>
    <w:rsid w:val="002545BB"/>
    <w:rsid w:val="00260B34"/>
    <w:rsid w:val="00265775"/>
    <w:rsid w:val="00266BF3"/>
    <w:rsid w:val="002902E4"/>
    <w:rsid w:val="002C2D0E"/>
    <w:rsid w:val="002C7F8A"/>
    <w:rsid w:val="002E188E"/>
    <w:rsid w:val="002E4D5B"/>
    <w:rsid w:val="00303D50"/>
    <w:rsid w:val="00304F0B"/>
    <w:rsid w:val="003059A7"/>
    <w:rsid w:val="00342EEB"/>
    <w:rsid w:val="00353999"/>
    <w:rsid w:val="0037506C"/>
    <w:rsid w:val="0037747D"/>
    <w:rsid w:val="003C1926"/>
    <w:rsid w:val="003D2AA3"/>
    <w:rsid w:val="003E0A31"/>
    <w:rsid w:val="003F040F"/>
    <w:rsid w:val="003F06E7"/>
    <w:rsid w:val="00403596"/>
    <w:rsid w:val="00410EB5"/>
    <w:rsid w:val="004129A8"/>
    <w:rsid w:val="00413A61"/>
    <w:rsid w:val="00414ED5"/>
    <w:rsid w:val="0042779E"/>
    <w:rsid w:val="00453D46"/>
    <w:rsid w:val="004658BC"/>
    <w:rsid w:val="00470F65"/>
    <w:rsid w:val="00482F41"/>
    <w:rsid w:val="00485782"/>
    <w:rsid w:val="00491E42"/>
    <w:rsid w:val="004C23E2"/>
    <w:rsid w:val="004E4EFC"/>
    <w:rsid w:val="004F5CB3"/>
    <w:rsid w:val="005163CF"/>
    <w:rsid w:val="005247FC"/>
    <w:rsid w:val="00537576"/>
    <w:rsid w:val="005622A9"/>
    <w:rsid w:val="005757E6"/>
    <w:rsid w:val="005B29E6"/>
    <w:rsid w:val="005B646D"/>
    <w:rsid w:val="005C4739"/>
    <w:rsid w:val="005D0247"/>
    <w:rsid w:val="005D2373"/>
    <w:rsid w:val="005E0E58"/>
    <w:rsid w:val="00606B41"/>
    <w:rsid w:val="006075ED"/>
    <w:rsid w:val="0061052D"/>
    <w:rsid w:val="00613528"/>
    <w:rsid w:val="006135F5"/>
    <w:rsid w:val="0065217F"/>
    <w:rsid w:val="006542B0"/>
    <w:rsid w:val="0067504F"/>
    <w:rsid w:val="006B6D3E"/>
    <w:rsid w:val="006C0A85"/>
    <w:rsid w:val="006C65F6"/>
    <w:rsid w:val="006D505A"/>
    <w:rsid w:val="006E1A34"/>
    <w:rsid w:val="00711F54"/>
    <w:rsid w:val="00750FC2"/>
    <w:rsid w:val="00754B3A"/>
    <w:rsid w:val="00754F2E"/>
    <w:rsid w:val="00761B42"/>
    <w:rsid w:val="007634CE"/>
    <w:rsid w:val="007A667F"/>
    <w:rsid w:val="007B2D3A"/>
    <w:rsid w:val="007B3404"/>
    <w:rsid w:val="007B3C32"/>
    <w:rsid w:val="007B6398"/>
    <w:rsid w:val="007B7954"/>
    <w:rsid w:val="007C216F"/>
    <w:rsid w:val="007E7D63"/>
    <w:rsid w:val="007F1B0E"/>
    <w:rsid w:val="00826DB6"/>
    <w:rsid w:val="00830160"/>
    <w:rsid w:val="00836BFC"/>
    <w:rsid w:val="0084011A"/>
    <w:rsid w:val="00842FA7"/>
    <w:rsid w:val="0084352C"/>
    <w:rsid w:val="0085626C"/>
    <w:rsid w:val="008636E9"/>
    <w:rsid w:val="0086731A"/>
    <w:rsid w:val="0087295F"/>
    <w:rsid w:val="008901BE"/>
    <w:rsid w:val="008904E1"/>
    <w:rsid w:val="008E0020"/>
    <w:rsid w:val="008E50B9"/>
    <w:rsid w:val="008E5DC5"/>
    <w:rsid w:val="00903920"/>
    <w:rsid w:val="0092304D"/>
    <w:rsid w:val="009335C1"/>
    <w:rsid w:val="00937ECB"/>
    <w:rsid w:val="009430CB"/>
    <w:rsid w:val="00944EF3"/>
    <w:rsid w:val="00961D9F"/>
    <w:rsid w:val="00963BBC"/>
    <w:rsid w:val="009752CA"/>
    <w:rsid w:val="00981614"/>
    <w:rsid w:val="009B04D8"/>
    <w:rsid w:val="009E3298"/>
    <w:rsid w:val="009E372F"/>
    <w:rsid w:val="009E4116"/>
    <w:rsid w:val="009E6467"/>
    <w:rsid w:val="00A45DC0"/>
    <w:rsid w:val="00A5209F"/>
    <w:rsid w:val="00A72997"/>
    <w:rsid w:val="00AA33B6"/>
    <w:rsid w:val="00AC2341"/>
    <w:rsid w:val="00AD0B1C"/>
    <w:rsid w:val="00AE1336"/>
    <w:rsid w:val="00B04061"/>
    <w:rsid w:val="00B23941"/>
    <w:rsid w:val="00B56451"/>
    <w:rsid w:val="00B62977"/>
    <w:rsid w:val="00B70D13"/>
    <w:rsid w:val="00B71283"/>
    <w:rsid w:val="00B72C4D"/>
    <w:rsid w:val="00B83479"/>
    <w:rsid w:val="00BA2F48"/>
    <w:rsid w:val="00BA3275"/>
    <w:rsid w:val="00BB656A"/>
    <w:rsid w:val="00BE5C64"/>
    <w:rsid w:val="00BE73B0"/>
    <w:rsid w:val="00C14F3F"/>
    <w:rsid w:val="00C21811"/>
    <w:rsid w:val="00C2306D"/>
    <w:rsid w:val="00C25EEC"/>
    <w:rsid w:val="00C26BC7"/>
    <w:rsid w:val="00C3187A"/>
    <w:rsid w:val="00C506D1"/>
    <w:rsid w:val="00C52EDA"/>
    <w:rsid w:val="00C64F40"/>
    <w:rsid w:val="00C741BC"/>
    <w:rsid w:val="00C811C3"/>
    <w:rsid w:val="00C86C09"/>
    <w:rsid w:val="00CB4739"/>
    <w:rsid w:val="00CF2BAB"/>
    <w:rsid w:val="00D00741"/>
    <w:rsid w:val="00D125B9"/>
    <w:rsid w:val="00D1434D"/>
    <w:rsid w:val="00D16B85"/>
    <w:rsid w:val="00D173D3"/>
    <w:rsid w:val="00D41A17"/>
    <w:rsid w:val="00D5281C"/>
    <w:rsid w:val="00D62765"/>
    <w:rsid w:val="00D65D94"/>
    <w:rsid w:val="00D6660D"/>
    <w:rsid w:val="00D675D0"/>
    <w:rsid w:val="00D70653"/>
    <w:rsid w:val="00DA61B1"/>
    <w:rsid w:val="00DB23C5"/>
    <w:rsid w:val="00DC4FBB"/>
    <w:rsid w:val="00DD2FBD"/>
    <w:rsid w:val="00DF7394"/>
    <w:rsid w:val="00E0284D"/>
    <w:rsid w:val="00E075DD"/>
    <w:rsid w:val="00E14A49"/>
    <w:rsid w:val="00E40D25"/>
    <w:rsid w:val="00E44C0C"/>
    <w:rsid w:val="00E511C5"/>
    <w:rsid w:val="00E53D89"/>
    <w:rsid w:val="00E576FD"/>
    <w:rsid w:val="00E6590B"/>
    <w:rsid w:val="00E71072"/>
    <w:rsid w:val="00E92812"/>
    <w:rsid w:val="00EA5439"/>
    <w:rsid w:val="00EC3F39"/>
    <w:rsid w:val="00EC6FED"/>
    <w:rsid w:val="00ED3616"/>
    <w:rsid w:val="00EF4D8E"/>
    <w:rsid w:val="00F02E47"/>
    <w:rsid w:val="00F16E28"/>
    <w:rsid w:val="00F22305"/>
    <w:rsid w:val="00F51C27"/>
    <w:rsid w:val="00F53A68"/>
    <w:rsid w:val="00F61ED0"/>
    <w:rsid w:val="00FA66A5"/>
    <w:rsid w:val="00FB3C2F"/>
    <w:rsid w:val="00FB479D"/>
    <w:rsid w:val="00FC30F3"/>
    <w:rsid w:val="00FD23EE"/>
    <w:rsid w:val="00FD3CD2"/>
    <w:rsid w:val="00FD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4B6A11"/>
  <w15:docId w15:val="{996DBAD6-447A-4C6B-A0A8-E2FDEB506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54B3A"/>
    <w:rPr>
      <w:sz w:val="22"/>
      <w:szCs w:val="22"/>
    </w:rPr>
  </w:style>
  <w:style w:type="paragraph" w:styleId="Nadpis6">
    <w:name w:val="heading 6"/>
    <w:basedOn w:val="Normln"/>
    <w:next w:val="Normln"/>
    <w:qFormat/>
    <w:rsid w:val="008E50B9"/>
    <w:pPr>
      <w:spacing w:before="240" w:after="60"/>
      <w:outlineLvl w:val="5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7634C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634CE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7634CE"/>
    <w:rPr>
      <w:rFonts w:ascii="Tahoma" w:hAnsi="Tahoma" w:cs="Tahoma"/>
      <w:sz w:val="16"/>
      <w:szCs w:val="16"/>
    </w:rPr>
  </w:style>
  <w:style w:type="paragraph" w:styleId="Nzev">
    <w:name w:val="Title"/>
    <w:basedOn w:val="Normln"/>
    <w:qFormat/>
    <w:rsid w:val="00063EA0"/>
    <w:pPr>
      <w:jc w:val="center"/>
    </w:pPr>
    <w:rPr>
      <w:b/>
      <w:sz w:val="44"/>
      <w:szCs w:val="20"/>
      <w:u w:val="single"/>
    </w:rPr>
  </w:style>
  <w:style w:type="table" w:styleId="Mkatabulky">
    <w:name w:val="Table Grid"/>
    <w:basedOn w:val="Normlntabulka"/>
    <w:rsid w:val="007A6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51C27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character" w:styleId="Odkaznakoment">
    <w:name w:val="annotation reference"/>
    <w:basedOn w:val="Standardnpsmoodstavce"/>
    <w:semiHidden/>
    <w:unhideWhenUsed/>
    <w:rsid w:val="008901BE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8901B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8901BE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901B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8901BE"/>
    <w:rPr>
      <w:b/>
      <w:bCs/>
    </w:rPr>
  </w:style>
  <w:style w:type="character" w:styleId="Zstupntext">
    <w:name w:val="Placeholder Text"/>
    <w:basedOn w:val="Standardnpsmoodstavce"/>
    <w:uiPriority w:val="99"/>
    <w:semiHidden/>
    <w:rsid w:val="00AE133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3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zif03249\Local%20Settings\Temporary%20Internet%20Files\Content.Outlook\R2NCFQAE\V&#253;kaz%20pr&#225;ce%20a%20p&#345;&#237;kaz%20k%20v&#253;plat&#283;%20odm&#283;ny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93EF6-442C-4D74-A518-590B83082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Výkaz práce a příkaz k výplatě odměny</Template>
  <TotalTime>194</TotalTime>
  <Pages>1</Pages>
  <Words>68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B769</vt:lpstr>
    </vt:vector>
  </TitlesOfParts>
  <Company>SZIF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B769</dc:title>
  <dc:subject/>
  <dc:creator>Matějů Ivana JUDr.</dc:creator>
  <cp:keywords/>
  <dc:description/>
  <cp:lastModifiedBy>Vanišová Hana Ing.</cp:lastModifiedBy>
  <cp:revision>20</cp:revision>
  <cp:lastPrinted>2021-08-17T16:55:00Z</cp:lastPrinted>
  <dcterms:created xsi:type="dcterms:W3CDTF">2020-06-04T02:45:00Z</dcterms:created>
  <dcterms:modified xsi:type="dcterms:W3CDTF">2026-10-01T09:11:00Z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f39f71f-e64d-4c74-bf23-a9d7326c3889_Enabled">
    <vt:lpwstr>true</vt:lpwstr>
  </property>
  <property fmtid="{D5CDD505-2E9C-101B-9397-08002B2CF9AE}" pid="3" name="MSIP_Label_ef39f71f-e64d-4c74-bf23-a9d7326c3889_SetDate">
    <vt:lpwstr>2026-10-01T09:11:38Z</vt:lpwstr>
  </property>
  <property fmtid="{D5CDD505-2E9C-101B-9397-08002B2CF9AE}" pid="4" name="MSIP_Label_ef39f71f-e64d-4c74-bf23-a9d7326c3889_Method">
    <vt:lpwstr>Standard</vt:lpwstr>
  </property>
  <property fmtid="{D5CDD505-2E9C-101B-9397-08002B2CF9AE}" pid="5" name="MSIP_Label_ef39f71f-e64d-4c74-bf23-a9d7326c3889_Name">
    <vt:lpwstr>VEŘEJNÉ</vt:lpwstr>
  </property>
  <property fmtid="{D5CDD505-2E9C-101B-9397-08002B2CF9AE}" pid="6" name="MSIP_Label_ef39f71f-e64d-4c74-bf23-a9d7326c3889_SiteId">
    <vt:lpwstr>7c0de962-bcda-4490-991f-b971afe61ed9</vt:lpwstr>
  </property>
  <property fmtid="{D5CDD505-2E9C-101B-9397-08002B2CF9AE}" pid="7" name="MSIP_Label_ef39f71f-e64d-4c74-bf23-a9d7326c3889_ActionId">
    <vt:lpwstr>a507c1eb-82df-4401-abd2-917c844538dd</vt:lpwstr>
  </property>
  <property fmtid="{D5CDD505-2E9C-101B-9397-08002B2CF9AE}" pid="8" name="MSIP_Label_ef39f71f-e64d-4c74-bf23-a9d7326c3889_ContentBits">
    <vt:lpwstr>0</vt:lpwstr>
  </property>
  <property fmtid="{D5CDD505-2E9C-101B-9397-08002B2CF9AE}" pid="9" name="MSIP_Label_ef39f71f-e64d-4c74-bf23-a9d7326c3889_Tag">
    <vt:lpwstr>10, 3, 0, 1</vt:lpwstr>
  </property>
</Properties>
</file>