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6F8B2" w14:textId="54DB8FDB" w:rsidR="00B04241" w:rsidRDefault="00B04241" w:rsidP="00B04241">
      <w:pPr>
        <w:pStyle w:val="NZEV"/>
        <w:rPr>
          <w:sz w:val="30"/>
          <w:szCs w:val="30"/>
        </w:rPr>
      </w:pPr>
      <w:r>
        <w:rPr>
          <w:sz w:val="30"/>
          <w:szCs w:val="30"/>
        </w:rPr>
        <w:t xml:space="preserve">PROTOKOL Č. </w:t>
      </w:r>
      <w:r w:rsidR="00006F8A">
        <w:rPr>
          <w:sz w:val="30"/>
          <w:szCs w:val="30"/>
        </w:rPr>
        <w:t>9</w:t>
      </w:r>
      <w:r>
        <w:rPr>
          <w:sz w:val="30"/>
          <w:szCs w:val="30"/>
        </w:rPr>
        <w:t>/202</w:t>
      </w:r>
      <w:r w:rsidR="00006F8A">
        <w:rPr>
          <w:sz w:val="30"/>
          <w:szCs w:val="30"/>
        </w:rPr>
        <w:t>6/0000</w:t>
      </w:r>
      <w:r>
        <w:rPr>
          <w:sz w:val="30"/>
          <w:szCs w:val="30"/>
        </w:rPr>
        <w:t xml:space="preserve"> O VYŘAZENÍ DROBNÉHO DLOUHODOBÉHO HMOTNÉHO A NEHMOTNÉHO MAJETKU </w:t>
      </w:r>
    </w:p>
    <w:p w14:paraId="662FB2CF" w14:textId="77777777" w:rsidR="00B04241" w:rsidRPr="004704C5" w:rsidRDefault="00B04241" w:rsidP="00B04241">
      <w:pPr>
        <w:pStyle w:val="NZEV"/>
        <w:rPr>
          <w:sz w:val="30"/>
          <w:szCs w:val="30"/>
        </w:rPr>
      </w:pPr>
      <w:r>
        <w:rPr>
          <w:sz w:val="30"/>
          <w:szCs w:val="30"/>
        </w:rPr>
        <w:t>A NÁVRHU FORMY LIKVIDACE</w:t>
      </w:r>
    </w:p>
    <w:p w14:paraId="4EEB897D" w14:textId="77777777" w:rsidR="00B04241" w:rsidRDefault="00B04241" w:rsidP="00B04241">
      <w:pPr>
        <w:tabs>
          <w:tab w:val="left" w:pos="1418"/>
        </w:tabs>
        <w:rPr>
          <w:rFonts w:asciiTheme="minorHAnsi" w:hAnsiTheme="minorHAnsi"/>
          <w:bCs/>
          <w:noProof/>
          <w:szCs w:val="18"/>
        </w:rPr>
      </w:pPr>
    </w:p>
    <w:tbl>
      <w:tblPr>
        <w:tblStyle w:val="TableGrid"/>
        <w:tblpPr w:leftFromText="141" w:rightFromText="141" w:vertAnchor="text" w:horzAnchor="margin" w:tblpY="-6"/>
        <w:tblOverlap w:val="never"/>
        <w:tblW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</w:tblGrid>
      <w:tr w:rsidR="00B04241" w:rsidRPr="00B05108" w14:paraId="62DE9A03" w14:textId="77777777" w:rsidTr="001D3AB3">
        <w:trPr>
          <w:trHeight w:val="340"/>
        </w:trPr>
        <w:tc>
          <w:tcPr>
            <w:tcW w:w="1843" w:type="dxa"/>
          </w:tcPr>
          <w:p w14:paraId="3D065587" w14:textId="77777777" w:rsidR="00B04241" w:rsidRPr="00CF0175" w:rsidRDefault="00B04241" w:rsidP="001D3AB3">
            <w:pPr>
              <w:pStyle w:val="Popiskolonek0"/>
              <w:rPr>
                <w:szCs w:val="18"/>
              </w:rPr>
            </w:pPr>
            <w:r>
              <w:t>Nákladové středisko</w:t>
            </w:r>
          </w:p>
        </w:tc>
        <w:tc>
          <w:tcPr>
            <w:tcW w:w="2693" w:type="dxa"/>
          </w:tcPr>
          <w:p w14:paraId="370C0312" w14:textId="40463FFC" w:rsidR="00B04241" w:rsidRPr="00B05108" w:rsidRDefault="009B3A80" w:rsidP="001D3AB3">
            <w:pPr>
              <w:pStyle w:val="Vplkolonek"/>
            </w:pPr>
            <w:r>
              <w:t>1610</w:t>
            </w:r>
            <w:r w:rsidR="00170357">
              <w:t>0</w:t>
            </w:r>
          </w:p>
        </w:tc>
      </w:tr>
    </w:tbl>
    <w:p w14:paraId="10C74214" w14:textId="77777777" w:rsidR="00B04241" w:rsidRDefault="00B04241" w:rsidP="00B04241">
      <w:pPr>
        <w:tabs>
          <w:tab w:val="left" w:pos="1418"/>
        </w:tabs>
        <w:rPr>
          <w:rFonts w:asciiTheme="minorHAnsi" w:hAnsiTheme="minorHAnsi"/>
          <w:bCs/>
          <w:noProof/>
          <w:szCs w:val="18"/>
        </w:rPr>
      </w:pPr>
    </w:p>
    <w:p w14:paraId="473EBCB3" w14:textId="77777777" w:rsidR="00B04241" w:rsidRPr="00753D8A" w:rsidRDefault="00B04241" w:rsidP="00B04241">
      <w:pPr>
        <w:tabs>
          <w:tab w:val="left" w:pos="1418"/>
        </w:tabs>
        <w:spacing w:after="120" w:line="240" w:lineRule="auto"/>
        <w:rPr>
          <w:rFonts w:asciiTheme="minorHAnsi" w:hAnsiTheme="minorHAnsi"/>
          <w:b/>
          <w:noProof/>
          <w:szCs w:val="18"/>
        </w:rPr>
      </w:pPr>
    </w:p>
    <w:p w14:paraId="4CDA0B26" w14:textId="77777777" w:rsidR="00B04241" w:rsidRPr="00753D8A" w:rsidRDefault="00B04241" w:rsidP="00B04241">
      <w:pPr>
        <w:tabs>
          <w:tab w:val="left" w:pos="1418"/>
        </w:tabs>
        <w:spacing w:after="120" w:line="240" w:lineRule="auto"/>
        <w:rPr>
          <w:rFonts w:asciiTheme="minorHAnsi" w:hAnsiTheme="minorHAnsi"/>
          <w:b/>
          <w:noProof/>
          <w:szCs w:val="18"/>
        </w:rPr>
      </w:pPr>
      <w:r w:rsidRPr="00753D8A">
        <w:rPr>
          <w:rFonts w:asciiTheme="minorHAnsi" w:hAnsiTheme="minorHAnsi"/>
          <w:b/>
          <w:noProof/>
          <w:szCs w:val="18"/>
        </w:rPr>
        <w:t>Forma likvidace</w:t>
      </w:r>
    </w:p>
    <w:p w14:paraId="63EA8EC3" w14:textId="77777777" w:rsidR="00B04241" w:rsidRDefault="00B04241" w:rsidP="00B04241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  <w:r w:rsidRPr="004F4A52">
        <w:rPr>
          <w:rFonts w:cs="Arial"/>
          <w:spacing w:val="2"/>
          <w:szCs w:val="20"/>
          <w:lang w:bidi="he-IL"/>
        </w:rPr>
        <w:t>–</w:t>
      </w:r>
      <w:r w:rsidRPr="004F4A52">
        <w:rPr>
          <w:rFonts w:ascii="Segoe UI Symbol" w:hAnsi="Segoe UI Symbol" w:cs="Segoe UI Symbol"/>
          <w:spacing w:val="2"/>
          <w:szCs w:val="20"/>
          <w:lang w:bidi="he-IL"/>
        </w:rPr>
        <w:t>⁠⁠⁠⁠⁠⁠⁠⁠⁠⁠⁠⁠⁠⁠</w:t>
      </w:r>
      <w:r w:rsidRPr="004F4A52">
        <w:rPr>
          <w:rFonts w:cs="Arial"/>
          <w:spacing w:val="2"/>
          <w:szCs w:val="20"/>
          <w:lang w:bidi="he-IL"/>
        </w:rPr>
        <w:t xml:space="preserve"> </w:t>
      </w:r>
      <w:r w:rsidRPr="00006F8A">
        <w:rPr>
          <w:rFonts w:cs="Arial"/>
          <w:b/>
          <w:bCs/>
          <w:spacing w:val="2"/>
          <w:szCs w:val="20"/>
          <w:lang w:bidi="he-IL"/>
        </w:rPr>
        <w:t>přímá fyzická likvidace*</w:t>
      </w:r>
    </w:p>
    <w:p w14:paraId="3873C680" w14:textId="77777777" w:rsidR="00B04241" w:rsidRDefault="00B04241" w:rsidP="00B04241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  <w:r w:rsidRPr="004F4A52">
        <w:rPr>
          <w:rFonts w:cs="Arial"/>
          <w:spacing w:val="2"/>
          <w:szCs w:val="20"/>
          <w:lang w:bidi="he-IL"/>
        </w:rPr>
        <w:t>–</w:t>
      </w:r>
      <w:r w:rsidRPr="004F4A52">
        <w:rPr>
          <w:rFonts w:ascii="Segoe UI Symbol" w:hAnsi="Segoe UI Symbol" w:cs="Segoe UI Symbol"/>
          <w:spacing w:val="2"/>
          <w:szCs w:val="20"/>
          <w:lang w:bidi="he-IL"/>
        </w:rPr>
        <w:t>⁠⁠⁠⁠⁠⁠⁠⁠⁠⁠⁠⁠⁠⁠</w:t>
      </w:r>
      <w:r w:rsidRPr="004F4A52">
        <w:rPr>
          <w:rFonts w:cs="Arial"/>
          <w:spacing w:val="2"/>
          <w:szCs w:val="20"/>
          <w:lang w:bidi="he-IL"/>
        </w:rPr>
        <w:t xml:space="preserve"> </w:t>
      </w:r>
      <w:r w:rsidRPr="008C5909">
        <w:rPr>
          <w:rFonts w:cs="Arial"/>
          <w:spacing w:val="2"/>
          <w:szCs w:val="20"/>
          <w:lang w:bidi="he-IL"/>
        </w:rPr>
        <w:t>bezúplatný převod*</w:t>
      </w:r>
    </w:p>
    <w:p w14:paraId="4C92F969" w14:textId="77777777" w:rsidR="00B04241" w:rsidRDefault="00B04241" w:rsidP="00B04241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  <w:r w:rsidRPr="004F4A52">
        <w:rPr>
          <w:rFonts w:cs="Arial"/>
          <w:spacing w:val="2"/>
          <w:szCs w:val="20"/>
          <w:lang w:bidi="he-IL"/>
        </w:rPr>
        <w:t>–</w:t>
      </w:r>
      <w:r w:rsidRPr="004F4A52">
        <w:rPr>
          <w:rFonts w:ascii="Segoe UI Symbol" w:hAnsi="Segoe UI Symbol" w:cs="Segoe UI Symbol"/>
          <w:spacing w:val="2"/>
          <w:szCs w:val="20"/>
          <w:lang w:bidi="he-IL"/>
        </w:rPr>
        <w:t>⁠⁠⁠⁠⁠⁠⁠⁠⁠⁠⁠⁠⁠⁠</w:t>
      </w:r>
      <w:r w:rsidRPr="004F4A52">
        <w:rPr>
          <w:rFonts w:cs="Arial"/>
          <w:spacing w:val="2"/>
          <w:szCs w:val="20"/>
          <w:lang w:bidi="he-IL"/>
        </w:rPr>
        <w:t xml:space="preserve"> </w:t>
      </w:r>
      <w:r w:rsidRPr="008C5909">
        <w:rPr>
          <w:rFonts w:cs="Arial"/>
          <w:spacing w:val="2"/>
          <w:szCs w:val="20"/>
          <w:lang w:bidi="he-IL"/>
        </w:rPr>
        <w:t>komisn</w:t>
      </w:r>
      <w:r>
        <w:rPr>
          <w:rFonts w:cs="Arial"/>
          <w:spacing w:val="2"/>
          <w:szCs w:val="20"/>
          <w:lang w:bidi="he-IL"/>
        </w:rPr>
        <w:t>í</w:t>
      </w:r>
      <w:r w:rsidRPr="008C5909">
        <w:rPr>
          <w:rFonts w:cs="Arial"/>
          <w:spacing w:val="2"/>
          <w:szCs w:val="20"/>
          <w:lang w:bidi="he-IL"/>
        </w:rPr>
        <w:t xml:space="preserve"> prodej*</w:t>
      </w:r>
    </w:p>
    <w:p w14:paraId="12F19F66" w14:textId="44356AE0" w:rsidR="002F7A52" w:rsidRPr="00006F8A" w:rsidRDefault="00B04241" w:rsidP="00006F8A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  <w:r w:rsidRPr="004F4A52">
        <w:rPr>
          <w:rFonts w:cs="Arial"/>
          <w:spacing w:val="2"/>
          <w:szCs w:val="20"/>
          <w:lang w:bidi="he-IL"/>
        </w:rPr>
        <w:t>–</w:t>
      </w:r>
      <w:r w:rsidRPr="004F4A52">
        <w:rPr>
          <w:rFonts w:ascii="Segoe UI Symbol" w:hAnsi="Segoe UI Symbol" w:cs="Segoe UI Symbol"/>
          <w:spacing w:val="2"/>
          <w:szCs w:val="20"/>
          <w:lang w:bidi="he-IL"/>
        </w:rPr>
        <w:t>⁠⁠⁠⁠⁠⁠⁠⁠⁠⁠⁠⁠⁠⁠</w:t>
      </w:r>
      <w:r w:rsidRPr="004F4A52">
        <w:rPr>
          <w:rFonts w:cs="Arial"/>
          <w:spacing w:val="2"/>
          <w:szCs w:val="20"/>
          <w:lang w:bidi="he-IL"/>
        </w:rPr>
        <w:t xml:space="preserve"> </w:t>
      </w:r>
      <w:r>
        <w:rPr>
          <w:rFonts w:cs="Arial"/>
          <w:spacing w:val="2"/>
          <w:szCs w:val="20"/>
          <w:lang w:bidi="he-IL"/>
        </w:rPr>
        <w:t>manko/škoda</w:t>
      </w:r>
      <w:r w:rsidRPr="008C5909">
        <w:rPr>
          <w:rFonts w:cs="Arial"/>
          <w:spacing w:val="2"/>
          <w:szCs w:val="20"/>
          <w:lang w:bidi="he-IL"/>
        </w:rPr>
        <w:t>*</w:t>
      </w:r>
      <w:r>
        <w:rPr>
          <w:rFonts w:cs="Arial"/>
          <w:spacing w:val="2"/>
          <w:szCs w:val="20"/>
          <w:lang w:bidi="he-IL"/>
        </w:rPr>
        <w:tab/>
        <w:t xml:space="preserve">Číslo Protokolu o škodě: </w:t>
      </w:r>
    </w:p>
    <w:tbl>
      <w:tblPr>
        <w:tblW w:w="963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701"/>
        <w:gridCol w:w="2305"/>
        <w:gridCol w:w="2231"/>
        <w:gridCol w:w="1984"/>
      </w:tblGrid>
      <w:tr w:rsidR="00073C26" w:rsidRPr="00B84058" w14:paraId="321AF2FC" w14:textId="77777777" w:rsidTr="00073C2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78BF2ADA" w14:textId="4908B7EC" w:rsidR="00073C26" w:rsidRPr="00B84058" w:rsidRDefault="00073C26" w:rsidP="00073C26">
            <w:pPr>
              <w:spacing w:after="0" w:line="240" w:lineRule="auto"/>
              <w:rPr>
                <w:rFonts w:eastAsia="Times New Roman" w:cs="Arial"/>
                <w:color w:val="009F4D"/>
                <w:szCs w:val="20"/>
                <w:lang w:eastAsia="cs-CZ"/>
              </w:rPr>
            </w:pPr>
            <w:r>
              <w:rPr>
                <w:color w:val="009F4D"/>
              </w:rPr>
              <w:t>Umístění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53375B2" w14:textId="21F02E9C" w:rsidR="00073C26" w:rsidRPr="00B84058" w:rsidRDefault="00073C26" w:rsidP="00073C26">
            <w:pPr>
              <w:spacing w:after="0" w:line="240" w:lineRule="auto"/>
              <w:rPr>
                <w:color w:val="009F4D"/>
              </w:rPr>
            </w:pPr>
            <w:r>
              <w:rPr>
                <w:color w:val="009F4D"/>
              </w:rPr>
              <w:t>Inventární číslo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58DBD3D9" w14:textId="33465077" w:rsidR="00073C26" w:rsidRPr="00B84058" w:rsidRDefault="00073C26" w:rsidP="00073C26">
            <w:pPr>
              <w:spacing w:after="0" w:line="240" w:lineRule="auto"/>
              <w:rPr>
                <w:rFonts w:eastAsia="Times New Roman" w:cs="Arial"/>
                <w:color w:val="009F4D"/>
                <w:szCs w:val="20"/>
                <w:lang w:eastAsia="cs-CZ"/>
              </w:rPr>
            </w:pPr>
            <w:r>
              <w:rPr>
                <w:color w:val="009F4D"/>
              </w:rPr>
              <w:t>Název majetku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207D8BD" w14:textId="2AA00F32" w:rsidR="00073C26" w:rsidRPr="00B84058" w:rsidRDefault="00073C26" w:rsidP="00073C26">
            <w:pPr>
              <w:spacing w:after="0" w:line="240" w:lineRule="auto"/>
              <w:rPr>
                <w:color w:val="009F4D"/>
              </w:rPr>
            </w:pPr>
            <w:r>
              <w:rPr>
                <w:color w:val="009F4D"/>
              </w:rPr>
              <w:t>Pořizovací cena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045AFFFB" w14:textId="0384CC2B" w:rsidR="00073C26" w:rsidRPr="00B84058" w:rsidRDefault="00073C26" w:rsidP="00073C26">
            <w:pPr>
              <w:spacing w:after="0" w:line="240" w:lineRule="auto"/>
              <w:rPr>
                <w:rFonts w:eastAsia="Times New Roman" w:cs="Arial"/>
                <w:color w:val="009F4D"/>
                <w:szCs w:val="20"/>
                <w:lang w:eastAsia="cs-CZ"/>
              </w:rPr>
            </w:pPr>
            <w:r>
              <w:rPr>
                <w:color w:val="009F4D"/>
              </w:rPr>
              <w:t>Důvod</w:t>
            </w:r>
          </w:p>
        </w:tc>
      </w:tr>
      <w:tr w:rsidR="00201E07" w:rsidRPr="00C60A61" w14:paraId="3E8281F7" w14:textId="77777777" w:rsidTr="001D569C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5854A4F" w14:textId="166403B7" w:rsidR="00201E07" w:rsidRPr="00C60A61" w:rsidRDefault="00201E07" w:rsidP="00201E0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5FD97D3F" w14:textId="6D24F61F" w:rsidR="00201E07" w:rsidRPr="005D5FD2" w:rsidRDefault="00201E07" w:rsidP="00201E07">
            <w:pPr>
              <w:spacing w:after="0" w:line="240" w:lineRule="auto"/>
              <w:jc w:val="left"/>
            </w:pPr>
            <w:r w:rsidRPr="004D49AE">
              <w:t>10061290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580795C" w14:textId="3E030749" w:rsidR="00201E07" w:rsidRPr="00C60A61" w:rsidRDefault="00201E07" w:rsidP="00201E0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 xml:space="preserve">MT Motorola Moto G22 </w:t>
            </w:r>
            <w:proofErr w:type="spellStart"/>
            <w:r w:rsidRPr="004D49AE">
              <w:t>Cosmic</w:t>
            </w:r>
            <w:proofErr w:type="spellEnd"/>
            <w:r w:rsidRPr="004D49AE">
              <w:t xml:space="preserve"> Black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C235EB6" w14:textId="153B5776" w:rsidR="00201E07" w:rsidRPr="005D5FD2" w:rsidRDefault="00201E07" w:rsidP="00201E07">
            <w:pPr>
              <w:spacing w:after="0" w:line="240" w:lineRule="auto"/>
              <w:jc w:val="left"/>
            </w:pPr>
            <w:r w:rsidRPr="004D49AE">
              <w:t>4.249,06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CBCB543" w14:textId="0330A60A" w:rsidR="00201E07" w:rsidRPr="00C60A61" w:rsidRDefault="00201E07" w:rsidP="00201E0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Nefunkční</w:t>
            </w:r>
          </w:p>
        </w:tc>
      </w:tr>
      <w:tr w:rsidR="00201E07" w:rsidRPr="00C60A61" w14:paraId="1AE743D4" w14:textId="77777777" w:rsidTr="001D569C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FC0A42B" w14:textId="15EF4C51" w:rsidR="00201E07" w:rsidRPr="00C60A61" w:rsidRDefault="00201E07" w:rsidP="00201E0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59FB9934" w14:textId="2096F87A" w:rsidR="00201E07" w:rsidRPr="005D5FD2" w:rsidRDefault="00201E07" w:rsidP="00201E07">
            <w:pPr>
              <w:spacing w:after="0" w:line="240" w:lineRule="auto"/>
              <w:jc w:val="left"/>
            </w:pPr>
            <w:r w:rsidRPr="004D49AE">
              <w:t>10061267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C66CB62" w14:textId="5AC7130C" w:rsidR="00201E07" w:rsidRPr="00C60A61" w:rsidRDefault="00201E07" w:rsidP="00201E0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 xml:space="preserve">MT Motorola Moto G22 </w:t>
            </w:r>
            <w:proofErr w:type="spellStart"/>
            <w:r w:rsidRPr="004D49AE">
              <w:t>Cosmic</w:t>
            </w:r>
            <w:proofErr w:type="spellEnd"/>
            <w:r w:rsidRPr="004D49AE">
              <w:t xml:space="preserve"> Black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3C03737" w14:textId="22328C14" w:rsidR="00201E07" w:rsidRPr="005D5FD2" w:rsidRDefault="00201E07" w:rsidP="00201E07">
            <w:pPr>
              <w:spacing w:after="0" w:line="240" w:lineRule="auto"/>
              <w:jc w:val="left"/>
            </w:pPr>
            <w:r w:rsidRPr="004D49AE">
              <w:t>4.249,06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E952632" w14:textId="4FE2487A" w:rsidR="00201E07" w:rsidRPr="008E2363" w:rsidRDefault="00201E07" w:rsidP="00201E07">
            <w:pPr>
              <w:spacing w:after="0" w:line="240" w:lineRule="auto"/>
              <w:jc w:val="left"/>
              <w:rPr>
                <w:rFonts w:eastAsia="Times New Roman" w:cs="Arial"/>
                <w:i/>
                <w:iCs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Nefunkční</w:t>
            </w:r>
          </w:p>
        </w:tc>
      </w:tr>
      <w:tr w:rsidR="00201E07" w:rsidRPr="00C60A61" w14:paraId="3E039186" w14:textId="77777777" w:rsidTr="001D569C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521D290" w14:textId="184F78D3" w:rsidR="00201E07" w:rsidRPr="00DE7B21" w:rsidRDefault="00201E07" w:rsidP="00201E0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10B13EE6" w14:textId="08349125" w:rsidR="00201E07" w:rsidRPr="005D5FD2" w:rsidRDefault="00201E07" w:rsidP="00201E07">
            <w:pPr>
              <w:spacing w:after="0" w:line="240" w:lineRule="auto"/>
              <w:jc w:val="left"/>
            </w:pPr>
            <w:r w:rsidRPr="004D49AE">
              <w:t>10061245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D97C124" w14:textId="63B0DC8E" w:rsidR="00201E07" w:rsidRPr="00C60A61" w:rsidRDefault="00201E07" w:rsidP="00201E0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 xml:space="preserve">MT Motorola Moto G22 </w:t>
            </w:r>
            <w:proofErr w:type="spellStart"/>
            <w:r w:rsidRPr="004D49AE">
              <w:t>Cosmic</w:t>
            </w:r>
            <w:proofErr w:type="spellEnd"/>
            <w:r w:rsidRPr="004D49AE">
              <w:t xml:space="preserve"> Black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5C37F53D" w14:textId="130A228F" w:rsidR="00201E07" w:rsidRPr="005D5FD2" w:rsidRDefault="00201E07" w:rsidP="00201E07">
            <w:pPr>
              <w:spacing w:after="0" w:line="240" w:lineRule="auto"/>
              <w:jc w:val="left"/>
            </w:pPr>
            <w:r w:rsidRPr="004D49AE">
              <w:t>4.249,06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1D97251" w14:textId="13D39D7C" w:rsidR="00201E07" w:rsidRPr="00C60A61" w:rsidRDefault="00201E07" w:rsidP="00201E0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Nefunkční</w:t>
            </w:r>
          </w:p>
        </w:tc>
      </w:tr>
      <w:tr w:rsidR="008E2363" w:rsidRPr="00C60A61" w14:paraId="27CEC588" w14:textId="77777777" w:rsidTr="001D569C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9F2A483" w14:textId="3BDAEF60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6F7A9BF" w14:textId="06DC7BCE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10059090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C9DFF78" w14:textId="5386359F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 w:rsidRPr="004D49AE">
              <w:t>Realme</w:t>
            </w:r>
            <w:proofErr w:type="spellEnd"/>
            <w:r w:rsidRPr="004D49AE">
              <w:t xml:space="preserve"> 8i </w:t>
            </w:r>
            <w:proofErr w:type="gramStart"/>
            <w:r w:rsidRPr="004D49AE">
              <w:t>4GB</w:t>
            </w:r>
            <w:proofErr w:type="gramEnd"/>
            <w:r w:rsidRPr="004D49AE">
              <w:t>/</w:t>
            </w:r>
            <w:proofErr w:type="gramStart"/>
            <w:r w:rsidRPr="004D49AE">
              <w:t>64GB</w:t>
            </w:r>
            <w:proofErr w:type="gramEnd"/>
            <w:r w:rsidRPr="004D49AE">
              <w:t xml:space="preserve">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7EA9C0B" w14:textId="5EC3FFE8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5.138,87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345E7C2E" w14:textId="598699CE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8B7A97">
              <w:rPr>
                <w:rFonts w:asciiTheme="minorHAnsi" w:hAnsiTheme="minorHAnsi" w:cstheme="minorHAnsi"/>
                <w:sz w:val="18"/>
                <w:szCs w:val="18"/>
              </w:rPr>
              <w:t>potřebený, odpovídá délce používání</w:t>
            </w:r>
          </w:p>
        </w:tc>
      </w:tr>
      <w:tr w:rsidR="008E2363" w:rsidRPr="00C60A61" w14:paraId="1A41AD03" w14:textId="77777777" w:rsidTr="001D569C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6CE705E" w14:textId="591DFC9B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18B9C54E" w14:textId="203D5DBF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10059085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9D2FE2E" w14:textId="6D422287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 w:rsidRPr="004D49AE">
              <w:t>Realme</w:t>
            </w:r>
            <w:proofErr w:type="spellEnd"/>
            <w:r w:rsidRPr="004D49AE">
              <w:t xml:space="preserve"> 8i </w:t>
            </w:r>
            <w:proofErr w:type="gramStart"/>
            <w:r w:rsidRPr="004D49AE">
              <w:t>4GB</w:t>
            </w:r>
            <w:proofErr w:type="gramEnd"/>
            <w:r w:rsidRPr="004D49AE">
              <w:t>/</w:t>
            </w:r>
            <w:proofErr w:type="gramStart"/>
            <w:r w:rsidRPr="004D49AE">
              <w:t>64GB</w:t>
            </w:r>
            <w:proofErr w:type="gramEnd"/>
            <w:r w:rsidRPr="004D49AE">
              <w:t xml:space="preserve">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1E6DF112" w14:textId="1D339373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5.138,87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AC60884" w14:textId="05376EEF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Nefunkční</w:t>
            </w:r>
          </w:p>
        </w:tc>
      </w:tr>
      <w:tr w:rsidR="008E2363" w:rsidRPr="00C60A61" w14:paraId="3442ED56" w14:textId="77777777" w:rsidTr="001D569C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5BDCF5F" w14:textId="746E846F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0DC96501" w14:textId="4C159F7A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10057245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23483A6" w14:textId="7493F5F1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 xml:space="preserve">Xiaomi </w:t>
            </w:r>
            <w:proofErr w:type="spellStart"/>
            <w:r w:rsidRPr="004D49AE">
              <w:t>Redmi</w:t>
            </w:r>
            <w:proofErr w:type="spellEnd"/>
            <w:r w:rsidRPr="004D49AE">
              <w:t xml:space="preserve"> </w:t>
            </w:r>
            <w:proofErr w:type="spellStart"/>
            <w:r w:rsidRPr="004D49AE">
              <w:t>Note</w:t>
            </w:r>
            <w:proofErr w:type="spellEnd"/>
            <w:r w:rsidRPr="004D49AE"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3AB3832" w14:textId="6B4F0A98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6.218,88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A97952E" w14:textId="1BC74CEE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8B7A97">
              <w:rPr>
                <w:rFonts w:asciiTheme="minorHAnsi" w:hAnsiTheme="minorHAnsi" w:cstheme="minorHAnsi"/>
                <w:sz w:val="18"/>
                <w:szCs w:val="18"/>
              </w:rPr>
              <w:t>potřebený, odpovídá délce používání</w:t>
            </w:r>
          </w:p>
        </w:tc>
      </w:tr>
      <w:tr w:rsidR="008E2363" w:rsidRPr="00C60A61" w14:paraId="330E3C1C" w14:textId="77777777" w:rsidTr="001D569C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3288970" w14:textId="4EDB9E9E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152D50D4" w14:textId="525666B9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10051956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6827EE8" w14:textId="57AFAAA3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 xml:space="preserve">NB DELL </w:t>
            </w:r>
            <w:proofErr w:type="spellStart"/>
            <w:r w:rsidRPr="004D49AE">
              <w:t>Latitude</w:t>
            </w:r>
            <w:proofErr w:type="spellEnd"/>
            <w:r w:rsidRPr="004D49AE">
              <w:t xml:space="preserve"> 5495 BTX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574B2BFF" w14:textId="09320A7B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25.324,08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9E3CBCC" w14:textId="6E41CD21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Nefunkční</w:t>
            </w:r>
          </w:p>
        </w:tc>
      </w:tr>
      <w:tr w:rsidR="008E2363" w:rsidRPr="00C60A61" w14:paraId="4C30DF20" w14:textId="77777777" w:rsidTr="001D569C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8E98D59" w14:textId="5A60FCD2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72E05FBA" w14:textId="5FC8CD4D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10051361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4C55EF4" w14:textId="3578DACA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 xml:space="preserve">fotoaparát Canon </w:t>
            </w:r>
            <w:proofErr w:type="spellStart"/>
            <w:r w:rsidRPr="004D49AE">
              <w:t>PowerShot</w:t>
            </w:r>
            <w:proofErr w:type="spellEnd"/>
            <w:r w:rsidRPr="004D49AE">
              <w:t xml:space="preserve"> SX620 HS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42D87E33" w14:textId="786E4CB9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5.482,14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66E2FEA" w14:textId="6F592450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Nefunkční</w:t>
            </w:r>
          </w:p>
        </w:tc>
      </w:tr>
      <w:tr w:rsidR="008E2363" w:rsidRPr="00C60A61" w14:paraId="519052A2" w14:textId="77777777" w:rsidTr="007F7F7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95D631D" w14:textId="55CFF3EE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EB004BC" w14:textId="3A825124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10049909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31B278CA" w14:textId="346F9657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 xml:space="preserve">Aruba AP-215 </w:t>
            </w:r>
            <w:proofErr w:type="spellStart"/>
            <w:r w:rsidRPr="004D49AE">
              <w:t>Dual</w:t>
            </w:r>
            <w:proofErr w:type="spellEnd"/>
            <w:r w:rsidRPr="004D49AE">
              <w:t xml:space="preserve"> 3x3x3 802.11ac AP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6D0A4B7" w14:textId="37E74D4A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21.768,00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D4BD753" w14:textId="2039C3B9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96521A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6BD0A00B" w14:textId="77777777" w:rsidTr="00DE6D0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6EA227D" w14:textId="25CDE407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5F39B76D" w14:textId="3F8CE6E0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10049908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43EBC45" w14:textId="1B81F4CC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 xml:space="preserve">Aruba AP-215 </w:t>
            </w:r>
            <w:proofErr w:type="spellStart"/>
            <w:r w:rsidRPr="004D49AE">
              <w:t>Dual</w:t>
            </w:r>
            <w:proofErr w:type="spellEnd"/>
            <w:r w:rsidRPr="004D49AE">
              <w:t xml:space="preserve"> 3x3x3 802.11ac AP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5C97D95" w14:textId="6398EC48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21.768,00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DE380CB" w14:textId="65ED081E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42998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0E974CB7" w14:textId="77777777" w:rsidTr="00DE6D0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9B5DDC1" w14:textId="66B1AFF7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4108EF08" w14:textId="7CAD6C81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10049907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EC6EF69" w14:textId="242895B7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 xml:space="preserve">Aruba AP-215 </w:t>
            </w:r>
            <w:proofErr w:type="spellStart"/>
            <w:r w:rsidRPr="004D49AE">
              <w:t>Dual</w:t>
            </w:r>
            <w:proofErr w:type="spellEnd"/>
            <w:r w:rsidRPr="004D49AE">
              <w:t xml:space="preserve"> 3x3x3 802.11ac AP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00DB3909" w14:textId="440442E8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21.768,00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527AFFC" w14:textId="515D42D6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42998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52FB708A" w14:textId="77777777" w:rsidTr="00DE6D0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9E46ECD" w14:textId="49B88540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1B7B5F67" w14:textId="7287854F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10049905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707BD58" w14:textId="54122F65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 xml:space="preserve">Aruba AP-205 </w:t>
            </w:r>
            <w:proofErr w:type="spellStart"/>
            <w:r w:rsidRPr="004D49AE">
              <w:t>Dual</w:t>
            </w:r>
            <w:proofErr w:type="spellEnd"/>
            <w:r w:rsidRPr="004D49AE">
              <w:t xml:space="preserve"> 2x2x2 802.11ac AP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EF7CB63" w14:textId="58B10DBB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16.698,00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3425673" w14:textId="01D9E0B7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42998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117A0C71" w14:textId="77777777" w:rsidTr="00DE6D0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1149134" w14:textId="46DCBF04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7D1347D6" w14:textId="1B68A92F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10049903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7B7D5AD" w14:textId="192F3948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 xml:space="preserve">Aruba AP-205 </w:t>
            </w:r>
            <w:proofErr w:type="spellStart"/>
            <w:r w:rsidRPr="004D49AE">
              <w:t>Dual</w:t>
            </w:r>
            <w:proofErr w:type="spellEnd"/>
            <w:r w:rsidRPr="004D49AE">
              <w:t xml:space="preserve"> 2x2x2 802.11ac AP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128D2E49" w14:textId="43B54464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16.698,00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D35513A" w14:textId="1E8E7F36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42998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0F2AEC09" w14:textId="77777777" w:rsidTr="00DE6D0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E6C3852" w14:textId="1D98E355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08B97F74" w14:textId="1C0D83E0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10049896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F5B3A90" w14:textId="4D88F028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 xml:space="preserve">Aruba AP-205 </w:t>
            </w:r>
            <w:proofErr w:type="spellStart"/>
            <w:r w:rsidRPr="004D49AE">
              <w:t>Dual</w:t>
            </w:r>
            <w:proofErr w:type="spellEnd"/>
            <w:r w:rsidRPr="004D49AE">
              <w:t xml:space="preserve"> 2x2x2 802.11ac AP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79E293B4" w14:textId="197208D3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16.698,00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4496817" w14:textId="5BB2ECF8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42998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5AE1A537" w14:textId="77777777" w:rsidTr="00DE6D0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2962D9E" w14:textId="0D55F66B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660C93D" w14:textId="46C93568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10049895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A14DD88" w14:textId="3012BDCF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 xml:space="preserve">Aruba AP-205 </w:t>
            </w:r>
            <w:proofErr w:type="spellStart"/>
            <w:r w:rsidRPr="004D49AE">
              <w:t>Dual</w:t>
            </w:r>
            <w:proofErr w:type="spellEnd"/>
            <w:r w:rsidRPr="004D49AE">
              <w:t xml:space="preserve"> 2x2x2 802.11ac AP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D83A956" w14:textId="5A087EAC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16.698,00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F04168A" w14:textId="7A39D955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42998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3117138C" w14:textId="77777777" w:rsidTr="00DE6D0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BDD6E0C" w14:textId="35DB25BD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08D38EA4" w14:textId="12F06979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10049894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3713D99C" w14:textId="2C0B0A65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 xml:space="preserve">Aruba AP-205 </w:t>
            </w:r>
            <w:proofErr w:type="spellStart"/>
            <w:r w:rsidRPr="004D49AE">
              <w:t>Dual</w:t>
            </w:r>
            <w:proofErr w:type="spellEnd"/>
            <w:r w:rsidRPr="004D49AE">
              <w:t xml:space="preserve"> 2x2x2 802.11ac AP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0F8FF9B6" w14:textId="3E9A8A73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16.698,00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16B6BE6" w14:textId="185379A8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42998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186875CE" w14:textId="77777777" w:rsidTr="00DE6D0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4ACD6A4" w14:textId="33438659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05B3414D" w14:textId="49BE3BBD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10049893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8DCD3C8" w14:textId="220692F6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 xml:space="preserve">Aruba AP-205 </w:t>
            </w:r>
            <w:proofErr w:type="spellStart"/>
            <w:r w:rsidRPr="004D49AE">
              <w:t>Dual</w:t>
            </w:r>
            <w:proofErr w:type="spellEnd"/>
            <w:r w:rsidRPr="004D49AE">
              <w:t xml:space="preserve"> 2x2x2 802.11ac AP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5AB56AF5" w14:textId="71409DEA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16.698,00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CD527E5" w14:textId="556EEB89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42998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4E07E016" w14:textId="77777777" w:rsidTr="00DE6D0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F6F1F55" w14:textId="4085D122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511C676" w14:textId="56F6FCD6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10049892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5F77AC2" w14:textId="5C4E8E0F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 xml:space="preserve">Aruba AP-205 </w:t>
            </w:r>
            <w:proofErr w:type="spellStart"/>
            <w:r w:rsidRPr="004D49AE">
              <w:t>Dual</w:t>
            </w:r>
            <w:proofErr w:type="spellEnd"/>
            <w:r w:rsidRPr="004D49AE">
              <w:t xml:space="preserve"> 2x2x2 802.11ac AP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022D0872" w14:textId="4CACBA01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16.698,00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14A9B816" w14:textId="1B4EC7E1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42998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34C42439" w14:textId="77777777" w:rsidTr="00E92BF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7F800E0" w14:textId="68B4E628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04669B7" w14:textId="19688910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10049459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852713E" w14:textId="5A5EF657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monitor DELL LCD U2412M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5DCF103E" w14:textId="081D450B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4.815,80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BAF079E" w14:textId="452FA978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F52B0F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8E2363" w:rsidRPr="00C60A61" w14:paraId="34CD84F3" w14:textId="77777777" w:rsidTr="00E92BF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B5CD251" w14:textId="7EEE8071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lastRenderedPageBreak/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42FD5BB8" w14:textId="65EE7DE0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10049428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CB48A13" w14:textId="095FF423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monitor DELL LCD U2412M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0521A16B" w14:textId="41259C8F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4.815,80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63A4748" w14:textId="50854153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F52B0F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8E2363" w:rsidRPr="00C60A61" w14:paraId="656DDA16" w14:textId="77777777" w:rsidTr="00E92BF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993664B" w14:textId="1EC26F2E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56C833FF" w14:textId="5AF3FC7B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10049418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97F94ED" w14:textId="5D29CF0D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monitor DELL LCD U2412M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0E813964" w14:textId="27F913CB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4.815,80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E837D62" w14:textId="2327FA1A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F52B0F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8E2363" w:rsidRPr="00C60A61" w14:paraId="257EB493" w14:textId="77777777" w:rsidTr="00E92BF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7E89315" w14:textId="24300291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05F67AB" w14:textId="19792612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10049383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718D933" w14:textId="57B6336A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monitor DELL LCD U2412M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5F513757" w14:textId="03DF502A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4.815,80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9C4FF30" w14:textId="4FB26EF7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F52B0F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8E2363" w:rsidRPr="00C60A61" w14:paraId="67B30D13" w14:textId="77777777" w:rsidTr="00E92BF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47DCA4E" w14:textId="60DF39C2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8C6DF84" w14:textId="291308E4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10049374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07981DF" w14:textId="5A48DE0E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monitor DELL LCD U2412M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00784DB0" w14:textId="387BA703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4.815,80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2490E37" w14:textId="0B57EA6D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F52B0F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8E2363" w:rsidRPr="00C60A61" w14:paraId="4A2E286E" w14:textId="77777777" w:rsidTr="000D4EF9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9BAD9F7" w14:textId="6EB7B372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0487D12" w14:textId="7AC2F574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10048234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7F2F90C" w14:textId="244F5B67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AP-215 + držák + licence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1F493593" w14:textId="1372466D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16.253,93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69917AD" w14:textId="67A3A15F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980A3A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47FBC280" w14:textId="77777777" w:rsidTr="000D4EF9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7D1E2F8" w14:textId="186C12CE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79FD2A38" w14:textId="22048C6E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10048233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049964A" w14:textId="238C20B8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+ držák + licence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21756BF" w14:textId="51CFF4A1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11.472,01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467AA43" w14:textId="0B72B5AC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980A3A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2D5BA008" w14:textId="77777777" w:rsidTr="000D4EF9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0619393" w14:textId="051A1C04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5A673788" w14:textId="31E8B0C3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10048232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4CA4109" w14:textId="46D1EE60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+ držák + licence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1E2DCDF0" w14:textId="7EB2A1ED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11.472,01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E423798" w14:textId="4AB03A23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980A3A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0BA83DE6" w14:textId="77777777" w:rsidTr="000D4EF9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F171645" w14:textId="55B17B40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3BE13DC" w14:textId="25FB0520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10048227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E0C9AA4" w14:textId="2A005233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+ držák + licence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54955680" w14:textId="695E437E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11.472,01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0244CF0" w14:textId="65B32276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980A3A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1D130AA1" w14:textId="77777777" w:rsidTr="000D4EF9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05B6890" w14:textId="14D23020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5DC73385" w14:textId="6050383A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10048225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3E10505B" w14:textId="0089E1CA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+ držák + licence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12E78123" w14:textId="44A7B842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11.472,01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651D988" w14:textId="243DE93A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980A3A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1C222339" w14:textId="77777777" w:rsidTr="007F7F7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E8B7C41" w14:textId="5E8D085A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482ACB8A" w14:textId="71548674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10046720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CCF45C6" w14:textId="52B70A93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 xml:space="preserve">LTE modem Alcatel </w:t>
            </w:r>
            <w:proofErr w:type="spellStart"/>
            <w:r w:rsidRPr="004D49AE">
              <w:t>LinkKey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6B49233" w14:textId="531D7BBF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1.151,00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8597D20" w14:textId="586D4B24" w:rsidR="008E2363" w:rsidRPr="00C60A61" w:rsidRDefault="00A059B2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Nepotřebné</w:t>
            </w:r>
          </w:p>
        </w:tc>
      </w:tr>
      <w:tr w:rsidR="00A059B2" w:rsidRPr="00C60A61" w14:paraId="62CE9273" w14:textId="77777777" w:rsidTr="007F7F7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FCC4418" w14:textId="63863E88" w:rsidR="00A059B2" w:rsidRPr="00C60A61" w:rsidRDefault="00A059B2" w:rsidP="00A059B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A5D0811" w14:textId="2D214021" w:rsidR="00A059B2" w:rsidRPr="005D5FD2" w:rsidRDefault="00A059B2" w:rsidP="00A059B2">
            <w:pPr>
              <w:spacing w:after="0" w:line="240" w:lineRule="auto"/>
              <w:jc w:val="left"/>
            </w:pPr>
            <w:r w:rsidRPr="004D49AE">
              <w:t>10046719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E0B2DC2" w14:textId="6FA6017C" w:rsidR="00A059B2" w:rsidRPr="00C60A61" w:rsidRDefault="00A059B2" w:rsidP="00A059B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 xml:space="preserve">LTE modem Alcatel </w:t>
            </w:r>
            <w:proofErr w:type="spellStart"/>
            <w:r w:rsidRPr="004D49AE">
              <w:t>LinkKey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1DE748CD" w14:textId="4E93E789" w:rsidR="00A059B2" w:rsidRPr="005D5FD2" w:rsidRDefault="00A059B2" w:rsidP="00A059B2">
            <w:pPr>
              <w:spacing w:after="0" w:line="240" w:lineRule="auto"/>
              <w:jc w:val="left"/>
            </w:pPr>
            <w:r w:rsidRPr="004D49AE">
              <w:t>1.151,00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CE0B00C" w14:textId="408B3A99" w:rsidR="00A059B2" w:rsidRPr="00C60A61" w:rsidRDefault="00A059B2" w:rsidP="00A059B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Nepotřebné</w:t>
            </w:r>
          </w:p>
        </w:tc>
      </w:tr>
      <w:tr w:rsidR="00A059B2" w:rsidRPr="00C60A61" w14:paraId="2B076F49" w14:textId="77777777" w:rsidTr="007F7F7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9D53AAB" w14:textId="3019DF71" w:rsidR="00A059B2" w:rsidRPr="00C60A61" w:rsidRDefault="00A059B2" w:rsidP="00A059B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74387361" w14:textId="1B26456B" w:rsidR="00A059B2" w:rsidRPr="005D5FD2" w:rsidRDefault="00A059B2" w:rsidP="00A059B2">
            <w:pPr>
              <w:spacing w:after="0" w:line="240" w:lineRule="auto"/>
              <w:jc w:val="left"/>
            </w:pPr>
            <w:r w:rsidRPr="004D49AE">
              <w:t>10046718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34AF5875" w14:textId="2641DAC3" w:rsidR="00A059B2" w:rsidRPr="00C60A61" w:rsidRDefault="00A059B2" w:rsidP="00A059B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 xml:space="preserve">LTE modem Alcatel </w:t>
            </w:r>
            <w:proofErr w:type="spellStart"/>
            <w:r w:rsidRPr="004D49AE">
              <w:t>LinkKey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45E16309" w14:textId="477229DB" w:rsidR="00A059B2" w:rsidRPr="005D5FD2" w:rsidRDefault="00A059B2" w:rsidP="00A059B2">
            <w:pPr>
              <w:spacing w:after="0" w:line="240" w:lineRule="auto"/>
              <w:jc w:val="left"/>
            </w:pPr>
            <w:r w:rsidRPr="004D49AE">
              <w:t>1.151,00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2A124A3" w14:textId="3853C989" w:rsidR="00A059B2" w:rsidRPr="00C60A61" w:rsidRDefault="00A059B2" w:rsidP="00A059B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Nepotřebné</w:t>
            </w:r>
          </w:p>
        </w:tc>
      </w:tr>
      <w:tr w:rsidR="00A059B2" w:rsidRPr="00C60A61" w14:paraId="6815394C" w14:textId="77777777" w:rsidTr="007F7F7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74516EA" w14:textId="6B9DCB70" w:rsidR="00A059B2" w:rsidRPr="00C60A61" w:rsidRDefault="00A059B2" w:rsidP="00A059B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108CEF38" w14:textId="01BC8730" w:rsidR="00A059B2" w:rsidRPr="005D5FD2" w:rsidRDefault="00A059B2" w:rsidP="00A059B2">
            <w:pPr>
              <w:spacing w:after="0" w:line="240" w:lineRule="auto"/>
              <w:jc w:val="left"/>
            </w:pPr>
            <w:r w:rsidRPr="004D49AE">
              <w:t>10046717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9C1F384" w14:textId="389ADAA2" w:rsidR="00A059B2" w:rsidRPr="00C60A61" w:rsidRDefault="00A059B2" w:rsidP="00A059B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 xml:space="preserve">LTE modem Alcatel </w:t>
            </w:r>
            <w:proofErr w:type="spellStart"/>
            <w:r w:rsidRPr="004D49AE">
              <w:t>LinkKey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70A7BCF5" w14:textId="27C25A6A" w:rsidR="00A059B2" w:rsidRPr="005D5FD2" w:rsidRDefault="00A059B2" w:rsidP="00A059B2">
            <w:pPr>
              <w:spacing w:after="0" w:line="240" w:lineRule="auto"/>
              <w:jc w:val="left"/>
            </w:pPr>
            <w:r w:rsidRPr="004D49AE">
              <w:t>1.151,00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E08F112" w14:textId="01677154" w:rsidR="00A059B2" w:rsidRPr="00C60A61" w:rsidRDefault="00A059B2" w:rsidP="00A059B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Nepotřebné</w:t>
            </w:r>
          </w:p>
        </w:tc>
      </w:tr>
      <w:tr w:rsidR="00A059B2" w:rsidRPr="00C60A61" w14:paraId="7D1AC150" w14:textId="77777777" w:rsidTr="007F7F7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143F8E5" w14:textId="1F927C47" w:rsidR="00A059B2" w:rsidRPr="00DE7B21" w:rsidRDefault="00A059B2" w:rsidP="00A059B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77B02C53" w14:textId="66134BA7" w:rsidR="00A059B2" w:rsidRPr="005D5FD2" w:rsidRDefault="00A059B2" w:rsidP="00A059B2">
            <w:pPr>
              <w:spacing w:after="0" w:line="240" w:lineRule="auto"/>
              <w:jc w:val="left"/>
            </w:pPr>
            <w:r w:rsidRPr="004D49AE">
              <w:t>10046716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3CA162C4" w14:textId="0D4A39E3" w:rsidR="00A059B2" w:rsidRPr="00C60A61" w:rsidRDefault="00A059B2" w:rsidP="00A059B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 xml:space="preserve">LTE modem Alcatel </w:t>
            </w:r>
            <w:proofErr w:type="spellStart"/>
            <w:r w:rsidRPr="004D49AE">
              <w:t>LinkKey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1656C15D" w14:textId="739B625F" w:rsidR="00A059B2" w:rsidRPr="005D5FD2" w:rsidRDefault="00A059B2" w:rsidP="00A059B2">
            <w:pPr>
              <w:spacing w:after="0" w:line="240" w:lineRule="auto"/>
              <w:jc w:val="left"/>
            </w:pPr>
            <w:r w:rsidRPr="004D49AE">
              <w:t>1.151,00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944BD31" w14:textId="78734DD9" w:rsidR="00A059B2" w:rsidRPr="00C60A61" w:rsidRDefault="00A059B2" w:rsidP="00A059B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Nepotřebné</w:t>
            </w:r>
          </w:p>
        </w:tc>
      </w:tr>
      <w:tr w:rsidR="00A059B2" w:rsidRPr="00C60A61" w14:paraId="7AE5EE0D" w14:textId="77777777" w:rsidTr="007F7F7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67702F7" w14:textId="51B67B8B" w:rsidR="00A059B2" w:rsidRPr="00DE7B21" w:rsidRDefault="00A059B2" w:rsidP="00A059B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1EB97C99" w14:textId="2B19DD76" w:rsidR="00A059B2" w:rsidRPr="005D5FD2" w:rsidRDefault="00A059B2" w:rsidP="00A059B2">
            <w:pPr>
              <w:spacing w:after="0" w:line="240" w:lineRule="auto"/>
              <w:jc w:val="left"/>
            </w:pPr>
            <w:r w:rsidRPr="004D49AE">
              <w:t>10046714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CEDBC45" w14:textId="1A51B097" w:rsidR="00A059B2" w:rsidRPr="00C60A61" w:rsidRDefault="00A059B2" w:rsidP="00A059B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 xml:space="preserve">LTE modem Alcatel </w:t>
            </w:r>
            <w:proofErr w:type="spellStart"/>
            <w:r w:rsidRPr="004D49AE">
              <w:t>LinkKey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575C6FDE" w14:textId="4AF05796" w:rsidR="00A059B2" w:rsidRPr="005D5FD2" w:rsidRDefault="00A059B2" w:rsidP="00A059B2">
            <w:pPr>
              <w:spacing w:after="0" w:line="240" w:lineRule="auto"/>
              <w:jc w:val="left"/>
            </w:pPr>
            <w:r w:rsidRPr="004D49AE">
              <w:t>1.151,00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03C7876" w14:textId="7A7E6FB9" w:rsidR="00A059B2" w:rsidRPr="00C60A61" w:rsidRDefault="00A059B2" w:rsidP="00A059B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Nepotřebné</w:t>
            </w:r>
          </w:p>
        </w:tc>
      </w:tr>
      <w:tr w:rsidR="00A059B2" w:rsidRPr="00C60A61" w14:paraId="47EB6407" w14:textId="77777777" w:rsidTr="007F7F7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1EA68D9" w14:textId="60AE75D6" w:rsidR="00A059B2" w:rsidRPr="00DE7B21" w:rsidRDefault="00A059B2" w:rsidP="00A059B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78C53E0C" w14:textId="015D0151" w:rsidR="00A059B2" w:rsidRPr="005D5FD2" w:rsidRDefault="00A059B2" w:rsidP="00A059B2">
            <w:pPr>
              <w:spacing w:after="0" w:line="240" w:lineRule="auto"/>
              <w:jc w:val="left"/>
            </w:pPr>
            <w:r w:rsidRPr="004D49AE">
              <w:t>10046713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1EA3DCF" w14:textId="68084283" w:rsidR="00A059B2" w:rsidRPr="00C60A61" w:rsidRDefault="00A059B2" w:rsidP="00A059B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 xml:space="preserve">LTE modem Alcatel </w:t>
            </w:r>
            <w:proofErr w:type="spellStart"/>
            <w:r w:rsidRPr="004D49AE">
              <w:t>LinkKey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5251F3F5" w14:textId="1FEC7D60" w:rsidR="00A059B2" w:rsidRPr="005D5FD2" w:rsidRDefault="00A059B2" w:rsidP="00A059B2">
            <w:pPr>
              <w:spacing w:after="0" w:line="240" w:lineRule="auto"/>
              <w:jc w:val="left"/>
            </w:pPr>
            <w:r w:rsidRPr="004D49AE">
              <w:t>1.151,00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D08DBF7" w14:textId="5F90F52E" w:rsidR="00A059B2" w:rsidRPr="00C60A61" w:rsidRDefault="00A059B2" w:rsidP="00A059B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Nepotřebné</w:t>
            </w:r>
          </w:p>
        </w:tc>
      </w:tr>
      <w:tr w:rsidR="00A059B2" w:rsidRPr="00C60A61" w14:paraId="6AA3B0E5" w14:textId="77777777" w:rsidTr="007F7F7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C693D75" w14:textId="1FEB73A0" w:rsidR="00A059B2" w:rsidRPr="00C60A61" w:rsidRDefault="00A059B2" w:rsidP="00A059B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5C676DF8" w14:textId="4E928C63" w:rsidR="00A059B2" w:rsidRPr="005D5FD2" w:rsidRDefault="00A059B2" w:rsidP="00A059B2">
            <w:pPr>
              <w:spacing w:after="0" w:line="240" w:lineRule="auto"/>
              <w:jc w:val="left"/>
            </w:pPr>
            <w:r w:rsidRPr="004D49AE">
              <w:t>10046712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6F2B357" w14:textId="67209ADD" w:rsidR="00A059B2" w:rsidRPr="00C60A61" w:rsidRDefault="00A059B2" w:rsidP="00A059B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 xml:space="preserve">LTE modem Alcatel </w:t>
            </w:r>
            <w:proofErr w:type="spellStart"/>
            <w:r w:rsidRPr="004D49AE">
              <w:t>LinkKey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7D6C7D4" w14:textId="68E1F583" w:rsidR="00A059B2" w:rsidRPr="005D5FD2" w:rsidRDefault="00A059B2" w:rsidP="00A059B2">
            <w:pPr>
              <w:spacing w:after="0" w:line="240" w:lineRule="auto"/>
              <w:jc w:val="left"/>
            </w:pPr>
            <w:r w:rsidRPr="004D49AE">
              <w:t>1.151,00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5BCE4D5" w14:textId="571AD1FB" w:rsidR="00A059B2" w:rsidRPr="00C60A61" w:rsidRDefault="00A059B2" w:rsidP="00A059B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Nepotřebné</w:t>
            </w:r>
          </w:p>
        </w:tc>
      </w:tr>
      <w:tr w:rsidR="00A059B2" w:rsidRPr="00C60A61" w14:paraId="7265F26D" w14:textId="77777777" w:rsidTr="007F7F7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4C6223A" w14:textId="26BF95A5" w:rsidR="00A059B2" w:rsidRPr="00C60A61" w:rsidRDefault="00A059B2" w:rsidP="00A059B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01BC729" w14:textId="3F948BA4" w:rsidR="00A059B2" w:rsidRPr="005D5FD2" w:rsidRDefault="00A059B2" w:rsidP="00A059B2">
            <w:pPr>
              <w:spacing w:after="0" w:line="240" w:lineRule="auto"/>
              <w:jc w:val="left"/>
            </w:pPr>
            <w:r w:rsidRPr="004D49AE">
              <w:t>10046711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4B463A9" w14:textId="40BDDF61" w:rsidR="00A059B2" w:rsidRPr="00C60A61" w:rsidRDefault="00A059B2" w:rsidP="00A059B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 xml:space="preserve">LTE modem Alcatel </w:t>
            </w:r>
            <w:proofErr w:type="spellStart"/>
            <w:r w:rsidRPr="004D49AE">
              <w:t>LinkKey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7601639" w14:textId="4F2F6D0C" w:rsidR="00A059B2" w:rsidRPr="005D5FD2" w:rsidRDefault="00A059B2" w:rsidP="00A059B2">
            <w:pPr>
              <w:spacing w:after="0" w:line="240" w:lineRule="auto"/>
              <w:jc w:val="left"/>
            </w:pPr>
            <w:r w:rsidRPr="004D49AE">
              <w:t>1.151,00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C415BA6" w14:textId="3AF67615" w:rsidR="00A059B2" w:rsidRPr="00C60A61" w:rsidRDefault="00A059B2" w:rsidP="00A059B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Nepotřebné</w:t>
            </w:r>
          </w:p>
        </w:tc>
      </w:tr>
      <w:tr w:rsidR="00A059B2" w:rsidRPr="00C60A61" w14:paraId="650E82ED" w14:textId="77777777" w:rsidTr="007F7F7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C123B01" w14:textId="1EDCB096" w:rsidR="00A059B2" w:rsidRPr="00C60A61" w:rsidRDefault="00A059B2" w:rsidP="00A059B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726E757E" w14:textId="697732E8" w:rsidR="00A059B2" w:rsidRPr="005D5FD2" w:rsidRDefault="00A059B2" w:rsidP="00A059B2">
            <w:pPr>
              <w:spacing w:after="0" w:line="240" w:lineRule="auto"/>
              <w:jc w:val="left"/>
            </w:pPr>
            <w:r w:rsidRPr="004D49AE">
              <w:t>10046709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129E64B4" w14:textId="1CE8EE69" w:rsidR="00A059B2" w:rsidRPr="00C60A61" w:rsidRDefault="00A059B2" w:rsidP="00A059B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 xml:space="preserve">LTE modem Alcatel </w:t>
            </w:r>
            <w:proofErr w:type="spellStart"/>
            <w:r w:rsidRPr="004D49AE">
              <w:t>LinkKey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189FFAA" w14:textId="2F0EFCD9" w:rsidR="00A059B2" w:rsidRPr="005D5FD2" w:rsidRDefault="00A059B2" w:rsidP="00A059B2">
            <w:pPr>
              <w:spacing w:after="0" w:line="240" w:lineRule="auto"/>
              <w:jc w:val="left"/>
            </w:pPr>
            <w:r w:rsidRPr="004D49AE">
              <w:t>1.151,00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6221865" w14:textId="1C1CCCB0" w:rsidR="00A059B2" w:rsidRPr="00C60A61" w:rsidRDefault="00A059B2" w:rsidP="00A059B2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Nepotřebné</w:t>
            </w:r>
          </w:p>
        </w:tc>
      </w:tr>
      <w:tr w:rsidR="008E2363" w:rsidRPr="00C60A61" w14:paraId="6342534B" w14:textId="77777777" w:rsidTr="009C1684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8C1ACB0" w14:textId="136F3593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90AE009" w14:textId="6D06EE57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10044980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1419C19" w14:textId="3DF273D2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tiskárna HP M501DN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7D0E5B52" w14:textId="19520EA4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5.619,83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AD25CE4" w14:textId="69E31132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018F7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8E2363" w:rsidRPr="00C60A61" w14:paraId="6C5CCFD5" w14:textId="77777777" w:rsidTr="009C1684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282547E" w14:textId="2C66FC08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5CF01CFF" w14:textId="7C086AC3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10044977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2953776" w14:textId="69F4BC17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tiskárna HP M501DN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17D65A9" w14:textId="6CE0A4EE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5.619,83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32B1DC4A" w14:textId="4717956A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018F7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8E2363" w:rsidRPr="00C60A61" w14:paraId="27A87A7C" w14:textId="77777777" w:rsidTr="009C1684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F9E0D20" w14:textId="05DF7828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D6A4A16" w14:textId="012431DB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10044962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1A8F014" w14:textId="6499478B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tiskárna HP M501DN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90F110C" w14:textId="675A870C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5.619,83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20DD4C6" w14:textId="6ECBCCB6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018F7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8E2363" w:rsidRPr="00C60A61" w14:paraId="760B4CD8" w14:textId="77777777" w:rsidTr="009C1684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56FB6A0" w14:textId="69114150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9BDC7DB" w14:textId="16FBBDB7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10044930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0A8EB15" w14:textId="52A9CD9A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tiskárna HP M501DN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1B4F6C42" w14:textId="574168A8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5.619,83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0F8DB8B" w14:textId="1B794DB7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018F7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8E2363" w:rsidRPr="00C60A61" w14:paraId="46D81CFC" w14:textId="77777777" w:rsidTr="009C1684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A8FE325" w14:textId="56038F66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D09D2D6" w14:textId="0358DB76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10044837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CEA5820" w14:textId="02E7FCF6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tiskárna HP M501DN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5438B2F" w14:textId="18E01A99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5.619,83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B3F4F74" w14:textId="17A73907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018F7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8E2363" w:rsidRPr="00C60A61" w14:paraId="31AD303E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BDCD586" w14:textId="61A12720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11F857B0" w14:textId="68692005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10044314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F48C4E3" w14:textId="23FE58C1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AP-215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5B64362" w14:textId="6F9F9E08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18.416,87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C43D773" w14:textId="5ACA8BE2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7FEB66F9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C208FB7" w14:textId="5F03EEDA" w:rsidR="008E2363" w:rsidRPr="00DE7B21" w:rsidRDefault="00A059B2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Ne</w:t>
            </w:r>
            <w:r w:rsidR="008E2363"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8364D79" w14:textId="597E8267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10044313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6470DAD" w14:textId="655DA007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AP-215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EE45CD8" w14:textId="53D11AFD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18.416,87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9CAB0BF" w14:textId="2765507E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6602EA46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4DA6BA0" w14:textId="4C96F187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4A5F94B1" w14:textId="18052BB6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10044312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FD833A6" w14:textId="196AA9C1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AP-215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4424FFB" w14:textId="2BFF1347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18.416,87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F032081" w14:textId="74CDC11F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73CA0134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8E2718C" w14:textId="55BC9FC8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422AD3D6" w14:textId="73934D2D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10044310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00D99A1" w14:textId="7504B500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4CB63A5" w14:textId="50A0B25E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9BA8696" w14:textId="1476A9D1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5F04E799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79D2A7E" w14:textId="404AB065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lastRenderedPageBreak/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5373EE54" w14:textId="3FE7933F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10044309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18ADC17" w14:textId="32089C39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72A3472" w14:textId="0F5E035D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92AEE4D" w14:textId="275D6B9A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443F69FA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A35BA70" w14:textId="0C5DEC62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5A3E3D11" w14:textId="24B3B34B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10044308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0B9A1F9" w14:textId="1CF21A0B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0C879D69" w14:textId="0EDDCAA7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9AE715A" w14:textId="45F5C105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12089DE9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FD18552" w14:textId="0A422F57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3F46B0A" w14:textId="6DB4140D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10044307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2BB26B7" w14:textId="30721715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0C90A48" w14:textId="23EC4AE3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B9C30CA" w14:textId="7FFAC0FE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76D3C349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F9EB607" w14:textId="281ED7E0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6BA2833" w14:textId="3B019A2A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10044306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1EA4F788" w14:textId="478423D6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9B8EF6D" w14:textId="335F95C5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6C60C55" w14:textId="51CACADB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65A4F1CF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4F7C061" w14:textId="424C79DA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1F9C22A1" w14:textId="750175EA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10044305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3E948B7" w14:textId="5415798F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797603B" w14:textId="56E53DFC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3553A9C6" w14:textId="6BD513B0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3DA59401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3DD8D16" w14:textId="0AEB72FF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57A3445" w14:textId="3387E0FD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10044304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1C342C83" w14:textId="7ECF07B9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189C5138" w14:textId="67683ECA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3FE48A97" w14:textId="686148DC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3B65C395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42BB957" w14:textId="05A7491A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C720350" w14:textId="253DAB85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10044303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CF6038E" w14:textId="49E9C284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4F34337" w14:textId="27D81A72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3666CB8" w14:textId="77351EEC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41E6187D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A0D04F8" w14:textId="7DAC2137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70846FC3" w14:textId="287B4EBF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10044302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3C08B98" w14:textId="1D88CC3B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CB81485" w14:textId="240FBAEB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CF8050A" w14:textId="4BF03F5E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373858FE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34654AB" w14:textId="4F8332B7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C2AF51F" w14:textId="0A8287CA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10044301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70A674E" w14:textId="4CA00F9F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529C1ED" w14:textId="33842C4A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1E01697B" w14:textId="5ABBC7E6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5BBAF002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7BAE2CA" w14:textId="773D7A82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79B230B" w14:textId="70A3F171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10044300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59C37AA" w14:textId="5C725EBB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55101FFE" w14:textId="2AA90E51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6A825B1" w14:textId="70F098B8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581AD458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D966E78" w14:textId="0C91B9E0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7F18C117" w14:textId="3296FFDC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10044299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3B484D7" w14:textId="65E26ADE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F59251D" w14:textId="3A2ABF95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9F1B0DC" w14:textId="591FC6B3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4E4A6A77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8510771" w14:textId="4D948889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77973ADC" w14:textId="1504976A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10044298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FBA0EB1" w14:textId="6C3180A4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1FD29769" w14:textId="42210A31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D075B67" w14:textId="3316A49C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124BFE41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7E32E60" w14:textId="5646D885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0176D5DF" w14:textId="0890C1F6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10044297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6F779F1" w14:textId="346DAAC6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1F0DF9A8" w14:textId="6E3D2E71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62F5E92" w14:textId="06B5B783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7D044DAB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865B6CB" w14:textId="76ED3D9B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41223F8B" w14:textId="3C2B8DF3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10044296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9ECA15E" w14:textId="6DF18881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5F7863C" w14:textId="660EA5E9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3E5ABFF" w14:textId="044DD0F8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727C20C6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92498E0" w14:textId="0661549B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7C0997AC" w14:textId="5AFFCEF5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10044295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170C9A92" w14:textId="22B37BC0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59929AE5" w14:textId="5A9F3A0F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84D2472" w14:textId="38566C4C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0748E674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F023355" w14:textId="5EF763FF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27810D5" w14:textId="29832BF7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10044294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32A83C3" w14:textId="283A6664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510D9526" w14:textId="6376E4FD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111FAD52" w14:textId="66856DE8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6AE0361E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2BDA472" w14:textId="53C4157D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105A54A7" w14:textId="633BB5DE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10044293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46E36B9" w14:textId="04BCFE70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43364FEB" w14:textId="6179BAAB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15A4B5D4" w14:textId="27D6565E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74E015F7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6890E44" w14:textId="24792CCF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42F519CC" w14:textId="15FB23DD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10044292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FEB91CE" w14:textId="5E9BA4C8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1B457EDA" w14:textId="140D8226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4204411" w14:textId="64BC1C01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688C4A4B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3B7A41C" w14:textId="57B8D737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471F97EB" w14:textId="65469816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10044291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213F2BB" w14:textId="60456B3E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7253BA09" w14:textId="62300EE6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1114DDC3" w14:textId="1F8B339F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2A9D3868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90B11E2" w14:textId="692546E6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8BA07DB" w14:textId="68B8848A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10044290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3CC46F5" w14:textId="09C18D0F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0ECAFC26" w14:textId="614D33A4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1C37FACD" w14:textId="3A482BC3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4855CAA4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C89AE84" w14:textId="561DD14D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78F8FBC1" w14:textId="69C30772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10044289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2DF1A6C" w14:textId="7A019DB1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440545B9" w14:textId="2B0B841E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1950B5A9" w14:textId="7DC398E0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437382D0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E4BE2E7" w14:textId="50F35874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04C6BEB" w14:textId="73D82D44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10044288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ED4F275" w14:textId="474D76A6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7A665568" w14:textId="01CD9C58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2E76DFE" w14:textId="53CCBCB0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6A606575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16E41B9" w14:textId="2295400C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DDC4015" w14:textId="47F38DDF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10044287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593325B" w14:textId="65967CCD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AFFA6E6" w14:textId="593EBEAE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CB29739" w14:textId="706F9AC1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6606CDB8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F212E2C" w14:textId="52C6C108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06F4FA59" w14:textId="5725FCDD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10044286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F34C9D2" w14:textId="67629A73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72F84E9" w14:textId="4CCC2AC2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50AAFCA" w14:textId="0490D0C2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09A53880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E0EF6EB" w14:textId="2DE84459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0F235E81" w14:textId="4F912D6A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10044285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AED3921" w14:textId="0F882CA7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59B57EA7" w14:textId="7625C0C8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2C8BA71" w14:textId="42A552A8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3111A19E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27549DD" w14:textId="4292C826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089F6214" w14:textId="2161A8C0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10044284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58254FB" w14:textId="3A939D66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54031878" w14:textId="4C0A2F1D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15CE9408" w14:textId="5B60C900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2D6A79D2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C71F268" w14:textId="14152E07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0A6D489D" w14:textId="3DBE5C4D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10044283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1D8777CB" w14:textId="4AE7DDF9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710B6888" w14:textId="3C3B77CB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DB615AD" w14:textId="2B0BFA44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0783CDD1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8D03D4F" w14:textId="0B937C51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17CCFF9B" w14:textId="506F7485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10044282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E76931C" w14:textId="5ED600FC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15F65CAF" w14:textId="52F0A840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74E724D" w14:textId="058CC073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2BFB21B6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67B763B" w14:textId="3414E4A0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lastRenderedPageBreak/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973B530" w14:textId="75737DE2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10044281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6FAC0A9" w14:textId="6AB130C0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CBE0582" w14:textId="2AA81416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0E63E91" w14:textId="03BFA2AB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1B3FEE1E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C48FF35" w14:textId="2093A69E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77738804" w14:textId="0D175DC5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10044280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635F3A5" w14:textId="547516DF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7ED0D3E2" w14:textId="2AFB4DB8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C5D883A" w14:textId="69D03802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67985751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E9EAE97" w14:textId="5B6BC2BB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89CD1D1" w14:textId="05E1441E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10044279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329F540" w14:textId="2DFEF62F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1BB2662E" w14:textId="29374743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606A298" w14:textId="7401A646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3AD9F2C7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A5A9DCF" w14:textId="501A56C6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164F0CE" w14:textId="48B5952E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10044278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876EA2C" w14:textId="7928D641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050283F0" w14:textId="2EB085EF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C8C3BAB" w14:textId="7E54CDCD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72184643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6438619" w14:textId="1D7FD7C7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777C43B2" w14:textId="450EE14A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10044277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53E02F7" w14:textId="66E5A7F3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704AEF2" w14:textId="13690DD7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39B86570" w14:textId="166833C7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7A7EBC54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84C6A9B" w14:textId="4C85ABB5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16A2964D" w14:textId="4044AE8C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10044276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66CC137" w14:textId="25E9089A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453D527E" w14:textId="77FBCA51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C927AD2" w14:textId="369707F9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6DCC78ED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B0BCDE3" w14:textId="3F19245B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EE6628B" w14:textId="118D857B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10044275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75F49B0" w14:textId="7D46837E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0D9A9A97" w14:textId="152F6160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F29486D" w14:textId="5B19BB84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19AB7469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8481BB3" w14:textId="42949C96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15B88C1" w14:textId="55B7693B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10044274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F9A2F14" w14:textId="784CCF9A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90CD960" w14:textId="35C5389D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CFBF9CF" w14:textId="053B8B8D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6CBC2C9D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19D9D82" w14:textId="5A48050D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76B07B5C" w14:textId="6A19A7A3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10044273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B797147" w14:textId="754118CA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CFBB08C" w14:textId="5D60F1E5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EB0B929" w14:textId="58655678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408E2A84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A087142" w14:textId="17F6A668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00EDABF3" w14:textId="6B2CC969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10044272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38EA3AE1" w14:textId="3037BE93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0CE1AD06" w14:textId="6596E9F0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8B7719B" w14:textId="42B326EA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0E82F844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901D050" w14:textId="6C5A9FB9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45A1560B" w14:textId="6999828A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10044271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96EBAB0" w14:textId="4131C69E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07FCD1D9" w14:textId="2D9D771D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90B387E" w14:textId="6DE8B95E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54D0F417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17B0EE9" w14:textId="6BAE6208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78F7E20C" w14:textId="0CEF539A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10044270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8A7EBA8" w14:textId="5466FA09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D086B44" w14:textId="0D9302DD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707E460" w14:textId="141C4D9A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2F3AEF51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F30FF8D" w14:textId="1BF3C76B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45C8C553" w14:textId="5BE198B9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10044269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246D9CB" w14:textId="78ACD323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31E1604" w14:textId="192CCF11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43F660E" w14:textId="1CD9C991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52DC4787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2FBD42A" w14:textId="723606BF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12070BA7" w14:textId="671081A3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10044268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3356C895" w14:textId="7F4A2879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359CE7A" w14:textId="5AFF9720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752E9B3" w14:textId="6A167120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5D01D19C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7B0D52A" w14:textId="1DADB40A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05EEA545" w14:textId="1A55997E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10044267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F4708F5" w14:textId="60EE3BB5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532F5E05" w14:textId="2E756CCA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B36B670" w14:textId="79FED454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660D8884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9D32F3B" w14:textId="2BE0B7C7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5C7B0F1" w14:textId="69DB59A5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10044266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8DBE477" w14:textId="1F0B0E19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6D89E0C" w14:textId="062891ED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F33ECBA" w14:textId="40249673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57C136E3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03B0DD7" w14:textId="66F72675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48EBB6F" w14:textId="5D72F774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10044265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2B9725B" w14:textId="1E8C0C7D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F64EF84" w14:textId="7DC7C7BC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E45685A" w14:textId="56AC7E09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710345D2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A637569" w14:textId="328B3630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449C19E8" w14:textId="74467D91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10044264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339AAE2D" w14:textId="4F4C10B2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5018C678" w14:textId="34296198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182C66E" w14:textId="326C0B51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739032BF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59A7DA8" w14:textId="21AAA78E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2D34CF4" w14:textId="3291D165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10044263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F3C0BF2" w14:textId="1F1AECFB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DA344EA" w14:textId="67021221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B97A48B" w14:textId="75FAF96A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392F4175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DF7C9CF" w14:textId="2AEABD71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606174B" w14:textId="557E57A0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10044262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2B84CEB" w14:textId="6AF47495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036BC7D0" w14:textId="3F2961B4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8DD3461" w14:textId="383F534A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7980ED9C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4EF05A3" w14:textId="0A725D23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40B819C7" w14:textId="31960DAF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10044261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1C1BFC8" w14:textId="6497BD80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0E7495A" w14:textId="2C4DC9EB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33F5D88A" w14:textId="706B1A6B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7D8B28F5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22884D0" w14:textId="606BCD52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477C053D" w14:textId="3F47FDDC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10044260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BE1E1A7" w14:textId="47E2B152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39AC479" w14:textId="5EB96CCE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37012BA" w14:textId="57E16139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1934EAB5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EAF3278" w14:textId="22B0B92E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022FFBFD" w14:textId="0A9008C2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10044259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5E2DCF3" w14:textId="52ACBFDC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B43070E" w14:textId="48493C67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5729E70" w14:textId="7C5BA657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60D1AFD3" w14:textId="77777777" w:rsidTr="00701FA3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E1CE830" w14:textId="70BCCCE2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56044963" w14:textId="3C9F2152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10044258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D802D88" w14:textId="3FCE21D4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95FC10E" w14:textId="61F49017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97DF94C" w14:textId="63094141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A4921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757A09F5" w14:textId="77777777" w:rsidTr="006914CB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7531BF9" w14:textId="160CFCA1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7A6515FE" w14:textId="7E48A688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10044257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130998C1" w14:textId="4429A9FD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7235D1BE" w14:textId="0D6B2F0C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15BC579E" w14:textId="7218D928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C30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0D444CC5" w14:textId="77777777" w:rsidTr="006914CB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5DCF9BB" w14:textId="0B447027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9657357" w14:textId="63F8948E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10044256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406CCD5" w14:textId="52680A70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43ED0DBA" w14:textId="7C655861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8346645" w14:textId="3E4FC2CD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C30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6B208979" w14:textId="77777777" w:rsidTr="006914CB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041E408" w14:textId="5B8F3C77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4AD5BECD" w14:textId="56FC7E71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10044255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505ABA6" w14:textId="2F8BA2F9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4596A55E" w14:textId="1AF7EFD8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3F52EB7A" w14:textId="14F10246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C30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35DE1DC4" w14:textId="77777777" w:rsidTr="006914CB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A46E536" w14:textId="210F9931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CD42500" w14:textId="34B8EC97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10044254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19C6FC8" w14:textId="35591C65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09790C06" w14:textId="36A329BB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3CEF6C9" w14:textId="7CF0FC10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C30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29A44E09" w14:textId="77777777" w:rsidTr="006914CB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528AA24" w14:textId="6E74BF38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413FAED" w14:textId="2C84B903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10044253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D8E1364" w14:textId="7ABA65E7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Aruba AP-205 (přístupový bod)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E8AAD22" w14:textId="5BE44980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17.440,25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920C7F7" w14:textId="4402DA56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C30">
              <w:rPr>
                <w:rFonts w:eastAsia="Times New Roman" w:cs="Arial"/>
                <w:color w:val="000000"/>
                <w:szCs w:val="20"/>
                <w:lang w:eastAsia="cs-CZ"/>
              </w:rPr>
              <w:t>Obměna, zastaralé</w:t>
            </w:r>
          </w:p>
        </w:tc>
      </w:tr>
      <w:tr w:rsidR="008E2363" w:rsidRPr="00C60A61" w14:paraId="6E32EBBB" w14:textId="77777777" w:rsidTr="007F7F7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F527A0D" w14:textId="0FD8C00E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A2102D7" w14:textId="5FE493A2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10042557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1F76BBD6" w14:textId="5F00896A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HDD Samsung SSD 2,5" 1TB 850 EVO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910D065" w14:textId="32A48000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9.589,25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5176965" w14:textId="2EFE9AF4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Nefunkční</w:t>
            </w:r>
          </w:p>
        </w:tc>
      </w:tr>
      <w:tr w:rsidR="008E2363" w:rsidRPr="00C60A61" w14:paraId="6E11B368" w14:textId="77777777" w:rsidTr="009D6477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28A4CEF" w14:textId="094CA48B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7EB64B28" w14:textId="6BCF4754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10042475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326E31AC" w14:textId="09F05EB9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monitor LG 24MB37PY 24"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48745BF1" w14:textId="656EA6C3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4.525,40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32F7F8D4" w14:textId="787E676F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72B2D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8E2363" w:rsidRPr="00C60A61" w14:paraId="362C4C87" w14:textId="77777777" w:rsidTr="009D6477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81C872E" w14:textId="5C511899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97AC6DA" w14:textId="61007296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10042447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362B7C8D" w14:textId="6938C5F9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monitor LG 24MB37PY 24"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D560184" w14:textId="420FC75C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4.525,40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7850C0E" w14:textId="2453031D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72B2D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8E2363" w:rsidRPr="00C60A61" w14:paraId="70D04872" w14:textId="77777777" w:rsidTr="009D6477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C80AFE8" w14:textId="2E2996F3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4FE94174" w14:textId="725FEF75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10042445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280E7BE" w14:textId="65724FF1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monitor LG 24MB37PY 24"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6472D60" w14:textId="6D71B4E1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4.525,40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3A4B568" w14:textId="1FAB37B2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72B2D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8E2363" w:rsidRPr="00C60A61" w14:paraId="08665C0E" w14:textId="77777777" w:rsidTr="009D6477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1782C50" w14:textId="0C90BB4D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7A48A5F1" w14:textId="3E34FDE5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10042434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0130730" w14:textId="11FD123C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monitor LG 24MB37PY 24"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05078C64" w14:textId="34B14BAF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4.525,40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DA1848A" w14:textId="06845812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72B2D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8E2363" w:rsidRPr="00C60A61" w14:paraId="22F4656B" w14:textId="77777777" w:rsidTr="009D6477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9E64838" w14:textId="276E3657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726D82F4" w14:textId="10B141C8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10042419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E45B915" w14:textId="7B355AE3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monitor LG 24MB37PY 24"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03DA50F2" w14:textId="48ECB05F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4.525,40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9600032" w14:textId="1E336B0E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72B2D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8E2363" w:rsidRPr="00C60A61" w14:paraId="1F7E35E2" w14:textId="77777777" w:rsidTr="009D6477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4E378E4" w14:textId="4A277861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75A16D16" w14:textId="3B371ABB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10042418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CE2CFEA" w14:textId="4C095931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monitor LG 24MB37PY 24"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44F25A4" w14:textId="1DAF7DCD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4.525,40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B63D20D" w14:textId="359EBAA0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72B2D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8E2363" w:rsidRPr="00C60A61" w14:paraId="2229FCE0" w14:textId="77777777" w:rsidTr="009D6477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7E5EDED" w14:textId="6741F3BB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5AE57A3B" w14:textId="7079E282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10042407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308F212C" w14:textId="0EF3888B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monitor LG 24MB37PY 24"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7DF8527F" w14:textId="2FCA04F4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4.525,40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3A81D736" w14:textId="256A4AFE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72B2D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8E2363" w:rsidRPr="00C60A61" w14:paraId="5FFD0F6A" w14:textId="77777777" w:rsidTr="009D6477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FD6D113" w14:textId="68304C9C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F1FAC7B" w14:textId="742CD0EA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10042383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D28B7B5" w14:textId="76579DC3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monitor LG 24MB37PY 24"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4E1C9077" w14:textId="1A4C2C51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4.525,40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38DF0CDB" w14:textId="79CBB4F5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72B2D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8E2363" w:rsidRPr="00C60A61" w14:paraId="3335F1BC" w14:textId="77777777" w:rsidTr="009D6477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A4537E4" w14:textId="1FF7EA4B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1C7DEC43" w14:textId="774CD73F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10042374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5DD964A" w14:textId="59EA7216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monitor LG 24MB37PY 24"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40DB6774" w14:textId="1227ACE8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4.525,40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3C1CAD6D" w14:textId="16EA0E2C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72B2D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8E2363" w:rsidRPr="00C60A61" w14:paraId="07956C63" w14:textId="77777777" w:rsidTr="009D6477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787898C" w14:textId="04E40F20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5B487F0" w14:textId="1720FDE0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10042373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9CFF859" w14:textId="67B839B0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monitor LG 24MB37PY 24"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1A775955" w14:textId="218A0170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4.525,40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FAAD40A" w14:textId="2C2E6881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72B2D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8E2363" w:rsidRPr="00C60A61" w14:paraId="7F265D9C" w14:textId="77777777" w:rsidTr="009D6477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A6BC30C" w14:textId="3C24E3DD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32655DC" w14:textId="4665D9C3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10042372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0B8C318" w14:textId="4C5FF0E5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monitor LG 24MB37PY 24"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5B215851" w14:textId="17A95FFA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4.525,40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9460B25" w14:textId="0B6BF163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72B2D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8E2363" w:rsidRPr="00C60A61" w14:paraId="012BAD2E" w14:textId="77777777" w:rsidTr="009D6477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DE21B56" w14:textId="6E4679B0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63FA136" w14:textId="57D3CB0B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10040517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32186EE8" w14:textId="73213AF0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 xml:space="preserve">monitor HP </w:t>
            </w:r>
            <w:proofErr w:type="spellStart"/>
            <w:r w:rsidRPr="004D49AE">
              <w:t>EliteDisplay</w:t>
            </w:r>
            <w:proofErr w:type="spellEnd"/>
            <w:r w:rsidRPr="004D49AE">
              <w:t xml:space="preserve"> E231-LED 23"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E638F66" w14:textId="5CDEF023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5.475,25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C812314" w14:textId="4718123F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72B2D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8E2363" w:rsidRPr="00C60A61" w14:paraId="3CFCFA6B" w14:textId="77777777" w:rsidTr="007F7F7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39F7B62" w14:textId="20B73E10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184CFE86" w14:textId="6FAF5EBB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10040141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CCD2830" w14:textId="35D21AFA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fotoaparát DSC WX220B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458B9B46" w14:textId="5861CA27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4.917,44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7D0B6AE" w14:textId="706577D8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Nefunkční</w:t>
            </w:r>
          </w:p>
        </w:tc>
      </w:tr>
      <w:tr w:rsidR="008E2363" w:rsidRPr="00C60A61" w14:paraId="17460A3A" w14:textId="77777777" w:rsidTr="007F7F7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01FA01B" w14:textId="30D4BFA9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84DFF5A" w14:textId="3A951222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10039956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134A0DD8" w14:textId="03E585A3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 xml:space="preserve">GPS </w:t>
            </w:r>
            <w:proofErr w:type="spellStart"/>
            <w:r w:rsidRPr="004D49AE">
              <w:t>Nüvi</w:t>
            </w:r>
            <w:proofErr w:type="spellEnd"/>
            <w:r w:rsidRPr="004D49AE">
              <w:t xml:space="preserve"> </w:t>
            </w:r>
            <w:proofErr w:type="gramStart"/>
            <w:r w:rsidRPr="004D49AE">
              <w:t>2589T</w:t>
            </w:r>
            <w:proofErr w:type="gramEnd"/>
            <w:r w:rsidRPr="004D49AE">
              <w:t xml:space="preserve"> </w:t>
            </w:r>
            <w:proofErr w:type="spellStart"/>
            <w:r w:rsidRPr="004D49AE">
              <w:t>Lifetime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1B01CB66" w14:textId="1744652E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5.299,00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EE4B6D0" w14:textId="7E5BB83B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Nefunkční</w:t>
            </w:r>
          </w:p>
        </w:tc>
      </w:tr>
      <w:tr w:rsidR="008E2363" w:rsidRPr="00C60A61" w14:paraId="5F0349AF" w14:textId="77777777" w:rsidTr="007F7F7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503238A" w14:textId="6CC973AF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1477687C" w14:textId="35EA5A92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10039429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3F0208F" w14:textId="7AA16A1A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 xml:space="preserve">telefon stolní </w:t>
            </w:r>
            <w:proofErr w:type="gramStart"/>
            <w:r w:rsidRPr="004D49AE">
              <w:t xml:space="preserve">Alcatel - </w:t>
            </w:r>
            <w:proofErr w:type="spellStart"/>
            <w:r w:rsidRPr="004D49AE">
              <w:t>Lucent</w:t>
            </w:r>
            <w:proofErr w:type="spellEnd"/>
            <w:proofErr w:type="gramEnd"/>
            <w:r w:rsidRPr="004D49AE">
              <w:t xml:space="preserve"> 4028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E1DDAAC" w14:textId="1D706A33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8.088,85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A5AF8B1" w14:textId="1FB7B46F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Nefunkční</w:t>
            </w:r>
          </w:p>
        </w:tc>
      </w:tr>
      <w:tr w:rsidR="008E2363" w:rsidRPr="00C60A61" w14:paraId="4939A400" w14:textId="77777777" w:rsidTr="00BE2C4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C2E9EEF" w14:textId="0767F0BF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439400EE" w14:textId="7CA6D8A7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10039276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1FF47697" w14:textId="27D26C5D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tiskárna HP LJ Pro 400 M401dne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00764751" w14:textId="4E9402A0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3.375,90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49A9457" w14:textId="4E7F2851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72B2D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8E2363" w:rsidRPr="00C60A61" w14:paraId="282437B4" w14:textId="77777777" w:rsidTr="00334C57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3556380" w14:textId="398B7FB7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DD6F4A0" w14:textId="1F35A1F9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10038145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A7370C5" w14:textId="67938BDF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switch WS-C2960-8TC-L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9BA1CD1" w14:textId="2269CF9E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10.648,00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33F06374" w14:textId="6FD63673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7537F">
              <w:rPr>
                <w:rFonts w:eastAsia="Times New Roman" w:cs="Arial"/>
                <w:color w:val="000000"/>
                <w:szCs w:val="20"/>
                <w:lang w:eastAsia="cs-CZ"/>
              </w:rPr>
              <w:t>Nefunkční</w:t>
            </w:r>
          </w:p>
        </w:tc>
      </w:tr>
      <w:tr w:rsidR="008E2363" w:rsidRPr="00C60A61" w14:paraId="4B4FFC4E" w14:textId="77777777" w:rsidTr="00334C57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079B0B6" w14:textId="37AF6F64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77CF210" w14:textId="504E9F90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40315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F5F0F46" w14:textId="734C35DF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USB modem Huawei E1823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7CD9EADC" w14:textId="4DBB8EB1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1.999,00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F13F2A1" w14:textId="07F3CCA5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7537F">
              <w:rPr>
                <w:rFonts w:eastAsia="Times New Roman" w:cs="Arial"/>
                <w:color w:val="000000"/>
                <w:szCs w:val="20"/>
                <w:lang w:eastAsia="cs-CZ"/>
              </w:rPr>
              <w:t>Nefunkční</w:t>
            </w:r>
          </w:p>
        </w:tc>
      </w:tr>
      <w:tr w:rsidR="008E2363" w:rsidRPr="00C60A61" w14:paraId="59BBA5BF" w14:textId="77777777" w:rsidTr="00D40A5E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68F12CD" w14:textId="605115FC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49D133D7" w14:textId="2F5DFEAF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31609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9BE921F" w14:textId="44004602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 xml:space="preserve">kopírovací stroj CANON </w:t>
            </w:r>
            <w:proofErr w:type="spellStart"/>
            <w:r w:rsidRPr="004D49AE">
              <w:t>iR</w:t>
            </w:r>
            <w:proofErr w:type="spellEnd"/>
            <w:r w:rsidRPr="004D49AE">
              <w:t xml:space="preserve"> </w:t>
            </w:r>
            <w:proofErr w:type="gramStart"/>
            <w:r w:rsidRPr="004D49AE">
              <w:t>1022A</w:t>
            </w:r>
            <w:proofErr w:type="gram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1EF8B95B" w14:textId="598A8AAC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19.075,75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6EBA8E8" w14:textId="57AC1AC5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72B2D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8E2363" w:rsidRPr="00C60A61" w14:paraId="00D87052" w14:textId="77777777" w:rsidTr="00D40A5E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ED26595" w14:textId="21C54967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88FCCC3" w14:textId="32F6E16B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56987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7FAF2130" w14:textId="4432A627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switch Cisco WS-C2960CG-8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7C993228" w14:textId="661D0FAA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13.648,80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1C263553" w14:textId="008BEAF6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72B2D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8E2363" w:rsidRPr="00C60A61" w14:paraId="61454B1F" w14:textId="77777777" w:rsidTr="00D40A5E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A59B1FD" w14:textId="289DBAA1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E0DF33B" w14:textId="03EEE360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56980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838E5E0" w14:textId="7E957B97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switch Cisco WS-C2960CG-8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9D7B6D9" w14:textId="47B34604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13.648,80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138E9DB8" w14:textId="12C1885B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72B2D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8E2363" w:rsidRPr="00C60A61" w14:paraId="1D1A5E9B" w14:textId="77777777" w:rsidTr="00D40A5E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A5FD5B4" w14:textId="460D6D88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09963462" w14:textId="4391F287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42594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2644CD8" w14:textId="5111EE2C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 xml:space="preserve">tiskárna HP </w:t>
            </w:r>
            <w:proofErr w:type="spellStart"/>
            <w:r w:rsidRPr="004D49AE">
              <w:t>Color</w:t>
            </w:r>
            <w:proofErr w:type="spellEnd"/>
            <w:r w:rsidRPr="004D49AE">
              <w:t xml:space="preserve"> LJ Pro400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CE4F1FB" w14:textId="37EAF29D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13.719,60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3623F929" w14:textId="2598CC40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72B2D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8E2363" w:rsidRPr="00C60A61" w14:paraId="5D416A0C" w14:textId="77777777" w:rsidTr="00D40A5E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7AC2971" w14:textId="0C2FD958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42BE9251" w14:textId="4B6A48B3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42591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4000518" w14:textId="4773E8CC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 xml:space="preserve">tiskárna HP </w:t>
            </w:r>
            <w:proofErr w:type="spellStart"/>
            <w:r w:rsidRPr="004D49AE">
              <w:t>Color</w:t>
            </w:r>
            <w:proofErr w:type="spellEnd"/>
            <w:r w:rsidRPr="004D49AE">
              <w:t xml:space="preserve"> LJ Pro400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FD03120" w14:textId="44B6B7EB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13.719,60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0F9766F" w14:textId="71E07346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72B2D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8E2363" w:rsidRPr="00C60A61" w14:paraId="1D781718" w14:textId="77777777" w:rsidTr="00D40A5E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18E3384" w14:textId="22B1BDC4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375B0AAC" w14:textId="30BA9C19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41140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3AB53968" w14:textId="020329E0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tiskárna HP LJ P2055dn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55682B37" w14:textId="4E6A3218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5.700,00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184EAE0E" w14:textId="4AB33994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72B2D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8E2363" w:rsidRPr="00C60A61" w14:paraId="5FA5F2A1" w14:textId="77777777" w:rsidTr="00E67457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31ABC8D" w14:textId="17C9D5E8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53C035FA" w14:textId="5B1093A4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39702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FE39FF9" w14:textId="25FCF204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tiskárna HP LJ P2055dn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A7CD95E" w14:textId="73DD4B75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7.434,00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12ABB0AF" w14:textId="7BC6226E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72B2D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8E2363" w:rsidRPr="00C60A61" w14:paraId="7505AB33" w14:textId="77777777" w:rsidTr="00E67457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C59E825" w14:textId="351FE69F" w:rsidR="008E2363" w:rsidRPr="00DE7B2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02BD598" w14:textId="0BA4B6B3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39404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CADEF53" w14:textId="4901B9C8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tiskárna HP LJ P2055dn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47C32B74" w14:textId="624115CE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8.190,00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566D4FD" w14:textId="7B23E18D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72B2D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8E2363" w:rsidRPr="00C60A61" w14:paraId="6E7AB6B7" w14:textId="77777777" w:rsidTr="00E67457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585B3B1" w14:textId="23DF243A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54B8A5C" w14:textId="75EE6C1B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39401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E07A50A" w14:textId="56B633B4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tiskárna HP LJ P2055dn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6653649F" w14:textId="26EA6FD0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8.190,00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848087F" w14:textId="2A90C759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72B2D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  <w:tr w:rsidR="008E2363" w:rsidRPr="00C60A61" w14:paraId="5AE62189" w14:textId="77777777" w:rsidTr="00E67457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4C08EBA" w14:textId="427D7CF8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0001-8999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1A306657" w14:textId="0AD035DD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38351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4DD2D951" w14:textId="70AF14B5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49AE">
              <w:t>tiskárna HP LJ P1505n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</w:tcPr>
          <w:p w14:paraId="2CE7DDBB" w14:textId="07BA5127" w:rsidR="008E2363" w:rsidRPr="005D5FD2" w:rsidRDefault="008E2363" w:rsidP="008E2363">
            <w:pPr>
              <w:spacing w:after="0" w:line="240" w:lineRule="auto"/>
              <w:jc w:val="left"/>
            </w:pPr>
            <w:r w:rsidRPr="004D49AE">
              <w:t>5.597,76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6321896" w14:textId="0F3C752E" w:rsidR="008E2363" w:rsidRPr="00C60A61" w:rsidRDefault="008E2363" w:rsidP="008E2363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72B2D">
              <w:rPr>
                <w:rFonts w:asciiTheme="minorHAnsi" w:hAnsiTheme="minorHAnsi" w:cstheme="minorHAnsi"/>
                <w:sz w:val="18"/>
                <w:szCs w:val="18"/>
              </w:rPr>
              <w:t>Opotřebený, odpovídá délce používání</w:t>
            </w:r>
          </w:p>
        </w:tc>
      </w:tr>
    </w:tbl>
    <w:p w14:paraId="74483D3F" w14:textId="77777777" w:rsidR="00A476A6" w:rsidRDefault="00A476A6" w:rsidP="0035032F">
      <w:pPr>
        <w:spacing w:after="0"/>
        <w:rPr>
          <w:rFonts w:asciiTheme="minorHAnsi" w:hAnsiTheme="minorHAnsi" w:cstheme="minorHAnsi"/>
          <w:b/>
          <w:noProof/>
          <w:color w:val="009E4D"/>
          <w:szCs w:val="20"/>
        </w:rPr>
      </w:pPr>
    </w:p>
    <w:p w14:paraId="3A779955" w14:textId="77777777" w:rsidR="0072327C" w:rsidRDefault="0072327C" w:rsidP="0035032F">
      <w:pPr>
        <w:spacing w:after="0"/>
        <w:rPr>
          <w:rFonts w:asciiTheme="minorHAnsi" w:hAnsiTheme="minorHAnsi" w:cstheme="minorHAnsi"/>
          <w:b/>
          <w:noProof/>
          <w:color w:val="009E4D"/>
          <w:szCs w:val="20"/>
        </w:rPr>
      </w:pPr>
    </w:p>
    <w:p w14:paraId="66C6C2E9" w14:textId="77777777" w:rsidR="00B04241" w:rsidRPr="00E2349E" w:rsidRDefault="00B04241" w:rsidP="00B04241">
      <w:pPr>
        <w:rPr>
          <w:rFonts w:asciiTheme="minorHAnsi" w:hAnsiTheme="minorHAnsi" w:cstheme="minorHAnsi"/>
          <w:b/>
          <w:szCs w:val="20"/>
        </w:rPr>
      </w:pPr>
      <w:r w:rsidRPr="001A13AE">
        <w:rPr>
          <w:rFonts w:asciiTheme="minorHAnsi" w:hAnsiTheme="minorHAnsi" w:cstheme="minorHAnsi"/>
          <w:b/>
          <w:szCs w:val="20"/>
        </w:rPr>
        <w:t xml:space="preserve">* </w:t>
      </w:r>
      <w:r w:rsidRPr="001A13AE">
        <w:rPr>
          <w:rFonts w:asciiTheme="minorHAnsi" w:hAnsiTheme="minorHAnsi" w:cstheme="minorHAnsi"/>
          <w:szCs w:val="20"/>
        </w:rPr>
        <w:t>Nehodící se škrtněte</w:t>
      </w:r>
    </w:p>
    <w:p w14:paraId="723060CC" w14:textId="77777777" w:rsidR="00B04241" w:rsidRDefault="00B04241" w:rsidP="00B04241">
      <w:pPr>
        <w:spacing w:after="0"/>
        <w:rPr>
          <w:rFonts w:asciiTheme="minorHAnsi" w:hAnsiTheme="minorHAnsi" w:cstheme="minorHAnsi"/>
          <w:bCs/>
          <w:noProof/>
          <w:color w:val="009E4D"/>
          <w:szCs w:val="20"/>
        </w:rPr>
      </w:pPr>
    </w:p>
    <w:p w14:paraId="44FE717D" w14:textId="3A124DFF" w:rsidR="00B04241" w:rsidRPr="004E7C6B" w:rsidRDefault="00B04241" w:rsidP="00B04241">
      <w:pPr>
        <w:spacing w:after="0"/>
        <w:rPr>
          <w:rFonts w:asciiTheme="minorHAnsi" w:hAnsiTheme="minorHAnsi" w:cstheme="minorHAnsi"/>
          <w:b/>
          <w:noProof/>
          <w:color w:val="009E4D"/>
          <w:szCs w:val="20"/>
        </w:rPr>
      </w:pPr>
      <w:r w:rsidRPr="004E7C6B">
        <w:rPr>
          <w:rFonts w:asciiTheme="minorHAnsi" w:hAnsiTheme="minorHAnsi" w:cstheme="minorHAnsi"/>
          <w:bCs/>
          <w:noProof/>
          <w:color w:val="009E4D"/>
          <w:szCs w:val="20"/>
        </w:rPr>
        <w:t>Navrhuje</w:t>
      </w:r>
      <w:r w:rsidRPr="004B13A3">
        <w:rPr>
          <w:rFonts w:asciiTheme="minorHAnsi" w:hAnsiTheme="minorHAnsi" w:cstheme="minorHAnsi"/>
          <w:bCs/>
          <w:noProof/>
          <w:szCs w:val="20"/>
        </w:rPr>
        <w:t xml:space="preserve"> dne </w:t>
      </w:r>
    </w:p>
    <w:p w14:paraId="70549A28" w14:textId="77777777" w:rsidR="00B04241" w:rsidRDefault="00B04241" w:rsidP="00B04241">
      <w:pPr>
        <w:spacing w:after="120"/>
        <w:rPr>
          <w:rFonts w:asciiTheme="minorHAnsi" w:hAnsiTheme="minorHAnsi" w:cstheme="minorHAnsi"/>
          <w:bCs/>
          <w:noProof/>
          <w:szCs w:val="20"/>
        </w:rPr>
      </w:pPr>
      <w:r w:rsidRPr="001A13AE">
        <w:rPr>
          <w:rFonts w:asciiTheme="minorHAnsi" w:hAnsiTheme="minorHAnsi" w:cstheme="minorHAnsi"/>
          <w:bCs/>
          <w:noProof/>
          <w:szCs w:val="20"/>
        </w:rPr>
        <w:t>vedoucí Oddělení logistiky, Oddělení autoprovozu, Oddělení technické podpory, příp. Oddělení</w:t>
      </w:r>
      <w:r>
        <w:rPr>
          <w:rFonts w:asciiTheme="minorHAnsi" w:hAnsiTheme="minorHAnsi" w:cstheme="minorHAnsi"/>
          <w:bCs/>
          <w:noProof/>
          <w:szCs w:val="20"/>
        </w:rPr>
        <w:t xml:space="preserve"> správy infrastruktury ICT. </w:t>
      </w:r>
    </w:p>
    <w:p w14:paraId="78AAD0E3" w14:textId="77777777" w:rsidR="00B04241" w:rsidRDefault="00B04241" w:rsidP="00B04241">
      <w:pPr>
        <w:spacing w:after="120"/>
        <w:rPr>
          <w:rFonts w:asciiTheme="minorHAnsi" w:hAnsiTheme="minorHAnsi" w:cstheme="minorHAnsi"/>
          <w:bCs/>
          <w:noProof/>
          <w:szCs w:val="20"/>
        </w:rPr>
      </w:pPr>
    </w:p>
    <w:p w14:paraId="4C1C8515" w14:textId="77777777" w:rsidR="00B04241" w:rsidRPr="00F93569" w:rsidRDefault="00B04241" w:rsidP="00B04241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7D2A50C4" w14:textId="77777777" w:rsidR="00B04241" w:rsidRPr="00321C66" w:rsidRDefault="00B04241" w:rsidP="00B04241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A3A16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5B695CBF" w14:textId="77777777" w:rsidR="00B04241" w:rsidRPr="00F93569" w:rsidRDefault="00B04241" w:rsidP="00B04241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7417FACD" w14:textId="77777777" w:rsidR="00B04241" w:rsidRPr="00F93569" w:rsidRDefault="00B04241" w:rsidP="00B04241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p w14:paraId="56FD8E7F" w14:textId="77777777" w:rsidR="00B04241" w:rsidRDefault="00B04241" w:rsidP="00B04241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58507A13" w14:textId="77777777" w:rsidR="00B04241" w:rsidRDefault="00B04241" w:rsidP="00B04241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2267FFE0" w14:textId="77777777" w:rsidR="00B04241" w:rsidRDefault="00B04241" w:rsidP="00B04241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0ACFE71B" w14:textId="77777777" w:rsidR="00B04241" w:rsidRDefault="00B04241" w:rsidP="00B04241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64E1A929" w14:textId="77777777" w:rsidR="00B04241" w:rsidRDefault="00B04241" w:rsidP="00B04241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40236622" w14:textId="77777777" w:rsidR="00B04241" w:rsidRDefault="00B04241" w:rsidP="00B04241">
      <w:pPr>
        <w:spacing w:after="0" w:line="240" w:lineRule="auto"/>
        <w:rPr>
          <w:rFonts w:asciiTheme="minorHAnsi" w:hAnsiTheme="minorHAnsi" w:cstheme="minorHAnsi"/>
          <w:szCs w:val="20"/>
        </w:rPr>
      </w:pPr>
    </w:p>
    <w:p w14:paraId="2911F0D5" w14:textId="6B46F05F" w:rsidR="00B04241" w:rsidRPr="001A13AE" w:rsidRDefault="00B04241" w:rsidP="00B04241">
      <w:pPr>
        <w:spacing w:after="0" w:line="240" w:lineRule="auto"/>
        <w:rPr>
          <w:rFonts w:asciiTheme="minorHAnsi" w:hAnsiTheme="minorHAnsi" w:cstheme="minorHAnsi"/>
          <w:szCs w:val="20"/>
        </w:rPr>
      </w:pPr>
      <w:r w:rsidRPr="004E7C6B">
        <w:rPr>
          <w:rFonts w:asciiTheme="minorHAnsi" w:hAnsiTheme="minorHAnsi" w:cstheme="minorHAnsi"/>
          <w:color w:val="009E4D"/>
          <w:szCs w:val="20"/>
        </w:rPr>
        <w:t>Za věcnou správnost</w:t>
      </w:r>
      <w:r w:rsidRPr="004E7C6B">
        <w:rPr>
          <w:rFonts w:asciiTheme="minorHAnsi" w:hAnsiTheme="minorHAnsi" w:cstheme="minorHAnsi"/>
          <w:bCs/>
          <w:noProof/>
          <w:color w:val="009E4D"/>
          <w:szCs w:val="20"/>
        </w:rPr>
        <w:t xml:space="preserve"> </w:t>
      </w:r>
      <w:r w:rsidRPr="00014DDA">
        <w:rPr>
          <w:rFonts w:asciiTheme="minorHAnsi" w:hAnsiTheme="minorHAnsi" w:cstheme="minorHAnsi"/>
          <w:bCs/>
          <w:noProof/>
          <w:szCs w:val="20"/>
        </w:rPr>
        <w:t>dne</w:t>
      </w:r>
      <w:r>
        <w:rPr>
          <w:rFonts w:asciiTheme="minorHAnsi" w:hAnsiTheme="minorHAnsi" w:cstheme="minorHAnsi"/>
          <w:bCs/>
          <w:noProof/>
          <w:szCs w:val="20"/>
        </w:rPr>
        <w:t xml:space="preserve"> </w:t>
      </w:r>
    </w:p>
    <w:p w14:paraId="3050E3FC" w14:textId="77777777" w:rsidR="00B04241" w:rsidRDefault="00B04241" w:rsidP="00B04241">
      <w:pPr>
        <w:spacing w:after="120" w:line="240" w:lineRule="auto"/>
        <w:rPr>
          <w:rFonts w:asciiTheme="minorHAnsi" w:hAnsiTheme="minorHAnsi" w:cstheme="minorHAnsi"/>
          <w:szCs w:val="20"/>
        </w:rPr>
      </w:pPr>
      <w:r w:rsidRPr="001A13AE">
        <w:rPr>
          <w:rFonts w:asciiTheme="minorHAnsi" w:hAnsiTheme="minorHAnsi" w:cstheme="minorHAnsi"/>
          <w:szCs w:val="20"/>
        </w:rPr>
        <w:t>ředitel Odboru správy nebo Odboru provozu ICT</w:t>
      </w:r>
    </w:p>
    <w:p w14:paraId="2A4714C3" w14:textId="77777777" w:rsidR="00B04241" w:rsidRPr="001A13AE" w:rsidRDefault="00B04241" w:rsidP="00B04241">
      <w:pPr>
        <w:spacing w:after="120" w:line="240" w:lineRule="auto"/>
        <w:rPr>
          <w:rFonts w:asciiTheme="minorHAnsi" w:hAnsiTheme="minorHAnsi" w:cstheme="minorHAnsi"/>
          <w:szCs w:val="20"/>
        </w:rPr>
      </w:pPr>
    </w:p>
    <w:p w14:paraId="03F44AFE" w14:textId="77777777" w:rsidR="00B04241" w:rsidRPr="00F93569" w:rsidRDefault="00B04241" w:rsidP="00B04241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4DEDB70F" w14:textId="77777777" w:rsidR="00B04241" w:rsidRPr="00321C66" w:rsidRDefault="00B04241" w:rsidP="00B04241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21C69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33948A8C" w14:textId="77777777" w:rsidR="00B04241" w:rsidRPr="00F93569" w:rsidRDefault="00B04241" w:rsidP="00B04241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6493FD5D" w14:textId="77777777" w:rsidR="00B04241" w:rsidRPr="00FC625A" w:rsidRDefault="00B04241" w:rsidP="00B04241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p w14:paraId="1C6BD731" w14:textId="77777777" w:rsidR="00B04241" w:rsidRDefault="00B04241" w:rsidP="00B04241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702B36AF" w14:textId="77777777" w:rsidR="00B04241" w:rsidRDefault="00B04241" w:rsidP="00B04241">
      <w:pPr>
        <w:spacing w:line="240" w:lineRule="auto"/>
        <w:contextualSpacing/>
        <w:rPr>
          <w:rFonts w:asciiTheme="minorHAnsi" w:hAnsiTheme="minorHAnsi" w:cstheme="minorHAnsi"/>
          <w:color w:val="009E4D"/>
          <w:szCs w:val="20"/>
        </w:rPr>
      </w:pPr>
    </w:p>
    <w:p w14:paraId="44DDC724" w14:textId="1B806A52" w:rsidR="00B04241" w:rsidRPr="001A13AE" w:rsidRDefault="00B04241" w:rsidP="00B04241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  <w:r w:rsidRPr="004E7C6B">
        <w:rPr>
          <w:rFonts w:asciiTheme="minorHAnsi" w:hAnsiTheme="minorHAnsi" w:cstheme="minorHAnsi"/>
          <w:color w:val="009E4D"/>
          <w:szCs w:val="20"/>
        </w:rPr>
        <w:t>Schválil</w:t>
      </w:r>
      <w:r>
        <w:rPr>
          <w:rFonts w:asciiTheme="minorHAnsi" w:hAnsiTheme="minorHAnsi" w:cstheme="minorHAnsi"/>
          <w:szCs w:val="20"/>
        </w:rPr>
        <w:t xml:space="preserve"> </w:t>
      </w:r>
      <w:r w:rsidRPr="004E7C6B">
        <w:rPr>
          <w:rFonts w:asciiTheme="minorHAnsi" w:hAnsiTheme="minorHAnsi" w:cstheme="minorHAnsi"/>
          <w:bCs/>
          <w:noProof/>
          <w:color w:val="000000" w:themeColor="text1"/>
          <w:szCs w:val="20"/>
        </w:rPr>
        <w:t xml:space="preserve">dne </w:t>
      </w:r>
    </w:p>
    <w:p w14:paraId="0B2D9BC1" w14:textId="77777777" w:rsidR="00B04241" w:rsidRDefault="00B04241" w:rsidP="00B04241">
      <w:pPr>
        <w:spacing w:after="120"/>
        <w:rPr>
          <w:rFonts w:asciiTheme="minorHAnsi" w:hAnsiTheme="minorHAnsi" w:cstheme="minorHAnsi"/>
          <w:szCs w:val="20"/>
        </w:rPr>
      </w:pPr>
      <w:r w:rsidRPr="001A13AE">
        <w:rPr>
          <w:rFonts w:asciiTheme="minorHAnsi" w:hAnsiTheme="minorHAnsi" w:cstheme="minorHAnsi"/>
          <w:szCs w:val="20"/>
        </w:rPr>
        <w:t>věcně příslušný ředitel sekce</w:t>
      </w:r>
    </w:p>
    <w:p w14:paraId="6FBCEF43" w14:textId="77777777" w:rsidR="00B04241" w:rsidRPr="001A13AE" w:rsidRDefault="00B04241" w:rsidP="00B04241">
      <w:pPr>
        <w:spacing w:after="120"/>
        <w:rPr>
          <w:rFonts w:asciiTheme="minorHAnsi" w:hAnsiTheme="minorHAnsi" w:cstheme="minorHAnsi"/>
          <w:szCs w:val="20"/>
        </w:rPr>
      </w:pPr>
    </w:p>
    <w:p w14:paraId="3E33C75D" w14:textId="77777777" w:rsidR="00B04241" w:rsidRPr="00F93569" w:rsidRDefault="00B04241" w:rsidP="00B04241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63741585" w14:textId="77777777" w:rsidR="00B04241" w:rsidRPr="00321C66" w:rsidRDefault="00B04241" w:rsidP="00B04241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21C69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776A8E3E" w14:textId="77777777" w:rsidR="00B04241" w:rsidRPr="00F93569" w:rsidRDefault="00B04241" w:rsidP="00B04241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4DDFD530" w14:textId="77777777" w:rsidR="00B04241" w:rsidRPr="00F93569" w:rsidRDefault="00B04241" w:rsidP="00B04241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p w14:paraId="1F02653C" w14:textId="77777777" w:rsidR="00B04241" w:rsidRDefault="00B04241" w:rsidP="00B04241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39F27D9F" w14:textId="77777777" w:rsidR="00B04241" w:rsidRPr="001A13AE" w:rsidRDefault="00B04241" w:rsidP="00B04241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26CA19E6" w14:textId="287B7E5E" w:rsidR="00B04241" w:rsidRPr="004E7C6B" w:rsidRDefault="00B04241" w:rsidP="00B04241">
      <w:pPr>
        <w:spacing w:after="0"/>
        <w:rPr>
          <w:rFonts w:asciiTheme="minorHAnsi" w:hAnsiTheme="minorHAnsi" w:cstheme="minorHAnsi"/>
          <w:color w:val="009E4D"/>
          <w:szCs w:val="20"/>
        </w:rPr>
      </w:pPr>
      <w:r w:rsidRPr="004E7C6B">
        <w:rPr>
          <w:rFonts w:asciiTheme="minorHAnsi" w:hAnsiTheme="minorHAnsi" w:cstheme="minorHAnsi"/>
          <w:color w:val="009E4D"/>
          <w:szCs w:val="20"/>
        </w:rPr>
        <w:t>Provedl změny v evidenci majetku a zaúčtoval</w:t>
      </w:r>
      <w:r>
        <w:rPr>
          <w:rFonts w:asciiTheme="minorHAnsi" w:hAnsiTheme="minorHAnsi" w:cstheme="minorHAnsi"/>
          <w:color w:val="009E4D"/>
          <w:szCs w:val="20"/>
        </w:rPr>
        <w:t xml:space="preserve"> </w:t>
      </w:r>
      <w:r w:rsidRPr="004E7C6B">
        <w:rPr>
          <w:rFonts w:asciiTheme="minorHAnsi" w:hAnsiTheme="minorHAnsi" w:cstheme="minorHAnsi"/>
          <w:bCs/>
          <w:noProof/>
          <w:color w:val="000000" w:themeColor="text1"/>
          <w:szCs w:val="20"/>
        </w:rPr>
        <w:t xml:space="preserve">dne </w:t>
      </w:r>
    </w:p>
    <w:p w14:paraId="32505DEE" w14:textId="77777777" w:rsidR="00B04241" w:rsidRPr="001A13AE" w:rsidRDefault="00B04241" w:rsidP="00B04241">
      <w:pPr>
        <w:spacing w:after="120"/>
        <w:rPr>
          <w:rFonts w:asciiTheme="minorHAnsi" w:hAnsiTheme="minorHAnsi" w:cstheme="minorHAnsi"/>
          <w:szCs w:val="20"/>
        </w:rPr>
      </w:pPr>
      <w:r w:rsidRPr="001A13AE">
        <w:rPr>
          <w:rFonts w:asciiTheme="minorHAnsi" w:hAnsiTheme="minorHAnsi" w:cstheme="minorHAnsi"/>
          <w:szCs w:val="20"/>
        </w:rPr>
        <w:t xml:space="preserve">referent Oddělení </w:t>
      </w:r>
      <w:r>
        <w:rPr>
          <w:rFonts w:asciiTheme="minorHAnsi" w:hAnsiTheme="minorHAnsi" w:cstheme="minorHAnsi"/>
          <w:szCs w:val="20"/>
        </w:rPr>
        <w:t xml:space="preserve">logistiky </w:t>
      </w:r>
    </w:p>
    <w:p w14:paraId="503030FA" w14:textId="77777777" w:rsidR="00B04241" w:rsidRPr="001A13AE" w:rsidRDefault="00B04241" w:rsidP="00B04241">
      <w:pPr>
        <w:spacing w:after="120"/>
        <w:rPr>
          <w:rFonts w:asciiTheme="minorHAnsi" w:hAnsiTheme="minorHAnsi" w:cstheme="minorHAnsi"/>
          <w:szCs w:val="20"/>
        </w:rPr>
      </w:pPr>
    </w:p>
    <w:p w14:paraId="63D3C587" w14:textId="77777777" w:rsidR="00B04241" w:rsidRPr="00F93569" w:rsidRDefault="00B04241" w:rsidP="00B04241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4E4DBCA9" w14:textId="77777777" w:rsidR="00B04241" w:rsidRPr="00321C66" w:rsidRDefault="00B04241" w:rsidP="00B04241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21C69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174B7976" w14:textId="77777777" w:rsidR="00B04241" w:rsidRPr="00F93569" w:rsidRDefault="00B04241" w:rsidP="00B04241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457F6415" w14:textId="77777777" w:rsidR="00B04241" w:rsidRPr="00F93569" w:rsidRDefault="00B04241" w:rsidP="00B04241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p w14:paraId="432F46A8" w14:textId="77777777" w:rsidR="00B04241" w:rsidRDefault="00B04241" w:rsidP="00B04241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07B66A62" w14:textId="77777777" w:rsidR="00B04241" w:rsidRPr="001A13AE" w:rsidRDefault="00B04241" w:rsidP="00B04241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7C1BF2C9" w14:textId="24ABA6EE" w:rsidR="00B04241" w:rsidRPr="004E7C6B" w:rsidRDefault="00B04241" w:rsidP="00B04241">
      <w:pPr>
        <w:spacing w:after="0"/>
        <w:rPr>
          <w:rFonts w:asciiTheme="minorHAnsi" w:hAnsiTheme="minorHAnsi" w:cstheme="minorHAnsi"/>
          <w:color w:val="009E4D"/>
          <w:szCs w:val="20"/>
        </w:rPr>
      </w:pPr>
      <w:r w:rsidRPr="004E7C6B">
        <w:rPr>
          <w:rFonts w:asciiTheme="minorHAnsi" w:hAnsiTheme="minorHAnsi" w:cstheme="minorHAnsi"/>
          <w:color w:val="009E4D"/>
          <w:szCs w:val="20"/>
        </w:rPr>
        <w:t>Zkontroloval zaúčtování</w:t>
      </w:r>
      <w:r>
        <w:rPr>
          <w:rFonts w:asciiTheme="minorHAnsi" w:hAnsiTheme="minorHAnsi" w:cstheme="minorHAnsi"/>
          <w:color w:val="009E4D"/>
          <w:szCs w:val="20"/>
        </w:rPr>
        <w:t xml:space="preserve"> </w:t>
      </w:r>
      <w:r w:rsidRPr="004E7C6B">
        <w:rPr>
          <w:rFonts w:asciiTheme="minorHAnsi" w:hAnsiTheme="minorHAnsi" w:cstheme="minorHAnsi"/>
          <w:bCs/>
          <w:noProof/>
          <w:szCs w:val="20"/>
        </w:rPr>
        <w:t xml:space="preserve">v Praze dne </w:t>
      </w:r>
    </w:p>
    <w:p w14:paraId="573E0A45" w14:textId="77777777" w:rsidR="00B04241" w:rsidRPr="001A13AE" w:rsidRDefault="00B04241" w:rsidP="00B04241">
      <w:pPr>
        <w:spacing w:after="120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účetní</w:t>
      </w:r>
      <w:r w:rsidRPr="001A13AE">
        <w:rPr>
          <w:rFonts w:asciiTheme="minorHAnsi" w:hAnsiTheme="minorHAnsi" w:cstheme="minorHAnsi"/>
          <w:szCs w:val="20"/>
        </w:rPr>
        <w:t xml:space="preserve"> Oddělení režijní účtárny</w:t>
      </w:r>
    </w:p>
    <w:p w14:paraId="021CDFA6" w14:textId="77777777" w:rsidR="00B04241" w:rsidRPr="001A13AE" w:rsidRDefault="00B04241" w:rsidP="00B04241">
      <w:pPr>
        <w:spacing w:after="120"/>
        <w:rPr>
          <w:rFonts w:asciiTheme="minorHAnsi" w:hAnsiTheme="minorHAnsi" w:cstheme="minorHAnsi"/>
          <w:szCs w:val="20"/>
        </w:rPr>
      </w:pPr>
    </w:p>
    <w:p w14:paraId="28BC89F8" w14:textId="77777777" w:rsidR="00B04241" w:rsidRPr="00F93569" w:rsidRDefault="00B04241" w:rsidP="00B04241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6405BE71" w14:textId="77777777" w:rsidR="00B04241" w:rsidRPr="00321C66" w:rsidRDefault="00B04241" w:rsidP="00B04241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21C69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4B67F39B" w14:textId="77777777" w:rsidR="00B04241" w:rsidRPr="00F93569" w:rsidRDefault="00B04241" w:rsidP="00B04241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6DF95321" w14:textId="77777777" w:rsidR="00B04241" w:rsidRPr="00E2349E" w:rsidRDefault="00B04241" w:rsidP="00B04241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p w14:paraId="1935534C" w14:textId="77777777" w:rsidR="0072327C" w:rsidRDefault="0072327C" w:rsidP="0035032F">
      <w:pPr>
        <w:spacing w:after="0"/>
        <w:rPr>
          <w:rFonts w:asciiTheme="minorHAnsi" w:hAnsiTheme="minorHAnsi" w:cstheme="minorHAnsi"/>
          <w:b/>
          <w:noProof/>
          <w:color w:val="009E4D"/>
          <w:szCs w:val="20"/>
        </w:rPr>
      </w:pPr>
    </w:p>
    <w:sectPr w:rsidR="0072327C" w:rsidSect="00EF258F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183" w:right="1134" w:bottom="1392" w:left="1134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0A77F" w14:textId="77777777" w:rsidR="002052C9" w:rsidRDefault="002052C9" w:rsidP="00B95253">
      <w:pPr>
        <w:spacing w:after="0" w:line="240" w:lineRule="auto"/>
      </w:pPr>
      <w:r>
        <w:separator/>
      </w:r>
    </w:p>
  </w:endnote>
  <w:endnote w:type="continuationSeparator" w:id="0">
    <w:p w14:paraId="56F74BDD" w14:textId="77777777" w:rsidR="002052C9" w:rsidRDefault="002052C9" w:rsidP="00B95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 (Základní text">
    <w:altName w:val="Times New Roman"/>
    <w:panose1 w:val="00000000000000000000"/>
    <w:charset w:val="00"/>
    <w:family w:val="roman"/>
    <w:notTrueType/>
    <w:pitch w:val="default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CB272" w14:textId="5A0BD43B" w:rsidR="00E74C19" w:rsidRDefault="00E74C1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86912" behindDoc="0" locked="0" layoutInCell="1" allowOverlap="1" wp14:anchorId="16D1269F" wp14:editId="1CCEAE8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90525" cy="352425"/>
              <wp:effectExtent l="0" t="0" r="9525" b="0"/>
              <wp:wrapNone/>
              <wp:docPr id="1562108230" name="Textové pole 2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05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1FF5FD" w14:textId="732CE80A" w:rsidR="00E74C19" w:rsidRPr="00E74C19" w:rsidRDefault="00E74C19" w:rsidP="00E74C1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74C1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D1269F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Í" style="position:absolute;left:0;text-align:left;margin-left:0;margin-top:0;width:30.75pt;height:27.75pt;z-index:2516869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" filled="f" stroked="f">
              <v:textbox style="mso-fit-shape-to-text:t" inset="0,0,0,15pt">
                <w:txbxContent>
                  <w:p w14:paraId="661FF5FD" w14:textId="732CE80A" w:rsidR="00E74C19" w:rsidRPr="00E74C19" w:rsidRDefault="00E74C19" w:rsidP="00E74C1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74C19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7EE5F" w14:textId="7833D61C" w:rsidR="00E564C5" w:rsidRPr="00737676" w:rsidRDefault="00E74C19" w:rsidP="00133674">
    <w:pPr>
      <w:pStyle w:val="Footer"/>
      <w:rPr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87936" behindDoc="0" locked="0" layoutInCell="1" allowOverlap="1" wp14:anchorId="433CD823" wp14:editId="0881474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90525" cy="352425"/>
              <wp:effectExtent l="0" t="0" r="9525" b="0"/>
              <wp:wrapNone/>
              <wp:docPr id="226999696" name="Textové pole 3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05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90FAD9" w14:textId="28774E23" w:rsidR="00E74C19" w:rsidRPr="00235056" w:rsidRDefault="00E74C19" w:rsidP="00E74C19">
                          <w:pPr>
                            <w:spacing w:after="0"/>
                            <w:rPr>
                              <w:rFonts w:asciiTheme="minorHAnsi" w:eastAsia="Calibri" w:hAnsiTheme="minorHAnsi" w:cstheme="minorHAns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3CD823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Í" style="position:absolute;left:0;text-align:left;margin-left:0;margin-top:0;width:30.75pt;height:27.75pt;z-index:2516879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" filled="f" stroked="f">
              <v:textbox style="mso-fit-shape-to-text:t" inset="0,0,0,15pt">
                <w:txbxContent>
                  <w:p w14:paraId="1F90FAD9" w14:textId="28774E23" w:rsidR="00E74C19" w:rsidRPr="00235056" w:rsidRDefault="00E74C19" w:rsidP="00E74C19">
                    <w:pPr>
                      <w:spacing w:after="0"/>
                      <w:rPr>
                        <w:rFonts w:asciiTheme="minorHAnsi" w:eastAsia="Calibri" w:hAnsiTheme="minorHAnsi" w:cstheme="minorHAnsi"/>
                        <w:noProof/>
                        <w:color w:val="000000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6F6455">
      <w:t xml:space="preserve">Platí od: </w:t>
    </w:r>
    <w:r w:rsidR="00CD3158">
      <w:t>26</w:t>
    </w:r>
    <w:r w:rsidR="006F6455">
      <w:t>.1</w:t>
    </w:r>
    <w:r w:rsidR="00CD3158">
      <w:t>0</w:t>
    </w:r>
    <w:r w:rsidR="006F6455">
      <w:t>.20</w:t>
    </w:r>
    <w:r w:rsidR="00CD3158">
      <w:t>15</w:t>
    </w:r>
    <w:r w:rsidR="00133674" w:rsidRPr="000B181D">
      <w:ptab w:relativeTo="margin" w:alignment="center" w:leader="none"/>
    </w:r>
    <w:r w:rsidR="00133674" w:rsidRPr="000B181D">
      <w:t>Verze</w:t>
    </w:r>
    <w:r w:rsidR="00737676">
      <w:t xml:space="preserve"> 6</w:t>
    </w:r>
    <w:r w:rsidR="00737676">
      <w:rPr>
        <w:szCs w:val="20"/>
      </w:rPr>
      <w:tab/>
    </w:r>
    <w:r w:rsidR="00737676" w:rsidRPr="00E03F41">
      <w:rPr>
        <w:szCs w:val="20"/>
      </w:rPr>
      <w:tab/>
    </w:r>
    <w:r w:rsidR="00737676" w:rsidRPr="00174184">
      <w:t>Strana</w:t>
    </w:r>
    <w:r w:rsidR="00737676" w:rsidRPr="00E03F41">
      <w:rPr>
        <w:szCs w:val="20"/>
      </w:rPr>
      <w:t xml:space="preserve"> </w:t>
    </w:r>
    <w:r w:rsidR="00737676" w:rsidRPr="00E03F41">
      <w:rPr>
        <w:szCs w:val="20"/>
      </w:rPr>
      <w:fldChar w:fldCharType="begin"/>
    </w:r>
    <w:r w:rsidR="00737676" w:rsidRPr="00E03F41">
      <w:rPr>
        <w:szCs w:val="20"/>
      </w:rPr>
      <w:instrText xml:space="preserve"> PAGE   \* MERGEFORMAT </w:instrText>
    </w:r>
    <w:r w:rsidR="00737676" w:rsidRPr="00E03F41">
      <w:rPr>
        <w:szCs w:val="20"/>
      </w:rPr>
      <w:fldChar w:fldCharType="separate"/>
    </w:r>
    <w:r w:rsidR="00737676">
      <w:rPr>
        <w:szCs w:val="20"/>
      </w:rPr>
      <w:t>1</w:t>
    </w:r>
    <w:r w:rsidR="00737676" w:rsidRPr="00E03F41">
      <w:rPr>
        <w:szCs w:val="20"/>
      </w:rPr>
      <w:fldChar w:fldCharType="end"/>
    </w:r>
    <w:r w:rsidR="00737676" w:rsidRPr="00E03F41">
      <w:rPr>
        <w:szCs w:val="20"/>
      </w:rPr>
      <w:t>/</w:t>
    </w:r>
    <w:r w:rsidR="00737676" w:rsidRPr="00E03F41">
      <w:rPr>
        <w:szCs w:val="20"/>
      </w:rPr>
      <w:fldChar w:fldCharType="begin"/>
    </w:r>
    <w:r w:rsidR="00737676" w:rsidRPr="00E03F41">
      <w:rPr>
        <w:szCs w:val="20"/>
      </w:rPr>
      <w:instrText xml:space="preserve"> NUMPAGES   \* MERGEFORMAT </w:instrText>
    </w:r>
    <w:r w:rsidR="00737676" w:rsidRPr="00E03F41">
      <w:rPr>
        <w:szCs w:val="20"/>
      </w:rPr>
      <w:fldChar w:fldCharType="separate"/>
    </w:r>
    <w:r w:rsidR="00737676">
      <w:rPr>
        <w:szCs w:val="20"/>
      </w:rPr>
      <w:t>1</w:t>
    </w:r>
    <w:r w:rsidR="00737676" w:rsidRPr="00E03F41">
      <w:rPr>
        <w:noProof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81B59" w14:textId="7B825D96" w:rsidR="00E564C5" w:rsidRDefault="00E74C19" w:rsidP="00ED1D9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85888" behindDoc="0" locked="0" layoutInCell="1" allowOverlap="1" wp14:anchorId="0A5C670D" wp14:editId="6DF1C2E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90525" cy="352425"/>
              <wp:effectExtent l="0" t="0" r="9525" b="0"/>
              <wp:wrapNone/>
              <wp:docPr id="945978315" name="Textové pole 1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05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98D699" w14:textId="086D8E1E" w:rsidR="00E74C19" w:rsidRPr="00E74C19" w:rsidRDefault="00E74C19" w:rsidP="00E74C1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74C1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5C670D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Í" style="position:absolute;left:0;text-align:left;margin-left:0;margin-top:0;width:30.75pt;height:27.75pt;z-index:2516858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" filled="f" stroked="f">
              <v:textbox style="mso-fit-shape-to-text:t" inset="0,0,0,15pt">
                <w:txbxContent>
                  <w:p w14:paraId="3E98D699" w14:textId="086D8E1E" w:rsidR="00E74C19" w:rsidRPr="00E74C19" w:rsidRDefault="00E74C19" w:rsidP="00E74C1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74C19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D1D9F" w:rsidRPr="000B181D">
      <w:ptab w:relativeTo="margin" w:alignment="center" w:leader="none"/>
    </w:r>
    <w:r w:rsidR="00ED1D9F" w:rsidRPr="000B181D">
      <w:t>Verze XY</w:t>
    </w:r>
    <w:r w:rsidR="00ED1D9F" w:rsidRPr="000B181D">
      <w:ptab w:relativeTo="margin" w:alignment="right" w:leader="none"/>
    </w:r>
    <w:r w:rsidR="00ED1D9F" w:rsidRPr="000B181D">
      <w:t xml:space="preserve">Strana </w:t>
    </w:r>
    <w:r w:rsidR="00ED1D9F" w:rsidRPr="000B181D">
      <w:fldChar w:fldCharType="begin"/>
    </w:r>
    <w:r w:rsidR="00ED1D9F" w:rsidRPr="000B181D">
      <w:instrText>PAGE * Arabic * MERGEFORMAT</w:instrText>
    </w:r>
    <w:r w:rsidR="00ED1D9F" w:rsidRPr="000B181D">
      <w:fldChar w:fldCharType="separate"/>
    </w:r>
    <w:r w:rsidR="00ED1D9F">
      <w:t>1</w:t>
    </w:r>
    <w:r w:rsidR="00ED1D9F" w:rsidRPr="000B181D">
      <w:fldChar w:fldCharType="end"/>
    </w:r>
    <w:r w:rsidR="00ED1D9F" w:rsidRPr="000B181D">
      <w:t xml:space="preserve"> (celkem </w:t>
    </w:r>
    <w:r w:rsidR="00ED1D9F" w:rsidRPr="000B181D">
      <w:fldChar w:fldCharType="begin"/>
    </w:r>
    <w:r w:rsidR="00ED1D9F" w:rsidRPr="000B181D">
      <w:instrText>NUMPAGES * Arabic * MERGEFORMAT</w:instrText>
    </w:r>
    <w:r w:rsidR="00ED1D9F" w:rsidRPr="000B181D">
      <w:fldChar w:fldCharType="separate"/>
    </w:r>
    <w:r w:rsidR="00ED1D9F">
      <w:t>2</w:t>
    </w:r>
    <w:r w:rsidR="00ED1D9F" w:rsidRPr="000B181D">
      <w:fldChar w:fldCharType="end"/>
    </w:r>
    <w:r w:rsidR="00ED1D9F" w:rsidRPr="000B181D"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A5F58" w14:textId="77777777" w:rsidR="002052C9" w:rsidRDefault="002052C9" w:rsidP="00B95253">
      <w:pPr>
        <w:spacing w:after="0" w:line="240" w:lineRule="auto"/>
      </w:pPr>
      <w:r>
        <w:separator/>
      </w:r>
    </w:p>
  </w:footnote>
  <w:footnote w:type="continuationSeparator" w:id="0">
    <w:p w14:paraId="3A45506A" w14:textId="77777777" w:rsidR="002052C9" w:rsidRDefault="002052C9" w:rsidP="00B95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2C7CF" w14:textId="26A5053C" w:rsidR="00133674" w:rsidRDefault="00133674" w:rsidP="00133674">
    <w:pPr>
      <w:pStyle w:val="Header"/>
    </w:pPr>
    <w:r>
      <w:rPr>
        <w:noProof/>
      </w:rPr>
      <w:drawing>
        <wp:anchor distT="0" distB="0" distL="114300" distR="114300" simplePos="0" relativeHeight="251684864" behindDoc="1" locked="0" layoutInCell="1" allowOverlap="1" wp14:anchorId="66221DB9" wp14:editId="45DB2A22">
          <wp:simplePos x="0" y="0"/>
          <wp:positionH relativeFrom="column">
            <wp:posOffset>4831782</wp:posOffset>
          </wp:positionH>
          <wp:positionV relativeFrom="paragraph">
            <wp:posOffset>-15875</wp:posOffset>
          </wp:positionV>
          <wp:extent cx="1288415" cy="474980"/>
          <wp:effectExtent l="0" t="0" r="0" b="0"/>
          <wp:wrapNone/>
          <wp:docPr id="6" name="Grafický objekt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15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55EA3">
      <w:rPr>
        <w:noProof/>
        <w:color w:val="009F4D"/>
        <w:sz w:val="30"/>
        <w:szCs w:val="30"/>
      </w:rPr>
      <w:drawing>
        <wp:anchor distT="0" distB="0" distL="114300" distR="114300" simplePos="0" relativeHeight="251683840" behindDoc="1" locked="0" layoutInCell="1" allowOverlap="1" wp14:anchorId="03EC31B9" wp14:editId="173C31BE">
          <wp:simplePos x="0" y="0"/>
          <wp:positionH relativeFrom="column">
            <wp:posOffset>5080</wp:posOffset>
          </wp:positionH>
          <wp:positionV relativeFrom="paragraph">
            <wp:posOffset>-16644</wp:posOffset>
          </wp:positionV>
          <wp:extent cx="1273810" cy="474980"/>
          <wp:effectExtent l="0" t="0" r="0" b="0"/>
          <wp:wrapNone/>
          <wp:docPr id="7" name="Grafický objekt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ZAHLAVI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810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962"/>
    </w:tblGrid>
    <w:tr w:rsidR="00133674" w:rsidRPr="00E564C5" w14:paraId="0BAD84C4" w14:textId="77777777" w:rsidTr="007B5779">
      <w:trPr>
        <w:trHeight w:val="511"/>
        <w:jc w:val="center"/>
      </w:trPr>
      <w:tc>
        <w:tcPr>
          <w:tcW w:w="4962" w:type="dxa"/>
          <w:vAlign w:val="bottom"/>
        </w:tcPr>
        <w:p w14:paraId="2DB81FED" w14:textId="17E8F7DD" w:rsidR="00133674" w:rsidRPr="00E564C5" w:rsidRDefault="006F6455" w:rsidP="00133674">
          <w:pPr>
            <w:pStyle w:val="Header"/>
            <w:ind w:left="1" w:hanging="1"/>
          </w:pPr>
          <w:r>
            <w:t>B7</w:t>
          </w:r>
          <w:r w:rsidR="003D2AE7">
            <w:t>4</w:t>
          </w:r>
          <w:r>
            <w:t>90.0</w:t>
          </w:r>
          <w:r w:rsidR="00B04241">
            <w:t>4</w:t>
          </w:r>
        </w:p>
      </w:tc>
    </w:tr>
  </w:tbl>
  <w:p w14:paraId="1ACB197D" w14:textId="77777777" w:rsidR="00E564C5" w:rsidRPr="00133674" w:rsidRDefault="00133674" w:rsidP="00133674">
    <w:pPr>
      <w:pStyle w:val="Header"/>
      <w:rPr>
        <w:color w:val="000000" w:themeColor="text1"/>
        <w:sz w:val="24"/>
        <w:szCs w:val="24"/>
      </w:rPr>
    </w:pPr>
    <w:r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27603" w14:textId="02620EB3" w:rsidR="00E564C5" w:rsidRDefault="008C6EB6" w:rsidP="00257D66">
    <w:pPr>
      <w:pStyle w:val="Header"/>
    </w:pPr>
    <w:r>
      <w:rPr>
        <w:noProof/>
      </w:rPr>
      <w:drawing>
        <wp:anchor distT="0" distB="0" distL="114300" distR="114300" simplePos="0" relativeHeight="251681792" behindDoc="1" locked="0" layoutInCell="1" allowOverlap="1" wp14:anchorId="7B4D0DF4" wp14:editId="561D31DD">
          <wp:simplePos x="0" y="0"/>
          <wp:positionH relativeFrom="column">
            <wp:posOffset>4831782</wp:posOffset>
          </wp:positionH>
          <wp:positionV relativeFrom="paragraph">
            <wp:posOffset>-15875</wp:posOffset>
          </wp:positionV>
          <wp:extent cx="1288415" cy="474980"/>
          <wp:effectExtent l="0" t="0" r="0" b="0"/>
          <wp:wrapNone/>
          <wp:docPr id="3" name="Grafický objekt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15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55EA3">
      <w:rPr>
        <w:noProof/>
        <w:color w:val="009F4D"/>
        <w:sz w:val="30"/>
        <w:szCs w:val="30"/>
      </w:rPr>
      <w:drawing>
        <wp:anchor distT="0" distB="0" distL="114300" distR="114300" simplePos="0" relativeHeight="251680768" behindDoc="1" locked="0" layoutInCell="1" allowOverlap="1" wp14:anchorId="390EDE9A" wp14:editId="0A7E8254">
          <wp:simplePos x="0" y="0"/>
          <wp:positionH relativeFrom="column">
            <wp:posOffset>5080</wp:posOffset>
          </wp:positionH>
          <wp:positionV relativeFrom="paragraph">
            <wp:posOffset>-16644</wp:posOffset>
          </wp:positionV>
          <wp:extent cx="1273810" cy="474980"/>
          <wp:effectExtent l="0" t="0" r="0" b="0"/>
          <wp:wrapNone/>
          <wp:docPr id="4" name="Grafický objekt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ZAHLAVI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810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962"/>
    </w:tblGrid>
    <w:tr w:rsidR="00E564C5" w:rsidRPr="00E564C5" w14:paraId="5CF0171C" w14:textId="77777777" w:rsidTr="00E564C5">
      <w:trPr>
        <w:trHeight w:val="511"/>
        <w:jc w:val="center"/>
      </w:trPr>
      <w:tc>
        <w:tcPr>
          <w:tcW w:w="4962" w:type="dxa"/>
          <w:vAlign w:val="bottom"/>
        </w:tcPr>
        <w:p w14:paraId="0105F762" w14:textId="77777777" w:rsidR="00E564C5" w:rsidRPr="00E564C5" w:rsidRDefault="00647FA4" w:rsidP="00E564C5">
          <w:pPr>
            <w:pStyle w:val="Header"/>
            <w:ind w:left="1" w:hanging="1"/>
          </w:pPr>
          <w:r>
            <w:t>Označení dokumentu</w:t>
          </w:r>
          <w:r>
            <w:br/>
            <w:t>ve dvou řádcích</w:t>
          </w:r>
        </w:p>
      </w:tc>
    </w:tr>
  </w:tbl>
  <w:p w14:paraId="01B362F8" w14:textId="77777777" w:rsidR="00E564C5" w:rsidRPr="00933309" w:rsidRDefault="00E564C5" w:rsidP="00257D66">
    <w:pPr>
      <w:pStyle w:val="Header"/>
      <w:rPr>
        <w:color w:val="000000" w:themeColor="text1"/>
        <w:sz w:val="24"/>
        <w:szCs w:val="24"/>
      </w:rPr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6CB7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8DC3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EB27F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86BD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A161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9C412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AF4AC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48CC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56659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D6AD3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9A0B5E"/>
    <w:multiLevelType w:val="hybridMultilevel"/>
    <w:tmpl w:val="DA5CBE2A"/>
    <w:lvl w:ilvl="0" w:tplc="084213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898314">
    <w:abstractNumId w:val="4"/>
  </w:num>
  <w:num w:numId="2" w16cid:durableId="429787643">
    <w:abstractNumId w:val="5"/>
  </w:num>
  <w:num w:numId="3" w16cid:durableId="941456723">
    <w:abstractNumId w:val="6"/>
  </w:num>
  <w:num w:numId="4" w16cid:durableId="1658462853">
    <w:abstractNumId w:val="7"/>
  </w:num>
  <w:num w:numId="5" w16cid:durableId="1459957400">
    <w:abstractNumId w:val="9"/>
  </w:num>
  <w:num w:numId="6" w16cid:durableId="1509634068">
    <w:abstractNumId w:val="0"/>
  </w:num>
  <w:num w:numId="7" w16cid:durableId="629163956">
    <w:abstractNumId w:val="1"/>
  </w:num>
  <w:num w:numId="8" w16cid:durableId="1713069169">
    <w:abstractNumId w:val="2"/>
  </w:num>
  <w:num w:numId="9" w16cid:durableId="553351039">
    <w:abstractNumId w:val="3"/>
  </w:num>
  <w:num w:numId="10" w16cid:durableId="1719359347">
    <w:abstractNumId w:val="8"/>
  </w:num>
  <w:num w:numId="11" w16cid:durableId="743295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9AB"/>
    <w:rsid w:val="00002D59"/>
    <w:rsid w:val="00006F8A"/>
    <w:rsid w:val="00011622"/>
    <w:rsid w:val="000149CB"/>
    <w:rsid w:val="00014DDA"/>
    <w:rsid w:val="00017F2F"/>
    <w:rsid w:val="000278F8"/>
    <w:rsid w:val="00030660"/>
    <w:rsid w:val="00051948"/>
    <w:rsid w:val="00055959"/>
    <w:rsid w:val="000621F0"/>
    <w:rsid w:val="00073C26"/>
    <w:rsid w:val="000759D4"/>
    <w:rsid w:val="0007601F"/>
    <w:rsid w:val="00077CD9"/>
    <w:rsid w:val="0009248A"/>
    <w:rsid w:val="00094BC5"/>
    <w:rsid w:val="000A23E4"/>
    <w:rsid w:val="000A4AC7"/>
    <w:rsid w:val="000D1823"/>
    <w:rsid w:val="000E2451"/>
    <w:rsid w:val="000E2AF8"/>
    <w:rsid w:val="000F0949"/>
    <w:rsid w:val="000F1DA0"/>
    <w:rsid w:val="000F27B1"/>
    <w:rsid w:val="000F40D5"/>
    <w:rsid w:val="000F6433"/>
    <w:rsid w:val="000F67AF"/>
    <w:rsid w:val="00105A10"/>
    <w:rsid w:val="00110D7C"/>
    <w:rsid w:val="001147F5"/>
    <w:rsid w:val="001168DF"/>
    <w:rsid w:val="00133674"/>
    <w:rsid w:val="0013439F"/>
    <w:rsid w:val="00134C12"/>
    <w:rsid w:val="00136FE3"/>
    <w:rsid w:val="001423AF"/>
    <w:rsid w:val="0014279E"/>
    <w:rsid w:val="0014428D"/>
    <w:rsid w:val="00163C1F"/>
    <w:rsid w:val="00165637"/>
    <w:rsid w:val="00170357"/>
    <w:rsid w:val="0017099C"/>
    <w:rsid w:val="00172B7C"/>
    <w:rsid w:val="00173352"/>
    <w:rsid w:val="001733EC"/>
    <w:rsid w:val="00174184"/>
    <w:rsid w:val="001A13AE"/>
    <w:rsid w:val="001A30FA"/>
    <w:rsid w:val="001B2DCD"/>
    <w:rsid w:val="001B4A9B"/>
    <w:rsid w:val="001B5690"/>
    <w:rsid w:val="001C67B7"/>
    <w:rsid w:val="001C6927"/>
    <w:rsid w:val="001D2E38"/>
    <w:rsid w:val="001E2AB7"/>
    <w:rsid w:val="001F164C"/>
    <w:rsid w:val="001F67CA"/>
    <w:rsid w:val="00201E07"/>
    <w:rsid w:val="00204EA2"/>
    <w:rsid w:val="002052C9"/>
    <w:rsid w:val="0020591C"/>
    <w:rsid w:val="00213A02"/>
    <w:rsid w:val="00214646"/>
    <w:rsid w:val="0021701C"/>
    <w:rsid w:val="00227157"/>
    <w:rsid w:val="00235056"/>
    <w:rsid w:val="00235300"/>
    <w:rsid w:val="00237B88"/>
    <w:rsid w:val="0025253C"/>
    <w:rsid w:val="00256CEC"/>
    <w:rsid w:val="00257D66"/>
    <w:rsid w:val="00272D1D"/>
    <w:rsid w:val="00287DED"/>
    <w:rsid w:val="0029309C"/>
    <w:rsid w:val="002A5A0A"/>
    <w:rsid w:val="002C6476"/>
    <w:rsid w:val="002E4BF8"/>
    <w:rsid w:val="002E5423"/>
    <w:rsid w:val="002F7A52"/>
    <w:rsid w:val="00312FB1"/>
    <w:rsid w:val="00327400"/>
    <w:rsid w:val="00330AA2"/>
    <w:rsid w:val="003335B7"/>
    <w:rsid w:val="00335711"/>
    <w:rsid w:val="0034443B"/>
    <w:rsid w:val="00347862"/>
    <w:rsid w:val="0035032F"/>
    <w:rsid w:val="00371BD9"/>
    <w:rsid w:val="0037352D"/>
    <w:rsid w:val="00390EDF"/>
    <w:rsid w:val="0039321A"/>
    <w:rsid w:val="00394797"/>
    <w:rsid w:val="003B2B57"/>
    <w:rsid w:val="003C7C1E"/>
    <w:rsid w:val="003D2AE7"/>
    <w:rsid w:val="003E5424"/>
    <w:rsid w:val="003E72EA"/>
    <w:rsid w:val="004015E4"/>
    <w:rsid w:val="00406487"/>
    <w:rsid w:val="004237DF"/>
    <w:rsid w:val="004342DA"/>
    <w:rsid w:val="00442D7C"/>
    <w:rsid w:val="0046372B"/>
    <w:rsid w:val="0046523F"/>
    <w:rsid w:val="00467FFE"/>
    <w:rsid w:val="004704C5"/>
    <w:rsid w:val="00475DC5"/>
    <w:rsid w:val="00481E37"/>
    <w:rsid w:val="00494944"/>
    <w:rsid w:val="004A19DA"/>
    <w:rsid w:val="004A5EC4"/>
    <w:rsid w:val="004A7CEE"/>
    <w:rsid w:val="004B13A3"/>
    <w:rsid w:val="004B39AB"/>
    <w:rsid w:val="004E63B5"/>
    <w:rsid w:val="004E7C6B"/>
    <w:rsid w:val="004E7EE6"/>
    <w:rsid w:val="004F324F"/>
    <w:rsid w:val="004F45DD"/>
    <w:rsid w:val="004F64F6"/>
    <w:rsid w:val="00501352"/>
    <w:rsid w:val="00522C61"/>
    <w:rsid w:val="00526727"/>
    <w:rsid w:val="005305AA"/>
    <w:rsid w:val="00544F73"/>
    <w:rsid w:val="00571A09"/>
    <w:rsid w:val="00572E88"/>
    <w:rsid w:val="00576B3A"/>
    <w:rsid w:val="0058027E"/>
    <w:rsid w:val="00581956"/>
    <w:rsid w:val="005860B2"/>
    <w:rsid w:val="005A7E11"/>
    <w:rsid w:val="005B511C"/>
    <w:rsid w:val="005C522E"/>
    <w:rsid w:val="005E0692"/>
    <w:rsid w:val="005E1E16"/>
    <w:rsid w:val="005F1E2D"/>
    <w:rsid w:val="00601D23"/>
    <w:rsid w:val="00605E64"/>
    <w:rsid w:val="00607A24"/>
    <w:rsid w:val="00614099"/>
    <w:rsid w:val="006176C7"/>
    <w:rsid w:val="00617F8A"/>
    <w:rsid w:val="00621A94"/>
    <w:rsid w:val="00625E64"/>
    <w:rsid w:val="0063204E"/>
    <w:rsid w:val="00635080"/>
    <w:rsid w:val="00645069"/>
    <w:rsid w:val="00646F5A"/>
    <w:rsid w:val="00647FA4"/>
    <w:rsid w:val="00653AB4"/>
    <w:rsid w:val="00655EA3"/>
    <w:rsid w:val="0066730E"/>
    <w:rsid w:val="0067190E"/>
    <w:rsid w:val="006725D4"/>
    <w:rsid w:val="00677872"/>
    <w:rsid w:val="0069557D"/>
    <w:rsid w:val="006A66C5"/>
    <w:rsid w:val="006D35DB"/>
    <w:rsid w:val="006E3243"/>
    <w:rsid w:val="006F273B"/>
    <w:rsid w:val="006F6455"/>
    <w:rsid w:val="007023D6"/>
    <w:rsid w:val="007055F9"/>
    <w:rsid w:val="007101D6"/>
    <w:rsid w:val="0072327C"/>
    <w:rsid w:val="00734D49"/>
    <w:rsid w:val="00737676"/>
    <w:rsid w:val="00743E02"/>
    <w:rsid w:val="00763E7A"/>
    <w:rsid w:val="00780216"/>
    <w:rsid w:val="00783CBC"/>
    <w:rsid w:val="00794FED"/>
    <w:rsid w:val="007A08D1"/>
    <w:rsid w:val="007B740C"/>
    <w:rsid w:val="007C2E43"/>
    <w:rsid w:val="007C577B"/>
    <w:rsid w:val="007E49E3"/>
    <w:rsid w:val="007F5BAB"/>
    <w:rsid w:val="00800053"/>
    <w:rsid w:val="00824D3D"/>
    <w:rsid w:val="00824F86"/>
    <w:rsid w:val="00825E7D"/>
    <w:rsid w:val="008274BF"/>
    <w:rsid w:val="00833270"/>
    <w:rsid w:val="0084157F"/>
    <w:rsid w:val="00841BF2"/>
    <w:rsid w:val="0084250F"/>
    <w:rsid w:val="008511CB"/>
    <w:rsid w:val="00862AA3"/>
    <w:rsid w:val="008756B2"/>
    <w:rsid w:val="00893C57"/>
    <w:rsid w:val="008A2C80"/>
    <w:rsid w:val="008B00A8"/>
    <w:rsid w:val="008B0D44"/>
    <w:rsid w:val="008C5909"/>
    <w:rsid w:val="008C6EB6"/>
    <w:rsid w:val="008C77EA"/>
    <w:rsid w:val="008D33ED"/>
    <w:rsid w:val="008D6D9A"/>
    <w:rsid w:val="008E1D4E"/>
    <w:rsid w:val="008E2363"/>
    <w:rsid w:val="008E5904"/>
    <w:rsid w:val="008F36D7"/>
    <w:rsid w:val="00904E09"/>
    <w:rsid w:val="00906FEE"/>
    <w:rsid w:val="00910DD8"/>
    <w:rsid w:val="00912936"/>
    <w:rsid w:val="009204EB"/>
    <w:rsid w:val="00923C2F"/>
    <w:rsid w:val="00923EF8"/>
    <w:rsid w:val="00931653"/>
    <w:rsid w:val="00933309"/>
    <w:rsid w:val="0093410F"/>
    <w:rsid w:val="009362AB"/>
    <w:rsid w:val="00945DAE"/>
    <w:rsid w:val="0096521A"/>
    <w:rsid w:val="009711F9"/>
    <w:rsid w:val="0097509E"/>
    <w:rsid w:val="00985D87"/>
    <w:rsid w:val="009B3A80"/>
    <w:rsid w:val="009B514E"/>
    <w:rsid w:val="009D0C5A"/>
    <w:rsid w:val="009D343E"/>
    <w:rsid w:val="009D594C"/>
    <w:rsid w:val="009E44AC"/>
    <w:rsid w:val="009F379D"/>
    <w:rsid w:val="009F3BED"/>
    <w:rsid w:val="00A059B2"/>
    <w:rsid w:val="00A0652F"/>
    <w:rsid w:val="00A06BCE"/>
    <w:rsid w:val="00A17868"/>
    <w:rsid w:val="00A222A4"/>
    <w:rsid w:val="00A25B56"/>
    <w:rsid w:val="00A41ACF"/>
    <w:rsid w:val="00A424CE"/>
    <w:rsid w:val="00A4580C"/>
    <w:rsid w:val="00A475BA"/>
    <w:rsid w:val="00A476A6"/>
    <w:rsid w:val="00A52C84"/>
    <w:rsid w:val="00A573C1"/>
    <w:rsid w:val="00A6171C"/>
    <w:rsid w:val="00A97C65"/>
    <w:rsid w:val="00AA37B2"/>
    <w:rsid w:val="00AA5D81"/>
    <w:rsid w:val="00AB3EEB"/>
    <w:rsid w:val="00AB5981"/>
    <w:rsid w:val="00AC175F"/>
    <w:rsid w:val="00AD457B"/>
    <w:rsid w:val="00AE79A7"/>
    <w:rsid w:val="00AF21B7"/>
    <w:rsid w:val="00AF6854"/>
    <w:rsid w:val="00B0238C"/>
    <w:rsid w:val="00B04241"/>
    <w:rsid w:val="00B07A4C"/>
    <w:rsid w:val="00B103A3"/>
    <w:rsid w:val="00B10F30"/>
    <w:rsid w:val="00B17CB3"/>
    <w:rsid w:val="00B244E3"/>
    <w:rsid w:val="00B3339A"/>
    <w:rsid w:val="00B36B2E"/>
    <w:rsid w:val="00B43819"/>
    <w:rsid w:val="00B44FFF"/>
    <w:rsid w:val="00B55E45"/>
    <w:rsid w:val="00B60A8F"/>
    <w:rsid w:val="00B7286F"/>
    <w:rsid w:val="00B75EF0"/>
    <w:rsid w:val="00B8007D"/>
    <w:rsid w:val="00B911F5"/>
    <w:rsid w:val="00B943B0"/>
    <w:rsid w:val="00B95253"/>
    <w:rsid w:val="00BA29A2"/>
    <w:rsid w:val="00BA7730"/>
    <w:rsid w:val="00BD2950"/>
    <w:rsid w:val="00C013BD"/>
    <w:rsid w:val="00C031A6"/>
    <w:rsid w:val="00C13DC3"/>
    <w:rsid w:val="00C221E8"/>
    <w:rsid w:val="00C35E82"/>
    <w:rsid w:val="00C3685D"/>
    <w:rsid w:val="00C44073"/>
    <w:rsid w:val="00C54EF2"/>
    <w:rsid w:val="00C861F7"/>
    <w:rsid w:val="00CA4F60"/>
    <w:rsid w:val="00CA6244"/>
    <w:rsid w:val="00CB3FFD"/>
    <w:rsid w:val="00CB7235"/>
    <w:rsid w:val="00CC3189"/>
    <w:rsid w:val="00CD13CF"/>
    <w:rsid w:val="00CD3158"/>
    <w:rsid w:val="00CD5400"/>
    <w:rsid w:val="00CD5BDC"/>
    <w:rsid w:val="00CD71D9"/>
    <w:rsid w:val="00CD7DC3"/>
    <w:rsid w:val="00CD7F94"/>
    <w:rsid w:val="00CF0175"/>
    <w:rsid w:val="00CF3F02"/>
    <w:rsid w:val="00CF4DBB"/>
    <w:rsid w:val="00D0167E"/>
    <w:rsid w:val="00D0444E"/>
    <w:rsid w:val="00D1003C"/>
    <w:rsid w:val="00D1303F"/>
    <w:rsid w:val="00D178C6"/>
    <w:rsid w:val="00D202F2"/>
    <w:rsid w:val="00D24A4F"/>
    <w:rsid w:val="00D273D5"/>
    <w:rsid w:val="00D35D50"/>
    <w:rsid w:val="00D46CFB"/>
    <w:rsid w:val="00D54508"/>
    <w:rsid w:val="00D57197"/>
    <w:rsid w:val="00D70495"/>
    <w:rsid w:val="00D76547"/>
    <w:rsid w:val="00D87116"/>
    <w:rsid w:val="00D96DF4"/>
    <w:rsid w:val="00DA0F7F"/>
    <w:rsid w:val="00DA2D03"/>
    <w:rsid w:val="00DA37E2"/>
    <w:rsid w:val="00DB5C67"/>
    <w:rsid w:val="00DD50FA"/>
    <w:rsid w:val="00DF4E8C"/>
    <w:rsid w:val="00E02C7F"/>
    <w:rsid w:val="00E03F41"/>
    <w:rsid w:val="00E16DC8"/>
    <w:rsid w:val="00E25FC5"/>
    <w:rsid w:val="00E30B00"/>
    <w:rsid w:val="00E36FF8"/>
    <w:rsid w:val="00E413CE"/>
    <w:rsid w:val="00E51CAD"/>
    <w:rsid w:val="00E56197"/>
    <w:rsid w:val="00E564C5"/>
    <w:rsid w:val="00E679AA"/>
    <w:rsid w:val="00E74873"/>
    <w:rsid w:val="00E74C19"/>
    <w:rsid w:val="00E81E1E"/>
    <w:rsid w:val="00E878F7"/>
    <w:rsid w:val="00E944EF"/>
    <w:rsid w:val="00EA2DB9"/>
    <w:rsid w:val="00EB25DB"/>
    <w:rsid w:val="00EB2619"/>
    <w:rsid w:val="00EB4D63"/>
    <w:rsid w:val="00EC70F5"/>
    <w:rsid w:val="00ED1D9F"/>
    <w:rsid w:val="00ED2227"/>
    <w:rsid w:val="00ED2FCE"/>
    <w:rsid w:val="00ED31DF"/>
    <w:rsid w:val="00EE5BB7"/>
    <w:rsid w:val="00EF258F"/>
    <w:rsid w:val="00EF6F5B"/>
    <w:rsid w:val="00F02732"/>
    <w:rsid w:val="00F04B0D"/>
    <w:rsid w:val="00F05AD2"/>
    <w:rsid w:val="00F1092D"/>
    <w:rsid w:val="00F152E2"/>
    <w:rsid w:val="00F17C1E"/>
    <w:rsid w:val="00F227B4"/>
    <w:rsid w:val="00F41FA8"/>
    <w:rsid w:val="00F43476"/>
    <w:rsid w:val="00F6705C"/>
    <w:rsid w:val="00F72930"/>
    <w:rsid w:val="00F73BC8"/>
    <w:rsid w:val="00F80946"/>
    <w:rsid w:val="00F94D52"/>
    <w:rsid w:val="00F952CC"/>
    <w:rsid w:val="00FB0D2B"/>
    <w:rsid w:val="00FB0FF1"/>
    <w:rsid w:val="00FB2702"/>
    <w:rsid w:val="00FB5599"/>
    <w:rsid w:val="00FC5FBA"/>
    <w:rsid w:val="00FC6672"/>
    <w:rsid w:val="00FD3C06"/>
    <w:rsid w:val="00FE2549"/>
    <w:rsid w:val="00FF34EE"/>
    <w:rsid w:val="4715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29A2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D9F"/>
    <w:pPr>
      <w:spacing w:after="200" w:line="276" w:lineRule="auto"/>
      <w:jc w:val="both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4873"/>
    <w:pPr>
      <w:keepNext/>
      <w:keepLines/>
      <w:spacing w:before="360" w:after="0"/>
      <w:jc w:val="left"/>
      <w:outlineLvl w:val="0"/>
    </w:pPr>
    <w:rPr>
      <w:rFonts w:asciiTheme="majorHAnsi" w:eastAsiaTheme="majorEastAsia" w:hAnsiTheme="majorHAnsi" w:cstheme="majorBidi"/>
      <w:color w:val="D93B2A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4873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/>
      <w:color w:val="D93B2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74873"/>
    <w:pPr>
      <w:keepNext/>
      <w:keepLines/>
      <w:spacing w:before="280" w:after="0"/>
      <w:outlineLvl w:val="2"/>
    </w:pPr>
    <w:rPr>
      <w:rFonts w:asciiTheme="majorHAnsi" w:eastAsiaTheme="majorEastAsia" w:hAnsiTheme="majorHAnsi" w:cstheme="majorBidi"/>
      <w:color w:val="D93B2A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4873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i/>
      <w:iCs/>
      <w:color w:val="D93B2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487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D93B2A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564C5"/>
    <w:pPr>
      <w:tabs>
        <w:tab w:val="right" w:pos="10546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  <w:rsid w:val="00E564C5"/>
    <w:rPr>
      <w:rFonts w:eastAsiaTheme="minorEastAsia"/>
      <w:sz w:val="20"/>
    </w:rPr>
  </w:style>
  <w:style w:type="paragraph" w:styleId="Footer">
    <w:name w:val="footer"/>
    <w:basedOn w:val="Normal"/>
    <w:link w:val="FooterChar"/>
    <w:unhideWhenUsed/>
    <w:rsid w:val="00174184"/>
    <w:pPr>
      <w:tabs>
        <w:tab w:val="center" w:pos="5273"/>
        <w:tab w:val="right" w:pos="10546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174184"/>
    <w:rPr>
      <w:sz w:val="18"/>
    </w:rPr>
  </w:style>
  <w:style w:type="table" w:styleId="TableGrid">
    <w:name w:val="Table Grid"/>
    <w:basedOn w:val="TableNormal"/>
    <w:uiPriority w:val="39"/>
    <w:rsid w:val="00E56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B7235"/>
    <w:pPr>
      <w:spacing w:after="0" w:line="288" w:lineRule="auto"/>
    </w:pPr>
    <w:rPr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74873"/>
    <w:rPr>
      <w:rFonts w:asciiTheme="majorHAnsi" w:eastAsiaTheme="majorEastAsia" w:hAnsiTheme="majorHAnsi" w:cstheme="majorBidi"/>
      <w:color w:val="D93B2A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74873"/>
    <w:rPr>
      <w:rFonts w:asciiTheme="majorHAnsi" w:eastAsiaTheme="majorEastAsia" w:hAnsiTheme="majorHAnsi" w:cstheme="majorBidi"/>
      <w:color w:val="D93B2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74873"/>
    <w:rPr>
      <w:rFonts w:asciiTheme="majorHAnsi" w:eastAsiaTheme="majorEastAsia" w:hAnsiTheme="majorHAnsi" w:cstheme="majorBidi"/>
      <w:color w:val="D93B2A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74873"/>
    <w:rPr>
      <w:rFonts w:asciiTheme="majorHAnsi" w:eastAsiaTheme="majorEastAsia" w:hAnsiTheme="majorHAnsi" w:cstheme="majorBidi"/>
      <w:i/>
      <w:iCs/>
      <w:color w:val="D93B2A" w:themeColor="accent1"/>
      <w:sz w:val="1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4873"/>
    <w:rPr>
      <w:rFonts w:asciiTheme="majorHAnsi" w:eastAsiaTheme="majorEastAsia" w:hAnsiTheme="majorHAnsi" w:cstheme="majorBidi"/>
      <w:color w:val="D93B2A" w:themeColor="accent1"/>
      <w:sz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023D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2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23D6"/>
    <w:pPr>
      <w:numPr>
        <w:ilvl w:val="1"/>
      </w:numPr>
      <w:spacing w:after="160"/>
    </w:pPr>
    <w:rPr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023D6"/>
    <w:rPr>
      <w:rFonts w:eastAsiaTheme="minorEastAsia"/>
      <w:color w:val="5A5A5A" w:themeColor="text1" w:themeTint="A5"/>
      <w:spacing w:val="15"/>
    </w:rPr>
  </w:style>
  <w:style w:type="paragraph" w:customStyle="1" w:styleId="Zkladnodstavec">
    <w:name w:val="[Základní odstavec]"/>
    <w:basedOn w:val="Normal"/>
    <w:uiPriority w:val="99"/>
    <w:rsid w:val="00655EA3"/>
    <w:pPr>
      <w:autoSpaceDE w:val="0"/>
      <w:autoSpaceDN w:val="0"/>
      <w:adjustRightInd w:val="0"/>
      <w:spacing w:after="0"/>
      <w:jc w:val="left"/>
      <w:textAlignment w:val="center"/>
    </w:pPr>
    <w:rPr>
      <w:rFonts w:cs="Minion Pro"/>
      <w:color w:val="000000"/>
      <w:szCs w:val="24"/>
      <w:lang w:bidi="he-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740C"/>
    <w:pPr>
      <w:spacing w:after="0" w:line="240" w:lineRule="auto"/>
    </w:pPr>
    <w:rPr>
      <w:rFonts w:ascii="Times New Roman" w:hAnsi="Times New Roman" w:cs="Times New Roman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40C"/>
    <w:rPr>
      <w:rFonts w:ascii="Times New Roman" w:hAnsi="Times New Roman" w:cs="Times New Roman"/>
      <w:sz w:val="18"/>
      <w:szCs w:val="18"/>
    </w:rPr>
  </w:style>
  <w:style w:type="paragraph" w:customStyle="1" w:styleId="Plohy">
    <w:name w:val="Přílohy"/>
    <w:basedOn w:val="Normal"/>
    <w:qFormat/>
    <w:rsid w:val="009E44AC"/>
    <w:pPr>
      <w:jc w:val="left"/>
    </w:pPr>
    <w:rPr>
      <w:szCs w:val="18"/>
    </w:rPr>
  </w:style>
  <w:style w:type="paragraph" w:customStyle="1" w:styleId="zhlavtabulky">
    <w:name w:val="záhlaví tabulky"/>
    <w:basedOn w:val="NoSpacing"/>
    <w:qFormat/>
    <w:rsid w:val="00CB7235"/>
    <w:rPr>
      <w:sz w:val="16"/>
    </w:rPr>
  </w:style>
  <w:style w:type="paragraph" w:customStyle="1" w:styleId="popiskolonek">
    <w:name w:val="popis kolonek"/>
    <w:basedOn w:val="NoSpacing"/>
    <w:rsid w:val="00213A02"/>
    <w:pPr>
      <w:framePr w:hSpace="141" w:wrap="around" w:vAnchor="page" w:hAnchor="margin" w:y="2493"/>
    </w:pPr>
    <w:rPr>
      <w:rFonts w:cs="Times New Roman (Základní text"/>
      <w:noProof/>
      <w:color w:val="009F51"/>
      <w:szCs w:val="18"/>
    </w:rPr>
  </w:style>
  <w:style w:type="paragraph" w:customStyle="1" w:styleId="ZPATINFO">
    <w:name w:val="ZÁPATÍ INFO"/>
    <w:basedOn w:val="Footer"/>
    <w:qFormat/>
    <w:rsid w:val="001147F5"/>
    <w:rPr>
      <w:rFonts w:cs="Times New Roman (Základní text"/>
      <w:sz w:val="20"/>
    </w:rPr>
  </w:style>
  <w:style w:type="paragraph" w:customStyle="1" w:styleId="Bezodstavcovhostylu">
    <w:name w:val="[Bez odstavcového stylu]"/>
    <w:rsid w:val="0039321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NZEV">
    <w:name w:val="NÁZEV"/>
    <w:basedOn w:val="Normal"/>
    <w:qFormat/>
    <w:rsid w:val="00A424CE"/>
    <w:pPr>
      <w:autoSpaceDE w:val="0"/>
      <w:autoSpaceDN w:val="0"/>
      <w:adjustRightInd w:val="0"/>
      <w:spacing w:after="0" w:line="240" w:lineRule="auto"/>
      <w:jc w:val="left"/>
      <w:textAlignment w:val="center"/>
    </w:pPr>
    <w:rPr>
      <w:rFonts w:asciiTheme="majorHAnsi" w:hAnsiTheme="majorHAnsi" w:cstheme="majorHAnsi"/>
      <w:b/>
      <w:bCs/>
      <w:caps/>
      <w:color w:val="009E4D"/>
      <w:spacing w:val="2"/>
      <w:szCs w:val="20"/>
    </w:rPr>
  </w:style>
  <w:style w:type="paragraph" w:customStyle="1" w:styleId="Navdom">
    <w:name w:val="Na vědomí"/>
    <w:basedOn w:val="NoSpacing"/>
    <w:qFormat/>
    <w:rsid w:val="008C5909"/>
    <w:rPr>
      <w:b/>
      <w:szCs w:val="18"/>
    </w:rPr>
  </w:style>
  <w:style w:type="paragraph" w:customStyle="1" w:styleId="Default">
    <w:name w:val="Default"/>
    <w:basedOn w:val="Normal"/>
    <w:rsid w:val="001A13AE"/>
    <w:pPr>
      <w:autoSpaceDE w:val="0"/>
      <w:autoSpaceDN w:val="0"/>
      <w:spacing w:after="0" w:line="240" w:lineRule="auto"/>
      <w:jc w:val="left"/>
    </w:pPr>
    <w:rPr>
      <w:rFonts w:ascii="Verdana" w:hAnsi="Verdana" w:cs="Times New Roman"/>
      <w:color w:val="000000"/>
      <w:sz w:val="24"/>
      <w:szCs w:val="24"/>
      <w:lang w:eastAsia="cs-CZ"/>
    </w:rPr>
  </w:style>
  <w:style w:type="character" w:styleId="CommentReference">
    <w:name w:val="annotation reference"/>
    <w:basedOn w:val="DefaultParagraphFont"/>
    <w:uiPriority w:val="99"/>
    <w:semiHidden/>
    <w:unhideWhenUsed/>
    <w:rsid w:val="001A13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13AE"/>
    <w:pPr>
      <w:spacing w:line="240" w:lineRule="auto"/>
      <w:jc w:val="left"/>
    </w:pPr>
    <w:rPr>
      <w:rFonts w:asciiTheme="minorHAnsi" w:hAnsiTheme="minorHAnsi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13AE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2F7A52"/>
    <w:pPr>
      <w:ind w:left="720"/>
      <w:contextualSpacing/>
    </w:pPr>
  </w:style>
  <w:style w:type="paragraph" w:customStyle="1" w:styleId="Popiskolonek0">
    <w:name w:val="Popis kolonek"/>
    <w:basedOn w:val="NoSpacing"/>
    <w:qFormat/>
    <w:rsid w:val="00B04241"/>
    <w:pPr>
      <w:spacing w:before="40"/>
    </w:pPr>
    <w:rPr>
      <w:color w:val="009F4D"/>
    </w:rPr>
  </w:style>
  <w:style w:type="paragraph" w:customStyle="1" w:styleId="Vplkolonek">
    <w:name w:val="Výplň kolonek"/>
    <w:basedOn w:val="NoSpacing"/>
    <w:qFormat/>
    <w:rsid w:val="00B04241"/>
    <w:pPr>
      <w:spacing w:before="40"/>
    </w:pPr>
    <w:rPr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zif05046\St&#225;tn&#237;%20zem&#283;d&#283;lsk&#253;%20interven&#269;n&#237;%20fond\Tiskov&#233;%20odd&#283;len&#237;%20-%20General\JVS\PREDELAVANI%20SABLON%20(CERNANI)\1.%20faze\testovani\Rizena_dokumentace.dotx" TargetMode="External"/></Relationships>
</file>

<file path=word/theme/theme1.xml><?xml version="1.0" encoding="utf-8"?>
<a:theme xmlns:a="http://schemas.openxmlformats.org/drawingml/2006/main" name="Motiv Office">
  <a:themeElements>
    <a:clrScheme name="Cheb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93B2A"/>
      </a:accent1>
      <a:accent2>
        <a:srgbClr val="A5A5A5"/>
      </a:accent2>
      <a:accent3>
        <a:srgbClr val="EEB56E"/>
      </a:accent3>
      <a:accent4>
        <a:srgbClr val="EAE4D6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he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7e60b4-3985-4c5c-9e93-bc93a251de3a">
      <Terms xmlns="http://schemas.microsoft.com/office/infopath/2007/PartnerControls"/>
    </lcf76f155ced4ddcb4097134ff3c332f>
    <TaxCatchAll xmlns="f27bdc5e-af92-4e20-9081-ea67106e54e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807378F8C479458E4AFFB505995801" ma:contentTypeVersion="14" ma:contentTypeDescription="Vytvoří nový dokument" ma:contentTypeScope="" ma:versionID="5fbc00b539c9c7c8843e543b5ceaacd8">
  <xsd:schema xmlns:xsd="http://www.w3.org/2001/XMLSchema" xmlns:xs="http://www.w3.org/2001/XMLSchema" xmlns:p="http://schemas.microsoft.com/office/2006/metadata/properties" xmlns:ns2="f27bdc5e-af92-4e20-9081-ea67106e54ee" xmlns:ns3="147e60b4-3985-4c5c-9e93-bc93a251de3a" targetNamespace="http://schemas.microsoft.com/office/2006/metadata/properties" ma:root="true" ma:fieldsID="364772eccdb28274dd3f631fa2f9dd7e" ns2:_="" ns3:_="">
    <xsd:import namespace="f27bdc5e-af92-4e20-9081-ea67106e54ee"/>
    <xsd:import namespace="147e60b4-3985-4c5c-9e93-bc93a251de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bdc5e-af92-4e20-9081-ea67106e54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81fbd45-39f8-4098-b238-84c5016e5f5f}" ma:internalName="TaxCatchAll" ma:showField="CatchAllData" ma:web="f27bdc5e-af92-4e20-9081-ea67106e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e60b4-3985-4c5c-9e93-bc93a251de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abac447a-f7b8-4fa7-b7d9-2647cec7d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DB6A7D6-4F5F-4C1D-8D5F-1EC3B4F888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104074-FD98-40E7-A070-49708A744096}">
  <ds:schemaRefs>
    <ds:schemaRef ds:uri="http://schemas.microsoft.com/office/2006/metadata/properties"/>
    <ds:schemaRef ds:uri="http://schemas.microsoft.com/office/infopath/2007/PartnerControls"/>
    <ds:schemaRef ds:uri="147e60b4-3985-4c5c-9e93-bc93a251de3a"/>
    <ds:schemaRef ds:uri="f27bdc5e-af92-4e20-9081-ea67106e54ee"/>
  </ds:schemaRefs>
</ds:datastoreItem>
</file>

<file path=customXml/itemProps3.xml><?xml version="1.0" encoding="utf-8"?>
<ds:datastoreItem xmlns:ds="http://schemas.openxmlformats.org/officeDocument/2006/customXml" ds:itemID="{51244BEA-67C2-4926-9709-564866E08E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7bdc5e-af92-4e20-9081-ea67106e54ee"/>
    <ds:schemaRef ds:uri="147e60b4-3985-4c5c-9e93-bc93a251d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371F882-7CE6-1C49-B6E4-709BE41DD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Rizena_dokumentace</Template>
  <TotalTime>0</TotalTime>
  <Pages>4</Pages>
  <Words>1812</Words>
  <Characters>10697</Characters>
  <Application>Microsoft Office Word</Application>
  <DocSecurity>0</DocSecurity>
  <Lines>89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2026-08-30T07:56:00Z</dcterms:created>
  <dcterms:modified xsi:type="dcterms:W3CDTF">2026-08-30T07:56:00Z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38627bcb,5d1be146,d87bd90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INTERNÍ</vt:lpwstr>
  </property>
  <property fmtid="{D5CDD505-2E9C-101B-9397-08002B2CF9AE}" pid="5" name="MSIP_Label_0392456b-7225-4f58-a5d8-e0dff685196a_Enabled">
    <vt:lpwstr>true</vt:lpwstr>
  </property>
  <property fmtid="{D5CDD505-2E9C-101B-9397-08002B2CF9AE}" pid="6" name="MSIP_Label_0392456b-7225-4f58-a5d8-e0dff685196a_SetDate">
    <vt:lpwstr>2024-11-13T15:33:41Z</vt:lpwstr>
  </property>
  <property fmtid="{D5CDD505-2E9C-101B-9397-08002B2CF9AE}" pid="7" name="MSIP_Label_0392456b-7225-4f58-a5d8-e0dff685196a_Method">
    <vt:lpwstr>Standard</vt:lpwstr>
  </property>
  <property fmtid="{D5CDD505-2E9C-101B-9397-08002B2CF9AE}" pid="8" name="MSIP_Label_0392456b-7225-4f58-a5d8-e0dff685196a_Name">
    <vt:lpwstr>INTERNÍ</vt:lpwstr>
  </property>
  <property fmtid="{D5CDD505-2E9C-101B-9397-08002B2CF9AE}" pid="9" name="MSIP_Label_0392456b-7225-4f58-a5d8-e0dff685196a_SiteId">
    <vt:lpwstr>7c0de962-bcda-4490-991f-b971afe61ed9</vt:lpwstr>
  </property>
  <property fmtid="{D5CDD505-2E9C-101B-9397-08002B2CF9AE}" pid="10" name="MSIP_Label_0392456b-7225-4f58-a5d8-e0dff685196a_ActionId">
    <vt:lpwstr>5407b958-bdc0-42bc-aee1-21d8b5ed356b</vt:lpwstr>
  </property>
  <property fmtid="{D5CDD505-2E9C-101B-9397-08002B2CF9AE}" pid="11" name="MSIP_Label_0392456b-7225-4f58-a5d8-e0dff685196a_ContentBits">
    <vt:lpwstr>2</vt:lpwstr>
  </property>
  <property fmtid="{D5CDD505-2E9C-101B-9397-08002B2CF9AE}" pid="12" name="ContentTypeId">
    <vt:lpwstr>0x010100D7807378F8C479458E4AFFB505995801</vt:lpwstr>
  </property>
</Properties>
</file>