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7"/>
        <w:gridCol w:w="4252"/>
      </w:tblGrid>
      <w:tr w:rsidR="009D0C5A" w14:paraId="66FEA3D6" w14:textId="77777777" w:rsidTr="00DA2D03">
        <w:trPr>
          <w:trHeight w:hRule="exact" w:val="778"/>
        </w:trPr>
        <w:tc>
          <w:tcPr>
            <w:tcW w:w="5387" w:type="dxa"/>
          </w:tcPr>
          <w:p w14:paraId="0A7B7207" w14:textId="77777777" w:rsidR="009D0C5A" w:rsidRDefault="009D0C5A" w:rsidP="00164A08">
            <w:pPr>
              <w:pStyle w:val="Bezmezer"/>
              <w:jc w:val="both"/>
            </w:pPr>
          </w:p>
        </w:tc>
        <w:tc>
          <w:tcPr>
            <w:tcW w:w="4252" w:type="dxa"/>
          </w:tcPr>
          <w:p w14:paraId="3CD23316" w14:textId="77777777" w:rsidR="009D0C5A" w:rsidRDefault="009D0C5A" w:rsidP="00164A08">
            <w:pPr>
              <w:pStyle w:val="Bezmezer"/>
              <w:jc w:val="both"/>
            </w:pPr>
          </w:p>
        </w:tc>
      </w:tr>
    </w:tbl>
    <w:p w14:paraId="51E04892" w14:textId="77777777" w:rsidR="00AC1FC0" w:rsidRDefault="00AC1FC0" w:rsidP="00164A08">
      <w:pPr>
        <w:spacing w:after="240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Vzor </w:t>
      </w:r>
      <w:r w:rsidRPr="00B11FDD">
        <w:rPr>
          <w:b/>
          <w:bCs/>
          <w:sz w:val="32"/>
          <w:szCs w:val="32"/>
        </w:rPr>
        <w:t xml:space="preserve">struktury </w:t>
      </w:r>
    </w:p>
    <w:p w14:paraId="244CDE3C" w14:textId="6924E6DA" w:rsidR="00AC1FC0" w:rsidRPr="00AC1FC0" w:rsidRDefault="00BE5DEE" w:rsidP="00164A08">
      <w:pPr>
        <w:jc w:val="both"/>
        <w:rPr>
          <w:b/>
          <w:bCs/>
          <w:color w:val="009F4D"/>
          <w:sz w:val="32"/>
          <w:szCs w:val="32"/>
        </w:rPr>
      </w:pPr>
      <w:r w:rsidRPr="00BE5DEE">
        <w:rPr>
          <w:b/>
          <w:bCs/>
          <w:color w:val="009F4D"/>
          <w:sz w:val="32"/>
          <w:szCs w:val="32"/>
        </w:rPr>
        <w:t>Zpráv</w:t>
      </w:r>
      <w:r>
        <w:rPr>
          <w:b/>
          <w:bCs/>
          <w:color w:val="009F4D"/>
          <w:sz w:val="32"/>
          <w:szCs w:val="32"/>
        </w:rPr>
        <w:t>a</w:t>
      </w:r>
      <w:r w:rsidRPr="00BE5DEE">
        <w:rPr>
          <w:b/>
          <w:bCs/>
          <w:color w:val="009F4D"/>
          <w:sz w:val="32"/>
          <w:szCs w:val="32"/>
        </w:rPr>
        <w:t xml:space="preserve"> o průběžném provádění</w:t>
      </w:r>
      <w:r w:rsidR="00261198">
        <w:rPr>
          <w:b/>
          <w:bCs/>
          <w:color w:val="009F4D"/>
          <w:sz w:val="32"/>
          <w:szCs w:val="32"/>
        </w:rPr>
        <w:t xml:space="preserve"> </w:t>
      </w:r>
      <w:r w:rsidR="00B951F9">
        <w:rPr>
          <w:b/>
          <w:bCs/>
          <w:color w:val="009F4D"/>
          <w:sz w:val="32"/>
          <w:szCs w:val="32"/>
        </w:rPr>
        <w:t>/</w:t>
      </w:r>
      <w:r w:rsidR="00B951F9" w:rsidRPr="00B951F9">
        <w:rPr>
          <w:b/>
          <w:bCs/>
          <w:color w:val="009F4D"/>
          <w:sz w:val="32"/>
          <w:szCs w:val="32"/>
        </w:rPr>
        <w:t xml:space="preserve"> </w:t>
      </w:r>
      <w:r w:rsidR="00B951F9" w:rsidRPr="00C84607">
        <w:rPr>
          <w:b/>
          <w:bCs/>
          <w:color w:val="009F4D"/>
          <w:sz w:val="32"/>
          <w:szCs w:val="32"/>
        </w:rPr>
        <w:t xml:space="preserve">o </w:t>
      </w:r>
      <w:r w:rsidR="00B951F9">
        <w:rPr>
          <w:b/>
          <w:bCs/>
          <w:color w:val="009F4D"/>
          <w:sz w:val="32"/>
          <w:szCs w:val="32"/>
        </w:rPr>
        <w:t xml:space="preserve">provedení </w:t>
      </w:r>
      <w:r w:rsidRPr="00BE5DEE">
        <w:rPr>
          <w:b/>
          <w:bCs/>
          <w:color w:val="009F4D"/>
          <w:sz w:val="32"/>
          <w:szCs w:val="32"/>
        </w:rPr>
        <w:t>Záměru</w:t>
      </w:r>
      <w:r w:rsidR="00AC1FC0" w:rsidRPr="00AC1FC0">
        <w:rPr>
          <w:b/>
          <w:bCs/>
          <w:color w:val="009F4D"/>
          <w:sz w:val="32"/>
          <w:szCs w:val="32"/>
        </w:rPr>
        <w:t xml:space="preserve"> </w:t>
      </w:r>
      <w:bookmarkStart w:id="0" w:name="_Hlk200969181"/>
      <w:r w:rsidR="00AC1FC0" w:rsidRPr="00AC1FC0">
        <w:rPr>
          <w:b/>
          <w:bCs/>
          <w:color w:val="009F4D"/>
          <w:sz w:val="32"/>
          <w:szCs w:val="32"/>
        </w:rPr>
        <w:t>výzkumu</w:t>
      </w:r>
      <w:r w:rsidR="005F24EA">
        <w:rPr>
          <w:b/>
          <w:bCs/>
          <w:color w:val="009F4D"/>
          <w:sz w:val="32"/>
          <w:szCs w:val="32"/>
        </w:rPr>
        <w:t xml:space="preserve">, </w:t>
      </w:r>
      <w:r w:rsidR="00AC1FC0" w:rsidRPr="00AC1FC0">
        <w:rPr>
          <w:b/>
          <w:bCs/>
          <w:color w:val="009F4D"/>
          <w:sz w:val="32"/>
          <w:szCs w:val="32"/>
        </w:rPr>
        <w:t xml:space="preserve">vývoje a implementace nových metod </w:t>
      </w:r>
      <w:bookmarkEnd w:id="0"/>
    </w:p>
    <w:p w14:paraId="155FFCE2" w14:textId="68C924AD" w:rsidR="00E6219C" w:rsidRDefault="00E6219C" w:rsidP="007474D8">
      <w:pPr>
        <w:spacing w:after="0"/>
        <w:jc w:val="both"/>
        <w:rPr>
          <w:b/>
          <w:bCs/>
        </w:rPr>
      </w:pPr>
      <w:r>
        <w:rPr>
          <w:b/>
          <w:bCs/>
        </w:rPr>
        <w:t xml:space="preserve">Základní podmínky a klíčové </w:t>
      </w:r>
      <w:r w:rsidR="00F72DCA">
        <w:rPr>
          <w:b/>
          <w:bCs/>
        </w:rPr>
        <w:t>informace k vyplnění t</w:t>
      </w:r>
      <w:r>
        <w:rPr>
          <w:b/>
          <w:bCs/>
        </w:rPr>
        <w:t>éto Zprávy</w:t>
      </w:r>
      <w:r w:rsidR="00295AEB" w:rsidRPr="00295AEB">
        <w:rPr>
          <w:b/>
          <w:bCs/>
        </w:rPr>
        <w:t xml:space="preserve"> </w:t>
      </w:r>
      <w:r w:rsidR="00295AEB" w:rsidRPr="00BF34CC">
        <w:rPr>
          <w:b/>
          <w:bCs/>
        </w:rPr>
        <w:t>naleznete</w:t>
      </w:r>
      <w:r>
        <w:rPr>
          <w:b/>
          <w:bCs/>
        </w:rPr>
        <w:t>:</w:t>
      </w:r>
    </w:p>
    <w:p w14:paraId="4DBD4AA2" w14:textId="274ABDA3" w:rsidR="000D1154" w:rsidRPr="000D1154" w:rsidRDefault="000D1154" w:rsidP="00BF34CC">
      <w:pPr>
        <w:pStyle w:val="Odstavecseseznamem"/>
        <w:numPr>
          <w:ilvl w:val="0"/>
          <w:numId w:val="41"/>
        </w:numPr>
        <w:spacing w:after="0"/>
        <w:jc w:val="both"/>
      </w:pPr>
      <w:r w:rsidRPr="000D1154">
        <w:t xml:space="preserve">pro </w:t>
      </w:r>
      <w:r w:rsidRPr="000D1154">
        <w:rPr>
          <w:b/>
          <w:bCs/>
        </w:rPr>
        <w:t>OZ</w:t>
      </w:r>
      <w:r w:rsidRPr="000D1154">
        <w:t xml:space="preserve">, </w:t>
      </w:r>
      <w:r w:rsidR="00295AEB" w:rsidRPr="000D1154">
        <w:t>p</w:t>
      </w:r>
      <w:r w:rsidR="00E6219C" w:rsidRPr="000D1154">
        <w:t xml:space="preserve">okud podáváte „Žádost o část podpory/zbývající část podpory/roční podporu “ </w:t>
      </w:r>
      <w:r w:rsidR="00F72DCA" w:rsidRPr="000D1154">
        <w:rPr>
          <w:b/>
          <w:bCs/>
        </w:rPr>
        <w:t>v </w:t>
      </w:r>
      <w:r w:rsidRPr="000D1154">
        <w:rPr>
          <w:b/>
          <w:bCs/>
        </w:rPr>
        <w:t>kapitole 9.22</w:t>
      </w:r>
      <w:r w:rsidRPr="000D1154">
        <w:t xml:space="preserve"> P</w:t>
      </w:r>
      <w:r w:rsidR="00F72DCA" w:rsidRPr="000D1154">
        <w:t>říruč</w:t>
      </w:r>
      <w:r w:rsidRPr="000D1154">
        <w:t>ky</w:t>
      </w:r>
      <w:r w:rsidR="00F72DCA" w:rsidRPr="000D1154">
        <w:t xml:space="preserve"> </w:t>
      </w:r>
      <w:r w:rsidR="00E6219C" w:rsidRPr="000D1154">
        <w:t xml:space="preserve">pro žadatele </w:t>
      </w:r>
      <w:r w:rsidR="00213711">
        <w:t>–</w:t>
      </w:r>
      <w:r w:rsidR="007A1914">
        <w:t> p</w:t>
      </w:r>
      <w:r w:rsidR="00E6219C" w:rsidRPr="000D1154">
        <w:t>odpor</w:t>
      </w:r>
      <w:r w:rsidR="00213711">
        <w:t>a,</w:t>
      </w:r>
    </w:p>
    <w:p w14:paraId="7D1D134B" w14:textId="3E6146F4" w:rsidR="00213711" w:rsidRDefault="000D1154" w:rsidP="00BF34CC">
      <w:pPr>
        <w:pStyle w:val="Odstavecseseznamem"/>
        <w:numPr>
          <w:ilvl w:val="0"/>
          <w:numId w:val="41"/>
        </w:numPr>
        <w:spacing w:after="0"/>
        <w:jc w:val="both"/>
      </w:pPr>
      <w:r w:rsidRPr="000D1154">
        <w:t xml:space="preserve">pro </w:t>
      </w:r>
      <w:r w:rsidRPr="000D1154">
        <w:rPr>
          <w:b/>
          <w:bCs/>
        </w:rPr>
        <w:t>B</w:t>
      </w:r>
      <w:r w:rsidR="00213711">
        <w:rPr>
          <w:b/>
          <w:bCs/>
        </w:rPr>
        <w:t xml:space="preserve"> a</w:t>
      </w:r>
      <w:r w:rsidRPr="000D1154">
        <w:rPr>
          <w:b/>
          <w:bCs/>
        </w:rPr>
        <w:t xml:space="preserve"> V</w:t>
      </w:r>
      <w:r w:rsidRPr="000D1154">
        <w:t xml:space="preserve">, pokud podáváte „Žádost o část podpory/zbývající část podpory/roční podporu “ </w:t>
      </w:r>
      <w:r w:rsidRPr="000D1154">
        <w:rPr>
          <w:b/>
          <w:bCs/>
        </w:rPr>
        <w:t xml:space="preserve">v kapitole </w:t>
      </w:r>
      <w:r w:rsidRPr="00213711">
        <w:rPr>
          <w:b/>
          <w:bCs/>
        </w:rPr>
        <w:t>9.2</w:t>
      </w:r>
      <w:r w:rsidR="00213711" w:rsidRPr="00213711">
        <w:rPr>
          <w:b/>
          <w:bCs/>
        </w:rPr>
        <w:t>0</w:t>
      </w:r>
      <w:r w:rsidRPr="000D1154">
        <w:t xml:space="preserve"> Příručky pro žadatele </w:t>
      </w:r>
      <w:r w:rsidR="00213711">
        <w:t>–</w:t>
      </w:r>
      <w:r w:rsidR="007A1914">
        <w:t xml:space="preserve"> p</w:t>
      </w:r>
      <w:r w:rsidR="007A1914" w:rsidRPr="000D1154">
        <w:t>odpor</w:t>
      </w:r>
      <w:r w:rsidR="00213711">
        <w:t>a.</w:t>
      </w:r>
    </w:p>
    <w:p w14:paraId="414C0A00" w14:textId="552D8BC1" w:rsidR="00F72DCA" w:rsidRPr="000D1154" w:rsidRDefault="00213711" w:rsidP="00BF34CC">
      <w:pPr>
        <w:pStyle w:val="Odstavecseseznamem"/>
        <w:numPr>
          <w:ilvl w:val="0"/>
          <w:numId w:val="41"/>
        </w:numPr>
        <w:spacing w:after="0"/>
        <w:jc w:val="both"/>
      </w:pPr>
      <w:r w:rsidRPr="000D1154">
        <w:t xml:space="preserve">pro </w:t>
      </w:r>
      <w:r w:rsidRPr="000D1154">
        <w:rPr>
          <w:b/>
          <w:bCs/>
        </w:rPr>
        <w:t>OKR</w:t>
      </w:r>
      <w:r w:rsidRPr="000D1154">
        <w:t xml:space="preserve">, pokud podáváte „Žádost o část podpory/zbývající část podpory/roční podporu “ </w:t>
      </w:r>
      <w:r w:rsidRPr="000D1154">
        <w:rPr>
          <w:b/>
          <w:bCs/>
        </w:rPr>
        <w:t xml:space="preserve">v kapitole </w:t>
      </w:r>
      <w:r w:rsidRPr="00213711">
        <w:rPr>
          <w:b/>
          <w:bCs/>
        </w:rPr>
        <w:t>9.2</w:t>
      </w:r>
      <w:r w:rsidRPr="00213711">
        <w:rPr>
          <w:b/>
          <w:bCs/>
        </w:rPr>
        <w:t>1</w:t>
      </w:r>
      <w:r w:rsidRPr="000D1154">
        <w:t xml:space="preserve"> Příručky pro žadatele </w:t>
      </w:r>
      <w:r>
        <w:t>– p</w:t>
      </w:r>
      <w:r w:rsidRPr="000D1154">
        <w:t>odpor</w:t>
      </w:r>
      <w:r>
        <w:t>a</w:t>
      </w:r>
      <w:r w:rsidR="007A1914">
        <w:t>.</w:t>
      </w:r>
    </w:p>
    <w:p w14:paraId="336ECC70" w14:textId="77777777" w:rsidR="00F72DCA" w:rsidRDefault="00F72DCA" w:rsidP="007474D8">
      <w:pPr>
        <w:spacing w:after="0"/>
        <w:jc w:val="both"/>
        <w:rPr>
          <w:b/>
          <w:bCs/>
        </w:rPr>
      </w:pPr>
    </w:p>
    <w:p w14:paraId="33F66B6E" w14:textId="76A5141C" w:rsidR="00AC1FC0" w:rsidRPr="001A69FD" w:rsidRDefault="00AC1FC0" w:rsidP="00164A08">
      <w:pPr>
        <w:pStyle w:val="Odstavecseseznamem"/>
        <w:numPr>
          <w:ilvl w:val="0"/>
          <w:numId w:val="21"/>
        </w:numPr>
        <w:spacing w:after="0"/>
        <w:jc w:val="both"/>
        <w:rPr>
          <w:b/>
          <w:bCs/>
        </w:rPr>
      </w:pPr>
      <w:r w:rsidRPr="001A69FD">
        <w:rPr>
          <w:b/>
          <w:bCs/>
        </w:rPr>
        <w:t>Identifikační údaje</w:t>
      </w:r>
    </w:p>
    <w:p w14:paraId="6AE9E95B" w14:textId="39480BF7" w:rsidR="009F3A27" w:rsidRPr="00675ECC" w:rsidRDefault="00AC1FC0" w:rsidP="004F1E9C">
      <w:pPr>
        <w:pStyle w:val="Odstavecseseznamem"/>
        <w:numPr>
          <w:ilvl w:val="1"/>
          <w:numId w:val="45"/>
        </w:numPr>
        <w:spacing w:after="0"/>
        <w:ind w:left="1134"/>
        <w:jc w:val="both"/>
        <w:rPr>
          <w:i/>
          <w:iCs/>
        </w:rPr>
      </w:pPr>
      <w:r w:rsidRPr="00675ECC">
        <w:rPr>
          <w:i/>
          <w:iCs/>
        </w:rPr>
        <w:t>Název</w:t>
      </w:r>
      <w:r w:rsidR="009F3A27" w:rsidRPr="00675ECC">
        <w:rPr>
          <w:i/>
          <w:iCs/>
        </w:rPr>
        <w:t xml:space="preserve"> OP:</w:t>
      </w:r>
    </w:p>
    <w:p w14:paraId="0F842751" w14:textId="2BDC7BAE" w:rsidR="00AC1FC0" w:rsidRPr="00675ECC" w:rsidRDefault="009F3A27" w:rsidP="004F1E9C">
      <w:pPr>
        <w:pStyle w:val="Odstavecseseznamem"/>
        <w:numPr>
          <w:ilvl w:val="1"/>
          <w:numId w:val="45"/>
        </w:numPr>
        <w:spacing w:after="0"/>
        <w:ind w:left="1134"/>
        <w:jc w:val="both"/>
        <w:rPr>
          <w:i/>
          <w:iCs/>
        </w:rPr>
      </w:pPr>
      <w:r w:rsidRPr="00675ECC">
        <w:rPr>
          <w:i/>
          <w:iCs/>
        </w:rPr>
        <w:t>Název Záměru</w:t>
      </w:r>
      <w:r w:rsidR="00AC1FC0" w:rsidRPr="00675ECC">
        <w:rPr>
          <w:i/>
          <w:iCs/>
        </w:rPr>
        <w:t>: (popisný název</w:t>
      </w:r>
      <w:r w:rsidR="003767A5" w:rsidRPr="00675ECC">
        <w:rPr>
          <w:i/>
          <w:iCs/>
        </w:rPr>
        <w:t xml:space="preserve"> předmětu záměru</w:t>
      </w:r>
      <w:r w:rsidR="00AC1FC0" w:rsidRPr="00675ECC">
        <w:rPr>
          <w:i/>
          <w:iCs/>
        </w:rPr>
        <w:t xml:space="preserve">) </w:t>
      </w:r>
    </w:p>
    <w:p w14:paraId="5BE5056C" w14:textId="7FFA062C" w:rsidR="00AC1FC0" w:rsidRPr="00675ECC" w:rsidRDefault="00AC1FC0" w:rsidP="004F1E9C">
      <w:pPr>
        <w:pStyle w:val="Odstavecseseznamem"/>
        <w:numPr>
          <w:ilvl w:val="1"/>
          <w:numId w:val="45"/>
        </w:numPr>
        <w:spacing w:after="0"/>
        <w:ind w:left="1134"/>
        <w:jc w:val="both"/>
        <w:rPr>
          <w:i/>
          <w:iCs/>
        </w:rPr>
      </w:pPr>
      <w:r w:rsidRPr="00675ECC">
        <w:rPr>
          <w:i/>
          <w:iCs/>
        </w:rPr>
        <w:t xml:space="preserve">Kód: (sada max. 8 znaků, např. rok/pořadové číslo </w:t>
      </w:r>
      <w:r w:rsidR="00D3399F" w:rsidRPr="00675ECC">
        <w:rPr>
          <w:i/>
          <w:iCs/>
        </w:rPr>
        <w:t>Z</w:t>
      </w:r>
      <w:r w:rsidRPr="00675ECC">
        <w:rPr>
          <w:i/>
          <w:iCs/>
        </w:rPr>
        <w:t>áměru/verze</w:t>
      </w:r>
      <w:r w:rsidR="00D3399F" w:rsidRPr="00675ECC">
        <w:rPr>
          <w:i/>
          <w:iCs/>
        </w:rPr>
        <w:t>:</w:t>
      </w:r>
      <w:r w:rsidRPr="00675ECC">
        <w:rPr>
          <w:i/>
          <w:iCs/>
        </w:rPr>
        <w:t xml:space="preserve"> „2</w:t>
      </w:r>
      <w:r w:rsidR="000A4EB2" w:rsidRPr="00675ECC">
        <w:rPr>
          <w:i/>
          <w:iCs/>
        </w:rPr>
        <w:t>6</w:t>
      </w:r>
      <w:r w:rsidRPr="00675ECC">
        <w:rPr>
          <w:i/>
          <w:iCs/>
        </w:rPr>
        <w:t>/01/01“)</w:t>
      </w:r>
    </w:p>
    <w:p w14:paraId="1313D89C" w14:textId="7EEB1024" w:rsidR="00043A19" w:rsidRDefault="00043A19" w:rsidP="004F1E9C">
      <w:pPr>
        <w:pStyle w:val="Odstavecseseznamem"/>
        <w:numPr>
          <w:ilvl w:val="1"/>
          <w:numId w:val="45"/>
        </w:numPr>
        <w:spacing w:after="0"/>
        <w:ind w:left="1134"/>
        <w:jc w:val="both"/>
        <w:rPr>
          <w:i/>
          <w:iCs/>
        </w:rPr>
      </w:pPr>
      <w:r w:rsidRPr="00675ECC">
        <w:rPr>
          <w:i/>
          <w:iCs/>
        </w:rPr>
        <w:t xml:space="preserve">Druh </w:t>
      </w:r>
      <w:r w:rsidR="00675ECC">
        <w:rPr>
          <w:i/>
          <w:iCs/>
        </w:rPr>
        <w:t>ž</w:t>
      </w:r>
      <w:r w:rsidRPr="00675ECC">
        <w:rPr>
          <w:i/>
          <w:iCs/>
        </w:rPr>
        <w:t>ádosti o podporu/období</w:t>
      </w:r>
      <w:r w:rsidR="00261198" w:rsidRPr="00675ECC">
        <w:rPr>
          <w:i/>
          <w:iCs/>
        </w:rPr>
        <w:t>:</w:t>
      </w:r>
      <w:r w:rsidRPr="00675ECC">
        <w:rPr>
          <w:i/>
          <w:iCs/>
        </w:rPr>
        <w:t xml:space="preserve"> (uveďte k jaké žádosti se zpráva váže)</w:t>
      </w:r>
    </w:p>
    <w:p w14:paraId="4F0DE19B" w14:textId="77777777" w:rsidR="00AB1488" w:rsidRDefault="00AB1488" w:rsidP="00AB1488">
      <w:pPr>
        <w:spacing w:after="0"/>
        <w:jc w:val="both"/>
        <w:rPr>
          <w:i/>
          <w:iCs/>
        </w:rPr>
      </w:pPr>
    </w:p>
    <w:p w14:paraId="652738E0" w14:textId="77777777" w:rsidR="00A0277E" w:rsidRPr="000B2A92" w:rsidRDefault="00A0277E" w:rsidP="00A0277E">
      <w:pPr>
        <w:pStyle w:val="Odstavecseseznamem"/>
        <w:numPr>
          <w:ilvl w:val="0"/>
          <w:numId w:val="21"/>
        </w:numPr>
        <w:spacing w:after="0"/>
        <w:jc w:val="both"/>
        <w:rPr>
          <w:rFonts w:ascii="Arial" w:hAnsi="Arial" w:cs="Arial"/>
          <w:b/>
          <w:bCs/>
          <w:szCs w:val="20"/>
        </w:rPr>
      </w:pPr>
      <w:r>
        <w:rPr>
          <w:rFonts w:ascii="Arial" w:hAnsi="Arial" w:cs="Arial"/>
          <w:b/>
          <w:bCs/>
          <w:szCs w:val="20"/>
        </w:rPr>
        <w:t>Prováděná činnost</w:t>
      </w:r>
      <w:r w:rsidRPr="005775AD">
        <w:rPr>
          <w:rFonts w:ascii="Arial" w:hAnsi="Arial" w:cs="Arial"/>
          <w:b/>
          <w:bCs/>
          <w:szCs w:val="20"/>
        </w:rPr>
        <w:t xml:space="preserve"> </w:t>
      </w:r>
    </w:p>
    <w:p w14:paraId="792F0901" w14:textId="44E44FB4" w:rsidR="00EA5D5A" w:rsidRPr="003767A5" w:rsidRDefault="00A0277E" w:rsidP="003767A5">
      <w:pPr>
        <w:pStyle w:val="Odstavecseseznamem"/>
        <w:spacing w:after="0"/>
        <w:jc w:val="both"/>
        <w:rPr>
          <w:i/>
          <w:iCs/>
        </w:rPr>
      </w:pPr>
      <w:r w:rsidRPr="00683B0D">
        <w:rPr>
          <w:i/>
          <w:iCs/>
        </w:rPr>
        <w:t>Zaškrtněte jednu z uvedených možností:</w:t>
      </w:r>
    </w:p>
    <w:p w14:paraId="0BCDCEEB" w14:textId="77777777" w:rsidR="00A0277E" w:rsidRPr="00AB1488" w:rsidRDefault="00000000" w:rsidP="00A0277E">
      <w:pPr>
        <w:spacing w:after="0"/>
        <w:ind w:firstLine="708"/>
        <w:jc w:val="both"/>
        <w:rPr>
          <w:rFonts w:ascii="Arial" w:hAnsi="Arial" w:cs="Arial"/>
          <w:szCs w:val="20"/>
        </w:rPr>
      </w:pPr>
      <w:sdt>
        <w:sdtPr>
          <w:rPr>
            <w:rFonts w:ascii="Arial" w:hAnsi="Arial" w:cs="Arial"/>
            <w:szCs w:val="20"/>
          </w:rPr>
          <w:id w:val="18682509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0277E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="00A0277E">
        <w:rPr>
          <w:rFonts w:ascii="Arial" w:hAnsi="Arial" w:cs="Arial"/>
          <w:szCs w:val="20"/>
        </w:rPr>
        <w:t xml:space="preserve"> Výzkum</w:t>
      </w:r>
      <w:r w:rsidR="00A0277E">
        <w:rPr>
          <w:rFonts w:ascii="Arial" w:hAnsi="Arial" w:cs="Arial"/>
          <w:szCs w:val="20"/>
        </w:rPr>
        <w:tab/>
      </w:r>
      <w:r w:rsidR="00A0277E">
        <w:rPr>
          <w:rFonts w:ascii="Arial" w:hAnsi="Arial" w:cs="Arial"/>
          <w:szCs w:val="20"/>
        </w:rPr>
        <w:tab/>
      </w:r>
      <w:r w:rsidR="00A0277E">
        <w:rPr>
          <w:rFonts w:ascii="Arial" w:hAnsi="Arial" w:cs="Arial"/>
          <w:szCs w:val="20"/>
        </w:rPr>
        <w:tab/>
      </w:r>
      <w:sdt>
        <w:sdtPr>
          <w:rPr>
            <w:rFonts w:ascii="Arial" w:hAnsi="Arial" w:cs="Arial"/>
            <w:szCs w:val="20"/>
          </w:rPr>
          <w:id w:val="15698426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0277E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="00A0277E">
        <w:rPr>
          <w:rFonts w:ascii="Arial" w:hAnsi="Arial" w:cs="Arial"/>
          <w:szCs w:val="20"/>
        </w:rPr>
        <w:t xml:space="preserve"> Vývoj</w:t>
      </w:r>
      <w:r w:rsidR="00A0277E">
        <w:rPr>
          <w:rFonts w:ascii="Arial" w:hAnsi="Arial" w:cs="Arial"/>
          <w:szCs w:val="20"/>
        </w:rPr>
        <w:tab/>
      </w:r>
      <w:r w:rsidR="00A0277E">
        <w:rPr>
          <w:rFonts w:ascii="Arial" w:hAnsi="Arial" w:cs="Arial"/>
          <w:szCs w:val="20"/>
        </w:rPr>
        <w:tab/>
      </w:r>
      <w:r w:rsidR="00A0277E">
        <w:rPr>
          <w:rFonts w:ascii="Arial" w:hAnsi="Arial" w:cs="Arial"/>
          <w:szCs w:val="20"/>
        </w:rPr>
        <w:tab/>
      </w:r>
      <w:sdt>
        <w:sdtPr>
          <w:rPr>
            <w:rFonts w:ascii="Arial" w:hAnsi="Arial" w:cs="Arial"/>
            <w:szCs w:val="20"/>
          </w:rPr>
          <w:id w:val="20183443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0277E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="00A0277E">
        <w:rPr>
          <w:rFonts w:ascii="Arial" w:hAnsi="Arial" w:cs="Arial"/>
          <w:szCs w:val="20"/>
        </w:rPr>
        <w:t xml:space="preserve"> Inovace</w:t>
      </w:r>
    </w:p>
    <w:p w14:paraId="7E94F728" w14:textId="77777777" w:rsidR="000A4EB2" w:rsidRDefault="000A4EB2" w:rsidP="00164A08">
      <w:pPr>
        <w:spacing w:after="0"/>
        <w:jc w:val="both"/>
        <w:rPr>
          <w:rFonts w:ascii="Arial" w:hAnsi="Arial" w:cs="Arial"/>
          <w:szCs w:val="20"/>
        </w:rPr>
      </w:pPr>
    </w:p>
    <w:p w14:paraId="4796B747" w14:textId="2FA7742D" w:rsidR="00AB1488" w:rsidRPr="005775AD" w:rsidRDefault="00AB1488" w:rsidP="00AB1488">
      <w:pPr>
        <w:pStyle w:val="Odstavecseseznamem"/>
        <w:numPr>
          <w:ilvl w:val="0"/>
          <w:numId w:val="21"/>
        </w:numPr>
        <w:spacing w:after="0"/>
        <w:jc w:val="both"/>
        <w:rPr>
          <w:rFonts w:ascii="Arial" w:hAnsi="Arial" w:cs="Arial"/>
          <w:b/>
          <w:bCs/>
          <w:szCs w:val="20"/>
        </w:rPr>
      </w:pPr>
      <w:r>
        <w:rPr>
          <w:rFonts w:ascii="Arial" w:hAnsi="Arial" w:cs="Arial"/>
          <w:b/>
          <w:bCs/>
          <w:szCs w:val="20"/>
        </w:rPr>
        <w:t>Druh zprávy</w:t>
      </w:r>
      <w:r w:rsidRPr="005775AD">
        <w:rPr>
          <w:rFonts w:ascii="Arial" w:hAnsi="Arial" w:cs="Arial"/>
          <w:b/>
          <w:bCs/>
          <w:szCs w:val="20"/>
        </w:rPr>
        <w:t xml:space="preserve"> </w:t>
      </w:r>
    </w:p>
    <w:p w14:paraId="76A807DF" w14:textId="60DC4C2D" w:rsidR="00EA5D5A" w:rsidRPr="003767A5" w:rsidRDefault="00AB1488" w:rsidP="003767A5">
      <w:pPr>
        <w:pStyle w:val="Odstavecseseznamem"/>
        <w:spacing w:after="0"/>
        <w:jc w:val="both"/>
        <w:rPr>
          <w:i/>
          <w:iCs/>
        </w:rPr>
      </w:pPr>
      <w:r w:rsidRPr="00683B0D">
        <w:rPr>
          <w:i/>
          <w:iCs/>
        </w:rPr>
        <w:t>Zaškrtněte jednu z uvedených možností:</w:t>
      </w:r>
    </w:p>
    <w:p w14:paraId="74753BF5" w14:textId="77777777" w:rsidR="00AB1488" w:rsidRDefault="00000000" w:rsidP="00AB1488">
      <w:pPr>
        <w:pStyle w:val="Odstavecseseznamem"/>
        <w:spacing w:after="0"/>
        <w:jc w:val="both"/>
        <w:rPr>
          <w:rFonts w:ascii="Arial" w:hAnsi="Arial" w:cs="Arial"/>
          <w:szCs w:val="20"/>
        </w:rPr>
      </w:pPr>
      <w:sdt>
        <w:sdtPr>
          <w:rPr>
            <w:rFonts w:ascii="Arial" w:hAnsi="Arial" w:cs="Arial"/>
            <w:szCs w:val="20"/>
          </w:rPr>
          <w:id w:val="-20864480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B1488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="00AB1488">
        <w:rPr>
          <w:rFonts w:ascii="Arial" w:hAnsi="Arial" w:cs="Arial"/>
          <w:szCs w:val="20"/>
        </w:rPr>
        <w:t xml:space="preserve"> Průběžná zpráva</w:t>
      </w:r>
      <w:r w:rsidR="00AB1488">
        <w:rPr>
          <w:rFonts w:ascii="Arial" w:hAnsi="Arial" w:cs="Arial"/>
          <w:szCs w:val="20"/>
        </w:rPr>
        <w:tab/>
      </w:r>
      <w:r w:rsidR="00AB1488">
        <w:rPr>
          <w:rFonts w:ascii="Arial" w:hAnsi="Arial" w:cs="Arial"/>
          <w:szCs w:val="20"/>
        </w:rPr>
        <w:tab/>
      </w:r>
      <w:r w:rsidR="00AB1488">
        <w:rPr>
          <w:rFonts w:ascii="Arial" w:hAnsi="Arial" w:cs="Arial"/>
          <w:szCs w:val="20"/>
        </w:rPr>
        <w:tab/>
      </w:r>
      <w:sdt>
        <w:sdtPr>
          <w:rPr>
            <w:rFonts w:ascii="Arial" w:hAnsi="Arial" w:cs="Arial"/>
            <w:szCs w:val="20"/>
          </w:rPr>
          <w:id w:val="-14604857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B1488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="00AB1488">
        <w:rPr>
          <w:rFonts w:ascii="Arial" w:hAnsi="Arial" w:cs="Arial"/>
          <w:szCs w:val="20"/>
        </w:rPr>
        <w:t xml:space="preserve"> Zpráva o provedení</w:t>
      </w:r>
      <w:r w:rsidR="00AB1488">
        <w:rPr>
          <w:rFonts w:ascii="Arial" w:hAnsi="Arial" w:cs="Arial"/>
          <w:szCs w:val="20"/>
        </w:rPr>
        <w:tab/>
      </w:r>
    </w:p>
    <w:p w14:paraId="3CB62ACC" w14:textId="77777777" w:rsidR="0030285D" w:rsidRPr="00A0277E" w:rsidRDefault="0030285D" w:rsidP="00A0277E">
      <w:pPr>
        <w:spacing w:after="0"/>
        <w:jc w:val="both"/>
        <w:rPr>
          <w:b/>
          <w:bCs/>
        </w:rPr>
      </w:pPr>
    </w:p>
    <w:p w14:paraId="469C04BE" w14:textId="426BF863" w:rsidR="00C94FCC" w:rsidRPr="001A69FD" w:rsidRDefault="00F81478" w:rsidP="00C94FCC">
      <w:pPr>
        <w:pStyle w:val="Odstavecseseznamem"/>
        <w:numPr>
          <w:ilvl w:val="0"/>
          <w:numId w:val="21"/>
        </w:numPr>
        <w:spacing w:after="0"/>
        <w:jc w:val="both"/>
        <w:rPr>
          <w:b/>
          <w:bCs/>
        </w:rPr>
      </w:pPr>
      <w:r w:rsidRPr="00AC744C">
        <w:rPr>
          <w:b/>
          <w:bCs/>
          <w:u w:val="single"/>
        </w:rPr>
        <w:t>Proces a výstup</w:t>
      </w:r>
      <w:r w:rsidRPr="00F81478">
        <w:rPr>
          <w:b/>
          <w:bCs/>
        </w:rPr>
        <w:t xml:space="preserve"> </w:t>
      </w:r>
      <w:r>
        <w:rPr>
          <w:b/>
          <w:bCs/>
        </w:rPr>
        <w:t>(n</w:t>
      </w:r>
      <w:r w:rsidR="002F3828">
        <w:rPr>
          <w:b/>
          <w:bCs/>
        </w:rPr>
        <w:t>aplnění Záměru</w:t>
      </w:r>
      <w:r>
        <w:rPr>
          <w:b/>
          <w:bCs/>
        </w:rPr>
        <w:t>)</w:t>
      </w:r>
      <w:r w:rsidR="001010A7">
        <w:rPr>
          <w:b/>
          <w:bCs/>
        </w:rPr>
        <w:t xml:space="preserve"> </w:t>
      </w:r>
    </w:p>
    <w:p w14:paraId="67B478A4" w14:textId="1CAD9D07" w:rsidR="002F3828" w:rsidRDefault="00C84984" w:rsidP="00AC744C">
      <w:pPr>
        <w:pStyle w:val="Odstavecseseznamem"/>
        <w:spacing w:after="0"/>
        <w:ind w:left="709"/>
        <w:jc w:val="both"/>
        <w:rPr>
          <w:i/>
          <w:iCs/>
        </w:rPr>
      </w:pPr>
      <w:r w:rsidRPr="00FC2E85">
        <w:rPr>
          <w:i/>
          <w:iCs/>
          <w:u w:val="single"/>
        </w:rPr>
        <w:t>Podrobně popište</w:t>
      </w:r>
      <w:r w:rsidRPr="003C6DCA">
        <w:rPr>
          <w:i/>
          <w:iCs/>
        </w:rPr>
        <w:t xml:space="preserve"> </w:t>
      </w:r>
      <w:r w:rsidR="002F3828">
        <w:rPr>
          <w:i/>
          <w:iCs/>
        </w:rPr>
        <w:t xml:space="preserve">naplnění Záměru za </w:t>
      </w:r>
      <w:r w:rsidR="00BF34CC">
        <w:rPr>
          <w:i/>
          <w:iCs/>
        </w:rPr>
        <w:t>období,</w:t>
      </w:r>
      <w:r w:rsidR="002F3828">
        <w:rPr>
          <w:i/>
          <w:iCs/>
        </w:rPr>
        <w:t xml:space="preserve"> za které je tato Zpráva podávána.</w:t>
      </w:r>
    </w:p>
    <w:p w14:paraId="334A86C7" w14:textId="77777777" w:rsidR="004F1E9C" w:rsidRPr="004F1E9C" w:rsidRDefault="004F1E9C" w:rsidP="004F1E9C">
      <w:pPr>
        <w:pStyle w:val="Odstavecseseznamem"/>
        <w:numPr>
          <w:ilvl w:val="0"/>
          <w:numId w:val="45"/>
        </w:numPr>
        <w:spacing w:after="0"/>
        <w:jc w:val="both"/>
        <w:rPr>
          <w:i/>
          <w:iCs/>
          <w:vanish/>
        </w:rPr>
      </w:pPr>
    </w:p>
    <w:p w14:paraId="102A62F4" w14:textId="77777777" w:rsidR="004F1E9C" w:rsidRPr="004F1E9C" w:rsidRDefault="004F1E9C" w:rsidP="004F1E9C">
      <w:pPr>
        <w:pStyle w:val="Odstavecseseznamem"/>
        <w:numPr>
          <w:ilvl w:val="0"/>
          <w:numId w:val="45"/>
        </w:numPr>
        <w:spacing w:after="0"/>
        <w:jc w:val="both"/>
        <w:rPr>
          <w:i/>
          <w:iCs/>
          <w:vanish/>
        </w:rPr>
      </w:pPr>
    </w:p>
    <w:p w14:paraId="678A413B" w14:textId="77777777" w:rsidR="004F1E9C" w:rsidRPr="004F1E9C" w:rsidRDefault="004F1E9C" w:rsidP="004F1E9C">
      <w:pPr>
        <w:pStyle w:val="Odstavecseseznamem"/>
        <w:numPr>
          <w:ilvl w:val="0"/>
          <w:numId w:val="45"/>
        </w:numPr>
        <w:spacing w:after="0"/>
        <w:jc w:val="both"/>
        <w:rPr>
          <w:i/>
          <w:iCs/>
          <w:vanish/>
        </w:rPr>
      </w:pPr>
    </w:p>
    <w:p w14:paraId="32A83666" w14:textId="4522EA7B" w:rsidR="00A0277E" w:rsidRDefault="003767A5" w:rsidP="004F1E9C">
      <w:pPr>
        <w:pStyle w:val="Odstavecseseznamem"/>
        <w:numPr>
          <w:ilvl w:val="1"/>
          <w:numId w:val="45"/>
        </w:numPr>
        <w:spacing w:after="0"/>
        <w:ind w:left="1134"/>
        <w:jc w:val="both"/>
        <w:rPr>
          <w:i/>
          <w:iCs/>
        </w:rPr>
      </w:pPr>
      <w:r>
        <w:rPr>
          <w:i/>
          <w:iCs/>
        </w:rPr>
        <w:t>Č</w:t>
      </w:r>
      <w:r w:rsidR="00A0277E" w:rsidRPr="003767A5">
        <w:rPr>
          <w:i/>
          <w:iCs/>
        </w:rPr>
        <w:t>innosti</w:t>
      </w:r>
      <w:r>
        <w:rPr>
          <w:i/>
          <w:iCs/>
        </w:rPr>
        <w:t>, které byly provedeny</w:t>
      </w:r>
    </w:p>
    <w:p w14:paraId="4B931B36" w14:textId="0052ECE3" w:rsidR="00F81478" w:rsidRPr="003767A5" w:rsidRDefault="00F81478" w:rsidP="00AC744C">
      <w:pPr>
        <w:pStyle w:val="Odstavecseseznamem"/>
        <w:numPr>
          <w:ilvl w:val="1"/>
          <w:numId w:val="45"/>
        </w:numPr>
        <w:spacing w:after="0"/>
        <w:ind w:left="1134"/>
        <w:jc w:val="both"/>
        <w:rPr>
          <w:i/>
          <w:iCs/>
        </w:rPr>
      </w:pPr>
      <w:r>
        <w:rPr>
          <w:i/>
          <w:iCs/>
        </w:rPr>
        <w:t>Jaký je přínos Záměru</w:t>
      </w:r>
      <w:r w:rsidR="00FE0E27">
        <w:rPr>
          <w:i/>
          <w:iCs/>
        </w:rPr>
        <w:t xml:space="preserve"> (</w:t>
      </w:r>
      <w:r w:rsidR="00FE0E27" w:rsidRPr="00FE0E27">
        <w:rPr>
          <w:i/>
          <w:iCs/>
        </w:rPr>
        <w:t>změna nebo hodnota, která díky výsledku vznikla</w:t>
      </w:r>
      <w:r w:rsidR="00FE0E27">
        <w:rPr>
          <w:i/>
          <w:iCs/>
        </w:rPr>
        <w:t>)</w:t>
      </w:r>
    </w:p>
    <w:p w14:paraId="168554EB" w14:textId="7EF9D87B" w:rsidR="002F3828" w:rsidRPr="00BF34CC" w:rsidRDefault="003767A5" w:rsidP="00AC744C">
      <w:pPr>
        <w:pStyle w:val="Odstavecseseznamem"/>
        <w:numPr>
          <w:ilvl w:val="1"/>
          <w:numId w:val="45"/>
        </w:numPr>
        <w:spacing w:after="0"/>
        <w:ind w:left="1134"/>
        <w:jc w:val="both"/>
        <w:rPr>
          <w:i/>
          <w:iCs/>
        </w:rPr>
      </w:pPr>
      <w:r>
        <w:rPr>
          <w:rFonts w:ascii="Arial" w:hAnsi="Arial" w:cs="Arial"/>
          <w:i/>
          <w:iCs/>
          <w:szCs w:val="20"/>
        </w:rPr>
        <w:t>J</w:t>
      </w:r>
      <w:r w:rsidR="002F3828" w:rsidRPr="00A45B16">
        <w:rPr>
          <w:rFonts w:ascii="Arial" w:hAnsi="Arial" w:cs="Arial"/>
          <w:i/>
          <w:iCs/>
          <w:szCs w:val="20"/>
        </w:rPr>
        <w:t>aký nový poznatek</w:t>
      </w:r>
      <w:r w:rsidR="002F3828">
        <w:rPr>
          <w:rFonts w:ascii="Arial" w:hAnsi="Arial" w:cs="Arial"/>
          <w:i/>
          <w:iCs/>
          <w:szCs w:val="20"/>
        </w:rPr>
        <w:t xml:space="preserve"> nebo výsledek byl získán </w:t>
      </w:r>
      <w:r w:rsidR="00FE0E27">
        <w:rPr>
          <w:rFonts w:ascii="Arial" w:hAnsi="Arial" w:cs="Arial"/>
          <w:i/>
          <w:iCs/>
          <w:szCs w:val="20"/>
        </w:rPr>
        <w:t>(co nového vzniklo)</w:t>
      </w:r>
    </w:p>
    <w:p w14:paraId="4933AC3C" w14:textId="1A59A893" w:rsidR="002F3828" w:rsidRDefault="003767A5" w:rsidP="003249D6">
      <w:pPr>
        <w:pStyle w:val="Odstavecseseznamem"/>
        <w:numPr>
          <w:ilvl w:val="1"/>
          <w:numId w:val="45"/>
        </w:numPr>
        <w:spacing w:after="0"/>
        <w:ind w:left="1134"/>
        <w:jc w:val="both"/>
        <w:rPr>
          <w:i/>
          <w:iCs/>
        </w:rPr>
      </w:pPr>
      <w:r>
        <w:rPr>
          <w:i/>
          <w:iCs/>
        </w:rPr>
        <w:t>Č</w:t>
      </w:r>
      <w:r w:rsidR="002F3828">
        <w:rPr>
          <w:i/>
          <w:iCs/>
        </w:rPr>
        <w:t xml:space="preserve">ím dokládáte výstup </w:t>
      </w:r>
      <w:r w:rsidR="00907662">
        <w:rPr>
          <w:i/>
          <w:iCs/>
        </w:rPr>
        <w:t xml:space="preserve">z </w:t>
      </w:r>
      <w:r w:rsidR="002F3828">
        <w:rPr>
          <w:i/>
          <w:iCs/>
        </w:rPr>
        <w:t xml:space="preserve">naplnění Záměru </w:t>
      </w:r>
      <w:r w:rsidR="00FC2E85">
        <w:rPr>
          <w:i/>
          <w:iCs/>
        </w:rPr>
        <w:t>(</w:t>
      </w:r>
      <w:r w:rsidR="00FC2E85" w:rsidRPr="00FC2E85">
        <w:rPr>
          <w:i/>
          <w:iCs/>
        </w:rPr>
        <w:t>např. metodika, technologie, software, ověřený postup vycházející z reálných výsledků, prototyp (vzor nebo zkušební model), databáze, studie</w:t>
      </w:r>
      <w:r w:rsidR="00FC2E85">
        <w:rPr>
          <w:i/>
          <w:iCs/>
        </w:rPr>
        <w:t>)</w:t>
      </w:r>
    </w:p>
    <w:p w14:paraId="7E0C9D9E" w14:textId="77777777" w:rsidR="003249D6" w:rsidRPr="003249D6" w:rsidRDefault="003249D6" w:rsidP="00AC744C">
      <w:pPr>
        <w:spacing w:after="0"/>
        <w:ind w:left="702"/>
        <w:jc w:val="both"/>
      </w:pPr>
    </w:p>
    <w:p w14:paraId="4B3375B9" w14:textId="544B2FEB" w:rsidR="003249D6" w:rsidRPr="00AC744C" w:rsidRDefault="003249D6" w:rsidP="00AC744C">
      <w:pPr>
        <w:pStyle w:val="Odstavecseseznamem"/>
        <w:numPr>
          <w:ilvl w:val="0"/>
          <w:numId w:val="21"/>
        </w:numPr>
        <w:spacing w:after="0"/>
        <w:jc w:val="both"/>
        <w:rPr>
          <w:i/>
          <w:iCs/>
        </w:rPr>
      </w:pPr>
      <w:r w:rsidRPr="0039378B">
        <w:rPr>
          <w:rFonts w:ascii="Arial" w:hAnsi="Arial" w:cs="Arial"/>
          <w:b/>
          <w:bCs/>
          <w:szCs w:val="20"/>
          <w:u w:val="single"/>
        </w:rPr>
        <w:t>Meto</w:t>
      </w:r>
      <w:r>
        <w:rPr>
          <w:rFonts w:ascii="Arial" w:hAnsi="Arial" w:cs="Arial"/>
          <w:b/>
          <w:bCs/>
          <w:szCs w:val="20"/>
          <w:u w:val="single"/>
        </w:rPr>
        <w:t>dy</w:t>
      </w:r>
      <w:r w:rsidRPr="007B3375">
        <w:rPr>
          <w:rFonts w:ascii="Arial" w:hAnsi="Arial" w:cs="Arial"/>
          <w:b/>
          <w:bCs/>
          <w:szCs w:val="20"/>
        </w:rPr>
        <w:t xml:space="preserve"> </w:t>
      </w:r>
      <w:r>
        <w:rPr>
          <w:rFonts w:ascii="Arial" w:hAnsi="Arial" w:cs="Arial"/>
          <w:b/>
          <w:bCs/>
          <w:szCs w:val="20"/>
        </w:rPr>
        <w:t>sledování</w:t>
      </w:r>
      <w:r w:rsidRPr="007B3375">
        <w:rPr>
          <w:rFonts w:ascii="Arial" w:hAnsi="Arial" w:cs="Arial"/>
          <w:b/>
          <w:bCs/>
          <w:szCs w:val="20"/>
        </w:rPr>
        <w:t xml:space="preserve"> a vyhodnocení</w:t>
      </w:r>
    </w:p>
    <w:p w14:paraId="039AE5FA" w14:textId="77777777" w:rsidR="00F81478" w:rsidRPr="00F81478" w:rsidRDefault="00F81478" w:rsidP="00F81478">
      <w:pPr>
        <w:pStyle w:val="Odstavecseseznamem"/>
        <w:numPr>
          <w:ilvl w:val="0"/>
          <w:numId w:val="45"/>
        </w:numPr>
        <w:spacing w:after="0"/>
        <w:jc w:val="both"/>
        <w:rPr>
          <w:i/>
          <w:iCs/>
          <w:vanish/>
        </w:rPr>
      </w:pPr>
    </w:p>
    <w:p w14:paraId="788B6ECE" w14:textId="77777777" w:rsidR="00F81478" w:rsidRDefault="003767A5" w:rsidP="00F81478">
      <w:pPr>
        <w:pStyle w:val="Odstavecseseznamem"/>
        <w:numPr>
          <w:ilvl w:val="1"/>
          <w:numId w:val="45"/>
        </w:numPr>
        <w:spacing w:after="0"/>
        <w:ind w:left="1134"/>
        <w:jc w:val="both"/>
        <w:rPr>
          <w:i/>
          <w:iCs/>
        </w:rPr>
      </w:pPr>
      <w:r w:rsidRPr="003767A5">
        <w:rPr>
          <w:i/>
          <w:iCs/>
        </w:rPr>
        <w:t>P</w:t>
      </w:r>
      <w:r w:rsidR="00F81478">
        <w:rPr>
          <w:i/>
          <w:iCs/>
        </w:rPr>
        <w:t>opište p</w:t>
      </w:r>
      <w:r w:rsidR="00A0277E" w:rsidRPr="003767A5">
        <w:rPr>
          <w:i/>
          <w:iCs/>
        </w:rPr>
        <w:t>růběh</w:t>
      </w:r>
      <w:r w:rsidR="00907662" w:rsidRPr="003767A5">
        <w:rPr>
          <w:i/>
          <w:iCs/>
        </w:rPr>
        <w:t xml:space="preserve"> sledování</w:t>
      </w:r>
    </w:p>
    <w:p w14:paraId="34AB8F10" w14:textId="51F2D414" w:rsidR="00F81478" w:rsidRDefault="00F81478" w:rsidP="00F81478">
      <w:pPr>
        <w:pStyle w:val="Odstavecseseznamem"/>
        <w:numPr>
          <w:ilvl w:val="1"/>
          <w:numId w:val="45"/>
        </w:numPr>
        <w:spacing w:after="0"/>
        <w:ind w:left="1134"/>
        <w:jc w:val="both"/>
        <w:rPr>
          <w:i/>
          <w:iCs/>
        </w:rPr>
      </w:pPr>
      <w:r>
        <w:rPr>
          <w:i/>
          <w:iCs/>
        </w:rPr>
        <w:t>Popište způsob</w:t>
      </w:r>
      <w:r w:rsidRPr="003767A5">
        <w:rPr>
          <w:i/>
          <w:iCs/>
        </w:rPr>
        <w:t xml:space="preserve"> </w:t>
      </w:r>
      <w:r w:rsidRPr="00F81478">
        <w:rPr>
          <w:i/>
          <w:iCs/>
        </w:rPr>
        <w:t>ověření</w:t>
      </w:r>
      <w:r w:rsidRPr="00AC744C">
        <w:rPr>
          <w:i/>
          <w:iCs/>
        </w:rPr>
        <w:t xml:space="preserve"> </w:t>
      </w:r>
    </w:p>
    <w:p w14:paraId="3A39D80E" w14:textId="5A3FB7BE" w:rsidR="00FC2E85" w:rsidRDefault="00F81478" w:rsidP="00F81478">
      <w:pPr>
        <w:pStyle w:val="Odstavecseseznamem"/>
        <w:numPr>
          <w:ilvl w:val="1"/>
          <w:numId w:val="45"/>
        </w:numPr>
        <w:spacing w:after="0"/>
        <w:ind w:left="1134"/>
        <w:jc w:val="both"/>
        <w:rPr>
          <w:i/>
          <w:iCs/>
        </w:rPr>
      </w:pPr>
      <w:r>
        <w:rPr>
          <w:i/>
          <w:iCs/>
        </w:rPr>
        <w:t>Popište, zda byl Záměr</w:t>
      </w:r>
      <w:r w:rsidR="00907662" w:rsidRPr="003767A5">
        <w:rPr>
          <w:i/>
          <w:iCs/>
        </w:rPr>
        <w:t xml:space="preserve"> úspěšn</w:t>
      </w:r>
      <w:r>
        <w:rPr>
          <w:i/>
          <w:iCs/>
        </w:rPr>
        <w:t>ý</w:t>
      </w:r>
      <w:r w:rsidR="00FE0E27">
        <w:rPr>
          <w:i/>
          <w:iCs/>
        </w:rPr>
        <w:t xml:space="preserve"> nebo ne</w:t>
      </w:r>
    </w:p>
    <w:p w14:paraId="100DE7A9" w14:textId="77777777" w:rsidR="00F81478" w:rsidRDefault="00F81478" w:rsidP="00F81478">
      <w:pPr>
        <w:spacing w:after="0"/>
        <w:ind w:left="702"/>
        <w:jc w:val="both"/>
      </w:pPr>
    </w:p>
    <w:p w14:paraId="7C6CDD44" w14:textId="77777777" w:rsidR="000E5AC0" w:rsidRDefault="000E5AC0" w:rsidP="00F81478">
      <w:pPr>
        <w:spacing w:after="0"/>
        <w:ind w:left="702"/>
        <w:jc w:val="both"/>
      </w:pPr>
    </w:p>
    <w:p w14:paraId="54A12A95" w14:textId="77777777" w:rsidR="000E5AC0" w:rsidRDefault="000E5AC0" w:rsidP="00F81478">
      <w:pPr>
        <w:spacing w:after="0"/>
        <w:ind w:left="702"/>
        <w:jc w:val="both"/>
      </w:pPr>
    </w:p>
    <w:p w14:paraId="623BE756" w14:textId="2D96543D" w:rsidR="00F81478" w:rsidRPr="00AC744C" w:rsidRDefault="00F81478" w:rsidP="00F81478">
      <w:pPr>
        <w:pStyle w:val="Odstavecseseznamem"/>
        <w:numPr>
          <w:ilvl w:val="0"/>
          <w:numId w:val="21"/>
        </w:numPr>
        <w:spacing w:after="0"/>
        <w:jc w:val="both"/>
        <w:rPr>
          <w:rFonts w:ascii="Arial" w:hAnsi="Arial" w:cs="Arial"/>
          <w:b/>
          <w:bCs/>
          <w:szCs w:val="20"/>
        </w:rPr>
      </w:pPr>
      <w:r w:rsidRPr="00BB1FD2">
        <w:rPr>
          <w:rFonts w:ascii="Arial" w:hAnsi="Arial" w:cs="Arial"/>
          <w:b/>
          <w:bCs/>
          <w:szCs w:val="20"/>
          <w:u w:val="single"/>
        </w:rPr>
        <w:lastRenderedPageBreak/>
        <w:t xml:space="preserve">Využití </w:t>
      </w:r>
      <w:r w:rsidRPr="00827306">
        <w:rPr>
          <w:rFonts w:ascii="Arial" w:hAnsi="Arial" w:cs="Arial"/>
          <w:b/>
          <w:bCs/>
          <w:szCs w:val="20"/>
          <w:u w:val="single"/>
        </w:rPr>
        <w:t>v</w:t>
      </w:r>
      <w:r>
        <w:rPr>
          <w:rFonts w:ascii="Arial" w:hAnsi="Arial" w:cs="Arial"/>
          <w:b/>
          <w:bCs/>
          <w:szCs w:val="20"/>
          <w:u w:val="single"/>
        </w:rPr>
        <w:t> </w:t>
      </w:r>
      <w:r w:rsidRPr="00827306">
        <w:rPr>
          <w:rFonts w:ascii="Arial" w:hAnsi="Arial" w:cs="Arial"/>
          <w:b/>
          <w:bCs/>
          <w:szCs w:val="20"/>
          <w:u w:val="single"/>
        </w:rPr>
        <w:t>praxi</w:t>
      </w:r>
    </w:p>
    <w:p w14:paraId="78316311" w14:textId="77777777" w:rsidR="00F81478" w:rsidRPr="00F81478" w:rsidRDefault="00F81478" w:rsidP="00F81478">
      <w:pPr>
        <w:pStyle w:val="Odstavecseseznamem"/>
        <w:numPr>
          <w:ilvl w:val="0"/>
          <w:numId w:val="45"/>
        </w:numPr>
        <w:spacing w:after="0"/>
        <w:jc w:val="both"/>
        <w:rPr>
          <w:rFonts w:ascii="Arial" w:hAnsi="Arial" w:cs="Arial"/>
          <w:vanish/>
          <w:szCs w:val="20"/>
        </w:rPr>
      </w:pPr>
    </w:p>
    <w:p w14:paraId="71D304A4" w14:textId="3EE69772" w:rsidR="00F81478" w:rsidRPr="00AC744C" w:rsidRDefault="00F50437" w:rsidP="00AC744C">
      <w:pPr>
        <w:pStyle w:val="Odstavecseseznamem"/>
        <w:numPr>
          <w:ilvl w:val="1"/>
          <w:numId w:val="45"/>
        </w:numPr>
        <w:spacing w:after="0"/>
        <w:ind w:left="1134"/>
        <w:jc w:val="both"/>
        <w:rPr>
          <w:rFonts w:ascii="Arial" w:hAnsi="Arial" w:cs="Arial"/>
          <w:i/>
          <w:iCs/>
          <w:szCs w:val="20"/>
        </w:rPr>
      </w:pPr>
      <w:r>
        <w:rPr>
          <w:rFonts w:ascii="Arial" w:hAnsi="Arial" w:cs="Arial"/>
          <w:i/>
          <w:iCs/>
          <w:szCs w:val="20"/>
        </w:rPr>
        <w:t>Popište, j</w:t>
      </w:r>
      <w:r w:rsidR="00F81478" w:rsidRPr="00AC744C">
        <w:rPr>
          <w:rFonts w:ascii="Arial" w:hAnsi="Arial" w:cs="Arial"/>
          <w:i/>
          <w:iCs/>
          <w:szCs w:val="20"/>
        </w:rPr>
        <w:t>ak se liší nové poznatky oproti běžné praxi organizace producentů</w:t>
      </w:r>
    </w:p>
    <w:p w14:paraId="76308668" w14:textId="45EB7EA7" w:rsidR="00C84984" w:rsidRPr="003767A5" w:rsidRDefault="00C00C38" w:rsidP="00AC744C">
      <w:pPr>
        <w:pStyle w:val="Odstavecseseznamem"/>
        <w:numPr>
          <w:ilvl w:val="1"/>
          <w:numId w:val="45"/>
        </w:numPr>
        <w:spacing w:after="0"/>
        <w:ind w:left="1134"/>
        <w:jc w:val="both"/>
        <w:rPr>
          <w:i/>
          <w:iCs/>
        </w:rPr>
      </w:pPr>
      <w:r>
        <w:rPr>
          <w:i/>
          <w:iCs/>
        </w:rPr>
        <w:t>Popište, j</w:t>
      </w:r>
      <w:r w:rsidR="00907662" w:rsidRPr="003767A5">
        <w:rPr>
          <w:i/>
          <w:iCs/>
        </w:rPr>
        <w:t xml:space="preserve">aký výsledek </w:t>
      </w:r>
      <w:r w:rsidR="00FC2E85" w:rsidRPr="003767A5">
        <w:rPr>
          <w:i/>
          <w:iCs/>
        </w:rPr>
        <w:t xml:space="preserve">byl </w:t>
      </w:r>
      <w:r w:rsidR="00907662" w:rsidRPr="003767A5">
        <w:rPr>
          <w:i/>
          <w:iCs/>
        </w:rPr>
        <w:t>aplikován v praxi organizace producentů</w:t>
      </w:r>
    </w:p>
    <w:p w14:paraId="2F48B3BF" w14:textId="0815ECDF" w:rsidR="003C6DCA" w:rsidRPr="00A0277E" w:rsidRDefault="003C6DCA" w:rsidP="00EA5D5A">
      <w:pPr>
        <w:spacing w:after="0"/>
        <w:ind w:left="709"/>
        <w:jc w:val="both"/>
        <w:rPr>
          <w:b/>
          <w:bCs/>
        </w:rPr>
      </w:pPr>
    </w:p>
    <w:p w14:paraId="5332AD66" w14:textId="77777777" w:rsidR="00EF04B5" w:rsidRPr="00F70A9D" w:rsidRDefault="00EF04B5" w:rsidP="00F70A9D">
      <w:pPr>
        <w:spacing w:after="0"/>
        <w:jc w:val="both"/>
        <w:rPr>
          <w:b/>
          <w:bCs/>
        </w:rPr>
      </w:pPr>
    </w:p>
    <w:p w14:paraId="58C7D6AA" w14:textId="5748B5A7" w:rsidR="00967FAF" w:rsidRDefault="00851A09" w:rsidP="00967FAF">
      <w:pPr>
        <w:pStyle w:val="Odstavecseseznamem"/>
        <w:numPr>
          <w:ilvl w:val="0"/>
          <w:numId w:val="21"/>
        </w:numPr>
        <w:spacing w:after="0"/>
        <w:ind w:left="714" w:hanging="357"/>
        <w:contextualSpacing w:val="0"/>
        <w:jc w:val="both"/>
        <w:rPr>
          <w:b/>
          <w:bCs/>
        </w:rPr>
      </w:pPr>
      <w:r w:rsidRPr="00AC744C">
        <w:rPr>
          <w:rFonts w:ascii="Arial" w:hAnsi="Arial" w:cs="Arial"/>
          <w:b/>
          <w:bCs/>
          <w:szCs w:val="20"/>
          <w:u w:val="single"/>
        </w:rPr>
        <w:t>F</w:t>
      </w:r>
      <w:r w:rsidR="00967FAF" w:rsidRPr="00AC744C">
        <w:rPr>
          <w:rFonts w:ascii="Arial" w:hAnsi="Arial" w:cs="Arial"/>
          <w:b/>
          <w:bCs/>
          <w:szCs w:val="20"/>
          <w:u w:val="single"/>
        </w:rPr>
        <w:t xml:space="preserve">inanční </w:t>
      </w:r>
      <w:r w:rsidR="00011F96" w:rsidRPr="00AC744C">
        <w:rPr>
          <w:b/>
          <w:bCs/>
          <w:u w:val="single"/>
        </w:rPr>
        <w:t>p</w:t>
      </w:r>
      <w:r>
        <w:rPr>
          <w:b/>
          <w:bCs/>
          <w:u w:val="single"/>
        </w:rPr>
        <w:t>řehled</w:t>
      </w:r>
      <w:r w:rsidR="00011F96">
        <w:rPr>
          <w:b/>
          <w:bCs/>
        </w:rPr>
        <w:t xml:space="preserve"> –</w:t>
      </w:r>
      <w:r w:rsidR="00D1527A">
        <w:rPr>
          <w:b/>
          <w:bCs/>
        </w:rPr>
        <w:t xml:space="preserve"> </w:t>
      </w:r>
      <w:r w:rsidR="00BF34CC">
        <w:rPr>
          <w:b/>
          <w:bCs/>
        </w:rPr>
        <w:t>skutečná</w:t>
      </w:r>
      <w:r w:rsidR="002F3828">
        <w:rPr>
          <w:b/>
          <w:bCs/>
        </w:rPr>
        <w:t xml:space="preserve"> </w:t>
      </w:r>
      <w:r w:rsidR="00BF34CC">
        <w:rPr>
          <w:b/>
          <w:bCs/>
        </w:rPr>
        <w:t>realizace</w:t>
      </w:r>
      <w:r w:rsidR="00967FAF">
        <w:rPr>
          <w:b/>
          <w:bCs/>
        </w:rPr>
        <w:t xml:space="preserve"> výdajů </w:t>
      </w:r>
      <w:r w:rsidR="00E6219C">
        <w:rPr>
          <w:b/>
          <w:bCs/>
        </w:rPr>
        <w:t xml:space="preserve">  </w:t>
      </w:r>
    </w:p>
    <w:p w14:paraId="7D2DE131" w14:textId="77777777" w:rsidR="00EA5D5A" w:rsidRPr="00EA5D5A" w:rsidRDefault="00EA5D5A" w:rsidP="00EA5D5A">
      <w:pPr>
        <w:pStyle w:val="Odstavecseseznamem"/>
        <w:numPr>
          <w:ilvl w:val="0"/>
          <w:numId w:val="45"/>
        </w:numPr>
        <w:spacing w:after="0"/>
        <w:jc w:val="both"/>
        <w:rPr>
          <w:i/>
          <w:iCs/>
          <w:vanish/>
        </w:rPr>
      </w:pPr>
    </w:p>
    <w:p w14:paraId="05833052" w14:textId="05648ACF" w:rsidR="00967FAF" w:rsidRPr="00EA5D5A" w:rsidRDefault="00967FAF" w:rsidP="00AC744C">
      <w:pPr>
        <w:pStyle w:val="Odstavecseseznamem"/>
        <w:numPr>
          <w:ilvl w:val="1"/>
          <w:numId w:val="45"/>
        </w:numPr>
        <w:spacing w:after="0"/>
        <w:ind w:left="1134"/>
        <w:jc w:val="both"/>
        <w:rPr>
          <w:i/>
          <w:iCs/>
        </w:rPr>
      </w:pPr>
      <w:r w:rsidRPr="00EA5D5A">
        <w:rPr>
          <w:i/>
          <w:iCs/>
        </w:rPr>
        <w:t>Uveďte zřetelný popis všech pořízených výdajů a jejich vyčíslení v Kč.</w:t>
      </w:r>
    </w:p>
    <w:p w14:paraId="14E1773C" w14:textId="44E951D8" w:rsidR="00967FAF" w:rsidRPr="00EA5D5A" w:rsidRDefault="00967FAF" w:rsidP="00AC744C">
      <w:pPr>
        <w:pStyle w:val="Odstavecseseznamem"/>
        <w:numPr>
          <w:ilvl w:val="1"/>
          <w:numId w:val="45"/>
        </w:numPr>
        <w:spacing w:after="0"/>
        <w:ind w:left="1134"/>
        <w:jc w:val="both"/>
        <w:rPr>
          <w:i/>
          <w:iCs/>
        </w:rPr>
      </w:pPr>
      <w:r w:rsidRPr="00EA5D5A">
        <w:rPr>
          <w:i/>
          <w:iCs/>
        </w:rPr>
        <w:t>V</w:t>
      </w:r>
      <w:r w:rsidR="00724A76" w:rsidRPr="00EA5D5A">
        <w:rPr>
          <w:i/>
          <w:iCs/>
        </w:rPr>
        <w:t> </w:t>
      </w:r>
      <w:r w:rsidRPr="00EA5D5A">
        <w:rPr>
          <w:i/>
          <w:iCs/>
        </w:rPr>
        <w:t>případě</w:t>
      </w:r>
      <w:r w:rsidR="00724A76" w:rsidRPr="00EA5D5A">
        <w:rPr>
          <w:i/>
          <w:iCs/>
        </w:rPr>
        <w:t>, že došlo ke změně</w:t>
      </w:r>
      <w:r w:rsidRPr="00EA5D5A">
        <w:rPr>
          <w:i/>
          <w:iCs/>
        </w:rPr>
        <w:t xml:space="preserve"> pořízených výdajů oproti </w:t>
      </w:r>
      <w:r w:rsidR="0078702C">
        <w:rPr>
          <w:i/>
          <w:iCs/>
        </w:rPr>
        <w:t>f</w:t>
      </w:r>
      <w:r w:rsidRPr="00EA5D5A">
        <w:rPr>
          <w:i/>
          <w:iCs/>
        </w:rPr>
        <w:t>inanční</w:t>
      </w:r>
      <w:r w:rsidR="00157D10" w:rsidRPr="00EA5D5A">
        <w:rPr>
          <w:i/>
          <w:iCs/>
        </w:rPr>
        <w:t>mu</w:t>
      </w:r>
      <w:r w:rsidRPr="00EA5D5A">
        <w:rPr>
          <w:i/>
          <w:iCs/>
        </w:rPr>
        <w:t xml:space="preserve"> plán</w:t>
      </w:r>
      <w:r w:rsidR="00157D10" w:rsidRPr="00EA5D5A">
        <w:rPr>
          <w:i/>
          <w:iCs/>
        </w:rPr>
        <w:t>u</w:t>
      </w:r>
      <w:r w:rsidRPr="00EA5D5A">
        <w:rPr>
          <w:i/>
          <w:iCs/>
        </w:rPr>
        <w:t xml:space="preserve"> realizace výdajů v původním Záměru</w:t>
      </w:r>
      <w:r w:rsidR="00C540A4" w:rsidRPr="00EA5D5A">
        <w:rPr>
          <w:i/>
          <w:iCs/>
        </w:rPr>
        <w:t>, uveďte tyto výdaje</w:t>
      </w:r>
      <w:r w:rsidRPr="00EA5D5A">
        <w:rPr>
          <w:i/>
          <w:iCs/>
        </w:rPr>
        <w:t>. U každé změny uveďte odůvodnění.</w:t>
      </w:r>
    </w:p>
    <w:p w14:paraId="0161FD76" w14:textId="77777777" w:rsidR="00EF04B5" w:rsidRDefault="00EF04B5" w:rsidP="00650F20">
      <w:pPr>
        <w:spacing w:after="0"/>
        <w:ind w:left="708"/>
        <w:jc w:val="both"/>
      </w:pPr>
    </w:p>
    <w:p w14:paraId="411E12F6" w14:textId="77777777" w:rsidR="00EA5D5A" w:rsidRPr="00EF04B5" w:rsidRDefault="00EA5D5A" w:rsidP="00650F20">
      <w:pPr>
        <w:spacing w:after="0"/>
        <w:ind w:left="708"/>
        <w:jc w:val="both"/>
      </w:pPr>
    </w:p>
    <w:p w14:paraId="38AAE521" w14:textId="77777777" w:rsidR="00FC2E85" w:rsidRDefault="00141EAB" w:rsidP="00141EAB">
      <w:pPr>
        <w:pStyle w:val="Odstavecseseznamem"/>
        <w:numPr>
          <w:ilvl w:val="0"/>
          <w:numId w:val="21"/>
        </w:numPr>
        <w:spacing w:after="0"/>
        <w:ind w:left="714" w:hanging="357"/>
        <w:contextualSpacing w:val="0"/>
        <w:jc w:val="both"/>
        <w:rPr>
          <w:rFonts w:ascii="Arial" w:hAnsi="Arial" w:cs="Arial"/>
          <w:b/>
          <w:bCs/>
          <w:szCs w:val="20"/>
        </w:rPr>
      </w:pPr>
      <w:r w:rsidRPr="00AC744C">
        <w:rPr>
          <w:rFonts w:ascii="Arial" w:hAnsi="Arial" w:cs="Arial"/>
          <w:b/>
          <w:bCs/>
          <w:szCs w:val="20"/>
          <w:u w:val="single"/>
        </w:rPr>
        <w:t>Harmonogram</w:t>
      </w:r>
      <w:r w:rsidRPr="00EF04B5">
        <w:rPr>
          <w:rFonts w:ascii="Arial" w:hAnsi="Arial" w:cs="Arial"/>
          <w:b/>
          <w:bCs/>
          <w:szCs w:val="20"/>
        </w:rPr>
        <w:t xml:space="preserve"> provádění do dalšího </w:t>
      </w:r>
      <w:r w:rsidR="00157D10" w:rsidRPr="00EF04B5">
        <w:rPr>
          <w:rFonts w:ascii="Arial" w:hAnsi="Arial" w:cs="Arial"/>
          <w:b/>
          <w:bCs/>
          <w:szCs w:val="20"/>
        </w:rPr>
        <w:t xml:space="preserve">období </w:t>
      </w:r>
      <w:r w:rsidR="00157D10">
        <w:rPr>
          <w:rFonts w:ascii="Arial" w:hAnsi="Arial" w:cs="Arial"/>
          <w:b/>
          <w:bCs/>
          <w:szCs w:val="20"/>
        </w:rPr>
        <w:t>– AKTUALIZACE</w:t>
      </w:r>
      <w:r w:rsidR="00E6219C">
        <w:rPr>
          <w:rFonts w:ascii="Arial" w:hAnsi="Arial" w:cs="Arial"/>
          <w:b/>
          <w:bCs/>
          <w:szCs w:val="20"/>
        </w:rPr>
        <w:t xml:space="preserve"> </w:t>
      </w:r>
    </w:p>
    <w:p w14:paraId="29FDB1FB" w14:textId="79B8914B" w:rsidR="00141EAB" w:rsidRPr="00AC744C" w:rsidRDefault="00FC2E85" w:rsidP="00AC744C">
      <w:pPr>
        <w:pStyle w:val="Odstavecseseznamem"/>
        <w:spacing w:after="0"/>
        <w:ind w:left="714" w:hanging="5"/>
        <w:contextualSpacing w:val="0"/>
        <w:jc w:val="both"/>
        <w:rPr>
          <w:rFonts w:ascii="Arial" w:hAnsi="Arial" w:cs="Arial"/>
          <w:i/>
          <w:iCs/>
          <w:szCs w:val="20"/>
        </w:rPr>
      </w:pPr>
      <w:r w:rsidRPr="00AC744C">
        <w:rPr>
          <w:rFonts w:ascii="Arial" w:hAnsi="Arial" w:cs="Arial"/>
          <w:i/>
          <w:iCs/>
          <w:szCs w:val="20"/>
        </w:rPr>
        <w:t>(vyplňujte pouze u Zprávy o průběžném provádění)</w:t>
      </w:r>
    </w:p>
    <w:p w14:paraId="4E941305" w14:textId="0265FF52" w:rsidR="00EA5D5A" w:rsidRDefault="00157D10" w:rsidP="00157D10">
      <w:pPr>
        <w:pStyle w:val="Odstavecseseznamem"/>
        <w:spacing w:after="0"/>
        <w:jc w:val="both"/>
        <w:rPr>
          <w:i/>
          <w:iCs/>
        </w:rPr>
      </w:pPr>
      <w:r w:rsidRPr="00157D10">
        <w:rPr>
          <w:i/>
          <w:iCs/>
        </w:rPr>
        <w:t xml:space="preserve">Aktualizaci uveďte </w:t>
      </w:r>
      <w:r w:rsidRPr="00BF34CC">
        <w:rPr>
          <w:i/>
          <w:iCs/>
          <w:u w:val="single"/>
        </w:rPr>
        <w:t xml:space="preserve">pouze pro činnosti, které budou změněny oproti původnímu </w:t>
      </w:r>
      <w:r w:rsidR="005336ED">
        <w:rPr>
          <w:i/>
          <w:iCs/>
          <w:u w:val="single"/>
        </w:rPr>
        <w:t>h</w:t>
      </w:r>
      <w:r w:rsidRPr="00BF34CC">
        <w:rPr>
          <w:i/>
          <w:iCs/>
          <w:u w:val="single"/>
        </w:rPr>
        <w:t>armonogramu v Záměru</w:t>
      </w:r>
      <w:r w:rsidRPr="00157D10">
        <w:rPr>
          <w:i/>
          <w:iCs/>
        </w:rPr>
        <w:t>.</w:t>
      </w:r>
    </w:p>
    <w:p w14:paraId="2D198F60" w14:textId="77777777" w:rsidR="00EA5D5A" w:rsidRPr="00EA5D5A" w:rsidRDefault="00EA5D5A" w:rsidP="00EA5D5A">
      <w:pPr>
        <w:pStyle w:val="Odstavecseseznamem"/>
        <w:numPr>
          <w:ilvl w:val="0"/>
          <w:numId w:val="45"/>
        </w:numPr>
        <w:spacing w:after="0"/>
        <w:jc w:val="both"/>
        <w:rPr>
          <w:i/>
          <w:iCs/>
          <w:vanish/>
        </w:rPr>
      </w:pPr>
    </w:p>
    <w:p w14:paraId="5503C61D" w14:textId="6F1406F3" w:rsidR="00EA5D5A" w:rsidRDefault="00157D10" w:rsidP="00AC744C">
      <w:pPr>
        <w:pStyle w:val="Odstavecseseznamem"/>
        <w:numPr>
          <w:ilvl w:val="1"/>
          <w:numId w:val="45"/>
        </w:numPr>
        <w:spacing w:after="0"/>
        <w:ind w:left="1134"/>
        <w:jc w:val="both"/>
        <w:rPr>
          <w:i/>
          <w:iCs/>
        </w:rPr>
      </w:pPr>
      <w:r w:rsidRPr="00157D10">
        <w:rPr>
          <w:i/>
          <w:iCs/>
        </w:rPr>
        <w:t>Uveďte jednotlivé činnosti</w:t>
      </w:r>
      <w:r w:rsidR="005336ED">
        <w:rPr>
          <w:i/>
          <w:iCs/>
        </w:rPr>
        <w:t xml:space="preserve">, </w:t>
      </w:r>
      <w:r w:rsidR="005336ED" w:rsidRPr="00EA5D5A">
        <w:rPr>
          <w:i/>
          <w:iCs/>
        </w:rPr>
        <w:t>vč</w:t>
      </w:r>
      <w:r w:rsidR="005336ED">
        <w:rPr>
          <w:i/>
          <w:iCs/>
        </w:rPr>
        <w:t xml:space="preserve">. </w:t>
      </w:r>
      <w:r w:rsidR="005336ED" w:rsidRPr="00EA5D5A">
        <w:rPr>
          <w:i/>
          <w:iCs/>
        </w:rPr>
        <w:t>plánu provádění jednotlivých výdajů</w:t>
      </w:r>
      <w:r w:rsidR="005336ED">
        <w:rPr>
          <w:i/>
          <w:iCs/>
        </w:rPr>
        <w:t>,</w:t>
      </w:r>
      <w:r w:rsidRPr="00157D10">
        <w:rPr>
          <w:i/>
          <w:iCs/>
        </w:rPr>
        <w:t xml:space="preserve"> a jejich časový průběh.</w:t>
      </w:r>
    </w:p>
    <w:p w14:paraId="36515BF0" w14:textId="2AB328D3" w:rsidR="00157D10" w:rsidRPr="00EA5D5A" w:rsidRDefault="00157D10" w:rsidP="00AC744C">
      <w:pPr>
        <w:pStyle w:val="Odstavecseseznamem"/>
        <w:numPr>
          <w:ilvl w:val="1"/>
          <w:numId w:val="45"/>
        </w:numPr>
        <w:spacing w:after="0"/>
        <w:ind w:left="1134"/>
        <w:jc w:val="both"/>
        <w:rPr>
          <w:i/>
          <w:iCs/>
        </w:rPr>
      </w:pPr>
      <w:r w:rsidRPr="00157D10">
        <w:rPr>
          <w:i/>
          <w:iCs/>
        </w:rPr>
        <w:t>Specifikujte, kdy plánujete zahájit</w:t>
      </w:r>
      <w:r w:rsidR="00EA5D5A">
        <w:rPr>
          <w:i/>
          <w:iCs/>
        </w:rPr>
        <w:t xml:space="preserve"> </w:t>
      </w:r>
      <w:r w:rsidRPr="00EA5D5A">
        <w:rPr>
          <w:i/>
          <w:iCs/>
        </w:rPr>
        <w:t xml:space="preserve">a ukončit jednotlivé klíčové </w:t>
      </w:r>
      <w:r w:rsidR="00C00C38">
        <w:rPr>
          <w:i/>
          <w:iCs/>
        </w:rPr>
        <w:t>činnosti</w:t>
      </w:r>
      <w:r w:rsidRPr="00EA5D5A">
        <w:rPr>
          <w:i/>
          <w:iCs/>
        </w:rPr>
        <w:t>.</w:t>
      </w:r>
    </w:p>
    <w:p w14:paraId="48785810" w14:textId="77777777" w:rsidR="00157D10" w:rsidRDefault="00157D10" w:rsidP="00157D10">
      <w:pPr>
        <w:pStyle w:val="Odstavecseseznamem"/>
        <w:spacing w:after="0"/>
        <w:jc w:val="both"/>
        <w:rPr>
          <w:b/>
          <w:bCs/>
        </w:rPr>
      </w:pPr>
    </w:p>
    <w:p w14:paraId="4AE75E9B" w14:textId="77777777" w:rsidR="00157D10" w:rsidRPr="00157D10" w:rsidRDefault="00157D10" w:rsidP="00157D10">
      <w:pPr>
        <w:pStyle w:val="Odstavecseseznamem"/>
        <w:spacing w:after="0"/>
        <w:jc w:val="both"/>
        <w:rPr>
          <w:b/>
          <w:bCs/>
        </w:rPr>
      </w:pPr>
    </w:p>
    <w:p w14:paraId="629D7A25" w14:textId="6CC4798F" w:rsidR="00157D10" w:rsidRDefault="00157D10" w:rsidP="00157D10">
      <w:pPr>
        <w:pStyle w:val="Odstavecseseznamem"/>
        <w:numPr>
          <w:ilvl w:val="0"/>
          <w:numId w:val="21"/>
        </w:numPr>
        <w:spacing w:after="0"/>
        <w:jc w:val="both"/>
        <w:rPr>
          <w:b/>
          <w:bCs/>
        </w:rPr>
      </w:pPr>
      <w:r w:rsidRPr="00115E84">
        <w:rPr>
          <w:rFonts w:ascii="Arial" w:hAnsi="Arial" w:cs="Arial"/>
          <w:b/>
          <w:bCs/>
          <w:szCs w:val="20"/>
        </w:rPr>
        <w:t>Datum</w:t>
      </w:r>
      <w:r w:rsidRPr="00670BCD">
        <w:rPr>
          <w:b/>
          <w:bCs/>
        </w:rPr>
        <w:t xml:space="preserve"> vytvoření</w:t>
      </w:r>
      <w:r>
        <w:rPr>
          <w:b/>
          <w:bCs/>
        </w:rPr>
        <w:t>:</w:t>
      </w:r>
    </w:p>
    <w:p w14:paraId="15AD248A" w14:textId="77777777" w:rsidR="00157D10" w:rsidRDefault="00157D10" w:rsidP="00157D10">
      <w:pPr>
        <w:pStyle w:val="Odstavecseseznamem"/>
        <w:spacing w:after="0"/>
        <w:jc w:val="both"/>
        <w:rPr>
          <w:rFonts w:ascii="Arial" w:hAnsi="Arial" w:cs="Arial"/>
          <w:b/>
          <w:bCs/>
          <w:szCs w:val="20"/>
        </w:rPr>
      </w:pPr>
    </w:p>
    <w:p w14:paraId="425D1C96" w14:textId="044ED355" w:rsidR="00157D10" w:rsidRDefault="00157D10" w:rsidP="00157D10">
      <w:pPr>
        <w:pStyle w:val="Odstavecseseznamem"/>
        <w:numPr>
          <w:ilvl w:val="0"/>
          <w:numId w:val="21"/>
        </w:numPr>
        <w:spacing w:after="0"/>
        <w:jc w:val="both"/>
        <w:rPr>
          <w:rFonts w:ascii="Arial" w:hAnsi="Arial" w:cs="Arial"/>
          <w:b/>
          <w:bCs/>
          <w:szCs w:val="20"/>
        </w:rPr>
      </w:pPr>
      <w:r>
        <w:rPr>
          <w:rFonts w:ascii="Arial" w:hAnsi="Arial" w:cs="Arial"/>
          <w:b/>
          <w:bCs/>
          <w:szCs w:val="20"/>
        </w:rPr>
        <w:t>Z</w:t>
      </w:r>
      <w:r w:rsidRPr="00115E84">
        <w:rPr>
          <w:rFonts w:ascii="Arial" w:hAnsi="Arial" w:cs="Arial"/>
          <w:b/>
          <w:bCs/>
          <w:szCs w:val="20"/>
        </w:rPr>
        <w:t>odpovědná</w:t>
      </w:r>
      <w:r w:rsidRPr="000D78E5">
        <w:rPr>
          <w:b/>
          <w:bCs/>
        </w:rPr>
        <w:t xml:space="preserve"> osoba za vytvoření/provádění</w:t>
      </w:r>
      <w:r w:rsidR="005336ED">
        <w:rPr>
          <w:b/>
          <w:bCs/>
        </w:rPr>
        <w:t>:</w:t>
      </w:r>
      <w:r w:rsidRPr="000D78E5">
        <w:rPr>
          <w:b/>
          <w:bCs/>
        </w:rPr>
        <w:t xml:space="preserve"> </w:t>
      </w:r>
      <w:r w:rsidRPr="00DA3963">
        <w:t>(jméno, příjmení):</w:t>
      </w:r>
      <w:r w:rsidRPr="00CD07D9">
        <w:rPr>
          <w:rFonts w:ascii="Arial" w:hAnsi="Arial" w:cs="Arial"/>
          <w:b/>
          <w:bCs/>
          <w:szCs w:val="20"/>
        </w:rPr>
        <w:t xml:space="preserve"> </w:t>
      </w:r>
    </w:p>
    <w:p w14:paraId="3C64FFBD" w14:textId="77777777" w:rsidR="00157D10" w:rsidRDefault="00157D10" w:rsidP="00157D10">
      <w:pPr>
        <w:pStyle w:val="Odstavecseseznamem"/>
        <w:spacing w:after="0"/>
        <w:jc w:val="both"/>
        <w:rPr>
          <w:rFonts w:ascii="Arial" w:hAnsi="Arial" w:cs="Arial"/>
          <w:b/>
          <w:bCs/>
          <w:szCs w:val="20"/>
        </w:rPr>
      </w:pPr>
    </w:p>
    <w:p w14:paraId="5E7753D3" w14:textId="6F7DA62E" w:rsidR="00CD07D9" w:rsidRPr="00157D10" w:rsidRDefault="00CD07D9" w:rsidP="00157D10">
      <w:pPr>
        <w:pStyle w:val="Odstavecseseznamem"/>
        <w:numPr>
          <w:ilvl w:val="0"/>
          <w:numId w:val="21"/>
        </w:numPr>
        <w:spacing w:after="0"/>
        <w:jc w:val="both"/>
        <w:rPr>
          <w:rFonts w:ascii="Arial" w:hAnsi="Arial" w:cs="Arial"/>
          <w:b/>
          <w:bCs/>
          <w:szCs w:val="20"/>
        </w:rPr>
      </w:pPr>
      <w:r w:rsidRPr="00157D10">
        <w:rPr>
          <w:rFonts w:ascii="Arial" w:hAnsi="Arial" w:cs="Arial"/>
          <w:b/>
          <w:bCs/>
          <w:szCs w:val="20"/>
        </w:rPr>
        <w:t>Přílohy</w:t>
      </w:r>
    </w:p>
    <w:p w14:paraId="22D7B1A0" w14:textId="77777777" w:rsidR="00CD07D9" w:rsidRDefault="00CD07D9" w:rsidP="00157D10">
      <w:pPr>
        <w:pStyle w:val="Odstavecseseznamem"/>
        <w:spacing w:after="0"/>
        <w:ind w:left="1276" w:hanging="567"/>
        <w:jc w:val="both"/>
        <w:rPr>
          <w:i/>
          <w:iCs/>
        </w:rPr>
      </w:pPr>
      <w:r w:rsidRPr="00D17587">
        <w:rPr>
          <w:i/>
          <w:iCs/>
        </w:rPr>
        <w:t>Fotodokumentace, analýzy, protokoly, studie apod. </w:t>
      </w:r>
    </w:p>
    <w:p w14:paraId="13EFA2E2" w14:textId="47C61726" w:rsidR="00115E84" w:rsidRPr="00115E84" w:rsidRDefault="00115E84" w:rsidP="00CD07D9">
      <w:pPr>
        <w:pStyle w:val="Odstavecseseznamem"/>
        <w:spacing w:after="0"/>
        <w:jc w:val="both"/>
      </w:pPr>
    </w:p>
    <w:sectPr w:rsidR="00115E84" w:rsidRPr="00115E84" w:rsidSect="00DD1956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239" w:right="1134" w:bottom="2378" w:left="1134" w:header="680" w:footer="68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8FF41" w14:textId="77777777" w:rsidR="00F12D8F" w:rsidRDefault="00F12D8F" w:rsidP="00B95253">
      <w:pPr>
        <w:spacing w:after="0" w:line="240" w:lineRule="auto"/>
      </w:pPr>
      <w:r>
        <w:separator/>
      </w:r>
    </w:p>
  </w:endnote>
  <w:endnote w:type="continuationSeparator" w:id="0">
    <w:p w14:paraId="451F61EF" w14:textId="77777777" w:rsidR="00F12D8F" w:rsidRDefault="00F12D8F" w:rsidP="00B95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A330A" w14:textId="77777777" w:rsidR="00B0238C" w:rsidRPr="00E03F41" w:rsidRDefault="00B0238C" w:rsidP="00B0238C">
    <w:pPr>
      <w:pStyle w:val="Zpat"/>
      <w:rPr>
        <w:szCs w:val="20"/>
      </w:rPr>
    </w:pPr>
    <w:r w:rsidRPr="00E03F41">
      <w:rPr>
        <w:szCs w:val="20"/>
      </w:rPr>
      <w:tab/>
    </w:r>
    <w:r w:rsidRPr="00E03F41">
      <w:rPr>
        <w:szCs w:val="20"/>
      </w:rPr>
      <w:tab/>
    </w:r>
    <w:r w:rsidRPr="00174184">
      <w:t>Strana</w:t>
    </w:r>
    <w:r w:rsidRPr="00E03F41">
      <w:rPr>
        <w:szCs w:val="20"/>
      </w:rPr>
      <w:t xml:space="preserve"> </w:t>
    </w:r>
    <w:r w:rsidRPr="00E03F41">
      <w:rPr>
        <w:szCs w:val="20"/>
      </w:rPr>
      <w:fldChar w:fldCharType="begin"/>
    </w:r>
    <w:r w:rsidRPr="00E03F41">
      <w:rPr>
        <w:szCs w:val="20"/>
      </w:rPr>
      <w:instrText xml:space="preserve"> PAGE   \* MERGEFORMAT </w:instrText>
    </w:r>
    <w:r w:rsidRPr="00E03F41">
      <w:rPr>
        <w:szCs w:val="20"/>
      </w:rPr>
      <w:fldChar w:fldCharType="separate"/>
    </w:r>
    <w:r>
      <w:rPr>
        <w:szCs w:val="20"/>
      </w:rPr>
      <w:t>1</w:t>
    </w:r>
    <w:r w:rsidRPr="00E03F41">
      <w:rPr>
        <w:szCs w:val="20"/>
      </w:rPr>
      <w:fldChar w:fldCharType="end"/>
    </w:r>
    <w:r w:rsidRPr="00E03F41">
      <w:rPr>
        <w:szCs w:val="20"/>
      </w:rPr>
      <w:t>/</w:t>
    </w:r>
    <w:r w:rsidRPr="00E03F41">
      <w:rPr>
        <w:szCs w:val="20"/>
      </w:rPr>
      <w:fldChar w:fldCharType="begin"/>
    </w:r>
    <w:r w:rsidRPr="00E03F41">
      <w:rPr>
        <w:szCs w:val="20"/>
      </w:rPr>
      <w:instrText xml:space="preserve"> NUMPAGES   \* MERGEFORMAT </w:instrText>
    </w:r>
    <w:r w:rsidRPr="00E03F41">
      <w:rPr>
        <w:szCs w:val="20"/>
      </w:rPr>
      <w:fldChar w:fldCharType="separate"/>
    </w:r>
    <w:r>
      <w:rPr>
        <w:szCs w:val="20"/>
      </w:rPr>
      <w:t>2</w:t>
    </w:r>
    <w:r w:rsidRPr="00E03F41">
      <w:rPr>
        <w:noProof/>
        <w:szCs w:val="20"/>
      </w:rPr>
      <w:fldChar w:fldCharType="end"/>
    </w:r>
  </w:p>
  <w:p w14:paraId="3454CEF1" w14:textId="77777777" w:rsidR="00B0238C" w:rsidRDefault="00B0238C" w:rsidP="00B0238C">
    <w:pPr>
      <w:pStyle w:val="Zpat"/>
    </w:pPr>
  </w:p>
  <w:p w14:paraId="3493B1E4" w14:textId="77777777" w:rsidR="00B0238C" w:rsidRDefault="00B0238C" w:rsidP="00B0238C">
    <w:pPr>
      <w:pStyle w:val="Zpat"/>
    </w:pPr>
  </w:p>
  <w:p w14:paraId="308D3D7E" w14:textId="77777777" w:rsidR="004F1E9C" w:rsidRPr="004F1E9C" w:rsidRDefault="004F1E9C" w:rsidP="004F1E9C">
    <w:pPr>
      <w:pStyle w:val="Zpat"/>
      <w:rPr>
        <w:b/>
        <w:bCs/>
        <w:i/>
        <w:iCs/>
      </w:rPr>
    </w:pPr>
    <w:r w:rsidRPr="004F1E9C">
      <w:rPr>
        <w:b/>
        <w:bCs/>
        <w:i/>
        <w:iCs/>
      </w:rPr>
      <w:t>Zpráva o průběžném provádění / provedení Záměru – verze pro rok OPP 2026 a další</w:t>
    </w:r>
  </w:p>
  <w:p w14:paraId="572DD684" w14:textId="77777777" w:rsidR="00B0238C" w:rsidRPr="00174184" w:rsidRDefault="00B0238C" w:rsidP="00B0238C">
    <w:pPr>
      <w:pStyle w:val="Zpat"/>
    </w:pPr>
  </w:p>
  <w:p w14:paraId="148B6424" w14:textId="77777777" w:rsidR="00C9606E" w:rsidRPr="004A19DA" w:rsidRDefault="00C9606E" w:rsidP="00C9606E">
    <w:pPr>
      <w:pStyle w:val="Zpat"/>
      <w:spacing w:line="276" w:lineRule="auto"/>
    </w:pPr>
    <w:r w:rsidRPr="004A19DA">
      <w:rPr>
        <w:b/>
        <w:color w:val="009F51"/>
      </w:rPr>
      <w:t>CENTRÁLA:</w:t>
    </w:r>
    <w:r w:rsidRPr="004A19DA">
      <w:rPr>
        <w:color w:val="009F51"/>
      </w:rPr>
      <w:t xml:space="preserve"> </w:t>
    </w:r>
    <w:r w:rsidRPr="004A19DA">
      <w:t>Ve Smečkách 801/33, 110 00 Praha 1, T: +420 222 871</w:t>
    </w:r>
    <w:r>
      <w:t> </w:t>
    </w:r>
    <w:r w:rsidRPr="004A19DA">
      <w:t>871</w:t>
    </w:r>
    <w:r>
      <w:t>,</w:t>
    </w:r>
    <w:r w:rsidRPr="004A19DA">
      <w:t xml:space="preserve"> E: info@szif.</w:t>
    </w:r>
    <w:r>
      <w:t>gov.</w:t>
    </w:r>
    <w:r w:rsidRPr="004A19DA">
      <w:t>cz</w:t>
    </w:r>
    <w:r>
      <w:t xml:space="preserve">, WEB: </w:t>
    </w:r>
    <w:r w:rsidRPr="004A19DA">
      <w:t>szif.</w:t>
    </w:r>
    <w:r>
      <w:t>gov.</w:t>
    </w:r>
    <w:r w:rsidRPr="004A19DA">
      <w:t>cz</w:t>
    </w:r>
    <w:r>
      <w:t>,</w:t>
    </w:r>
  </w:p>
  <w:p w14:paraId="428D78EB" w14:textId="77777777" w:rsidR="00576B3A" w:rsidRDefault="00C9606E" w:rsidP="00C9606E">
    <w:pPr>
      <w:pStyle w:val="Zpat"/>
      <w:spacing w:line="276" w:lineRule="auto"/>
    </w:pPr>
    <w:r w:rsidRPr="004A19DA">
      <w:t>IČ: 48133981</w:t>
    </w:r>
    <w:r>
      <w:t>,</w:t>
    </w:r>
    <w:r w:rsidRPr="004A19DA">
      <w:t xml:space="preserve"> DIČ: CZ48133981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1E083" w14:textId="77777777" w:rsidR="00B95253" w:rsidRPr="00E03F41" w:rsidRDefault="00576B3A">
    <w:pPr>
      <w:pStyle w:val="Zpat"/>
      <w:rPr>
        <w:szCs w:val="20"/>
      </w:rPr>
    </w:pPr>
    <w:r w:rsidRPr="00E03F41">
      <w:rPr>
        <w:szCs w:val="20"/>
      </w:rPr>
      <w:tab/>
    </w:r>
    <w:r w:rsidRPr="00E03F41">
      <w:rPr>
        <w:szCs w:val="20"/>
      </w:rPr>
      <w:tab/>
    </w:r>
    <w:r w:rsidRPr="00174184">
      <w:t>Strana</w:t>
    </w:r>
    <w:r w:rsidRPr="00E03F41">
      <w:rPr>
        <w:szCs w:val="20"/>
      </w:rPr>
      <w:t xml:space="preserve"> </w:t>
    </w:r>
    <w:r w:rsidRPr="00E03F41">
      <w:rPr>
        <w:szCs w:val="20"/>
      </w:rPr>
      <w:fldChar w:fldCharType="begin"/>
    </w:r>
    <w:r w:rsidRPr="00E03F41">
      <w:rPr>
        <w:szCs w:val="20"/>
      </w:rPr>
      <w:instrText xml:space="preserve"> PAGE   \* MERGEFORMAT </w:instrText>
    </w:r>
    <w:r w:rsidRPr="00E03F41">
      <w:rPr>
        <w:szCs w:val="20"/>
      </w:rPr>
      <w:fldChar w:fldCharType="separate"/>
    </w:r>
    <w:r w:rsidRPr="00E03F41">
      <w:rPr>
        <w:noProof/>
        <w:szCs w:val="20"/>
      </w:rPr>
      <w:t>1</w:t>
    </w:r>
    <w:r w:rsidRPr="00E03F41">
      <w:rPr>
        <w:szCs w:val="20"/>
      </w:rPr>
      <w:fldChar w:fldCharType="end"/>
    </w:r>
    <w:r w:rsidRPr="00E03F41">
      <w:rPr>
        <w:szCs w:val="20"/>
      </w:rPr>
      <w:t>/</w:t>
    </w:r>
    <w:r w:rsidR="00605E64" w:rsidRPr="00E03F41">
      <w:rPr>
        <w:szCs w:val="20"/>
      </w:rPr>
      <w:fldChar w:fldCharType="begin"/>
    </w:r>
    <w:r w:rsidR="00605E64" w:rsidRPr="00E03F41">
      <w:rPr>
        <w:szCs w:val="20"/>
      </w:rPr>
      <w:instrText xml:space="preserve"> NUMPAGES   \* MERGEFORMAT </w:instrText>
    </w:r>
    <w:r w:rsidR="00605E64" w:rsidRPr="00E03F41">
      <w:rPr>
        <w:szCs w:val="20"/>
      </w:rPr>
      <w:fldChar w:fldCharType="separate"/>
    </w:r>
    <w:r w:rsidRPr="00E03F41">
      <w:rPr>
        <w:noProof/>
        <w:szCs w:val="20"/>
      </w:rPr>
      <w:t>2</w:t>
    </w:r>
    <w:r w:rsidR="00605E64" w:rsidRPr="00E03F41">
      <w:rPr>
        <w:noProof/>
        <w:szCs w:val="20"/>
      </w:rPr>
      <w:fldChar w:fldCharType="end"/>
    </w:r>
  </w:p>
  <w:p w14:paraId="566EDC07" w14:textId="77777777" w:rsidR="00576B3A" w:rsidRDefault="00576B3A" w:rsidP="00174184">
    <w:pPr>
      <w:pStyle w:val="Zpat"/>
    </w:pPr>
  </w:p>
  <w:p w14:paraId="75FBDB98" w14:textId="77777777" w:rsidR="00134C12" w:rsidRDefault="00134C12" w:rsidP="00174184">
    <w:pPr>
      <w:pStyle w:val="Zpat"/>
    </w:pPr>
  </w:p>
  <w:p w14:paraId="5A245B5D" w14:textId="10198EB7" w:rsidR="00134C12" w:rsidRPr="004F1E9C" w:rsidRDefault="004F1E9C" w:rsidP="00174184">
    <w:pPr>
      <w:pStyle w:val="Zpat"/>
      <w:rPr>
        <w:b/>
        <w:bCs/>
        <w:i/>
        <w:iCs/>
      </w:rPr>
    </w:pPr>
    <w:r w:rsidRPr="004F1E9C">
      <w:rPr>
        <w:b/>
        <w:bCs/>
        <w:i/>
        <w:iCs/>
      </w:rPr>
      <w:t>Zpráva o průběžném provádění / provedení Záměru – verze pro rok OPP 2026 a další</w:t>
    </w:r>
  </w:p>
  <w:p w14:paraId="3FD1F672" w14:textId="77777777" w:rsidR="00134C12" w:rsidRPr="00174184" w:rsidRDefault="00134C12" w:rsidP="00174184">
    <w:pPr>
      <w:pStyle w:val="Zpat"/>
    </w:pPr>
  </w:p>
  <w:p w14:paraId="74E85052" w14:textId="77777777" w:rsidR="002D0B04" w:rsidRPr="004A19DA" w:rsidRDefault="002D0B04" w:rsidP="002D0B04">
    <w:pPr>
      <w:pStyle w:val="Zpat"/>
      <w:spacing w:line="276" w:lineRule="auto"/>
    </w:pPr>
    <w:r w:rsidRPr="004A19DA">
      <w:rPr>
        <w:b/>
        <w:color w:val="009F51"/>
      </w:rPr>
      <w:t>CENTRÁLA:</w:t>
    </w:r>
    <w:r w:rsidRPr="004A19DA">
      <w:rPr>
        <w:color w:val="009F51"/>
      </w:rPr>
      <w:t xml:space="preserve"> </w:t>
    </w:r>
    <w:r w:rsidRPr="004A19DA">
      <w:t>Ve Smečkách 801/33, 110 00 Praha 1, T: +420 222 871</w:t>
    </w:r>
    <w:r>
      <w:t> </w:t>
    </w:r>
    <w:r w:rsidRPr="004A19DA">
      <w:t>871</w:t>
    </w:r>
    <w:r>
      <w:t>,</w:t>
    </w:r>
    <w:r w:rsidRPr="004A19DA">
      <w:t xml:space="preserve"> E: info@szif.</w:t>
    </w:r>
    <w:r>
      <w:t>gov.</w:t>
    </w:r>
    <w:r w:rsidRPr="004A19DA">
      <w:t>cz</w:t>
    </w:r>
    <w:r>
      <w:t xml:space="preserve">, WEB: </w:t>
    </w:r>
    <w:r w:rsidRPr="004A19DA">
      <w:t>szif.</w:t>
    </w:r>
    <w:r>
      <w:t>gov.</w:t>
    </w:r>
    <w:r w:rsidRPr="004A19DA">
      <w:t>cz</w:t>
    </w:r>
    <w:r>
      <w:t>,</w:t>
    </w:r>
  </w:p>
  <w:p w14:paraId="0F5E62FC" w14:textId="77777777" w:rsidR="00576B3A" w:rsidRDefault="002D0B04" w:rsidP="002D0B04">
    <w:pPr>
      <w:pStyle w:val="Zpat"/>
      <w:spacing w:line="276" w:lineRule="auto"/>
    </w:pPr>
    <w:r w:rsidRPr="004A19DA">
      <w:t>IČ: 48133981</w:t>
    </w:r>
    <w:r>
      <w:t>,</w:t>
    </w:r>
    <w:r w:rsidRPr="004A19DA">
      <w:t xml:space="preserve"> DIČ: CZ48133981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50919" w14:textId="77777777" w:rsidR="00F12D8F" w:rsidRDefault="00F12D8F" w:rsidP="00B95253">
      <w:pPr>
        <w:spacing w:after="0" w:line="240" w:lineRule="auto"/>
      </w:pPr>
      <w:r>
        <w:separator/>
      </w:r>
    </w:p>
  </w:footnote>
  <w:footnote w:type="continuationSeparator" w:id="0">
    <w:p w14:paraId="7BDA426F" w14:textId="77777777" w:rsidR="00F12D8F" w:rsidRDefault="00F12D8F" w:rsidP="00B952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59A5D" w14:textId="77777777" w:rsidR="00D202F2" w:rsidRDefault="00D202F2">
    <w:pPr>
      <w:pStyle w:val="Zhlav"/>
    </w:pPr>
    <w:r w:rsidRPr="00617F8A">
      <w:rPr>
        <w:noProof/>
        <w:color w:val="C00000"/>
        <w:sz w:val="30"/>
        <w:szCs w:val="30"/>
      </w:rPr>
      <mc:AlternateContent>
        <mc:Choice Requires="wps">
          <w:drawing>
            <wp:anchor distT="0" distB="0" distL="114300" distR="114300" simplePos="0" relativeHeight="251658246" behindDoc="0" locked="1" layoutInCell="1" allowOverlap="1" wp14:anchorId="67B96FC8" wp14:editId="50023D8C">
              <wp:simplePos x="0" y="0"/>
              <wp:positionH relativeFrom="page">
                <wp:posOffset>0</wp:posOffset>
              </wp:positionH>
              <wp:positionV relativeFrom="page">
                <wp:posOffset>7129145</wp:posOffset>
              </wp:positionV>
              <wp:extent cx="252000" cy="0"/>
              <wp:effectExtent l="0" t="0" r="15240" b="12700"/>
              <wp:wrapNone/>
              <wp:docPr id="25" name="Přímá spojnic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0779B29" id="Přímá spojnice 25" o:spid="_x0000_s1026" style="position:absolute;z-index:25165824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561.35pt" to="19.8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HQxxjrcAAAACQ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617F8A">
      <w:rPr>
        <w:noProof/>
        <w:color w:val="C00000"/>
        <w:sz w:val="30"/>
        <w:szCs w:val="30"/>
      </w:rPr>
      <mc:AlternateContent>
        <mc:Choice Requires="wps">
          <w:drawing>
            <wp:anchor distT="0" distB="0" distL="114300" distR="114300" simplePos="0" relativeHeight="251658245" behindDoc="0" locked="1" layoutInCell="1" allowOverlap="1" wp14:anchorId="0100014D" wp14:editId="783E877D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52000" cy="0"/>
              <wp:effectExtent l="0" t="0" r="15240" b="12700"/>
              <wp:wrapNone/>
              <wp:docPr id="24" name="Přímá spojnic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C3AB509" id="Přímá spojnice 24" o:spid="_x0000_s1026" style="position:absolute;z-index:25165824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421pt" to="19.8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CCAclHcAAAABw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617F8A">
      <w:rPr>
        <w:noProof/>
        <w:color w:val="C00000"/>
        <w:sz w:val="30"/>
        <w:szCs w:val="30"/>
      </w:rPr>
      <mc:AlternateContent>
        <mc:Choice Requires="wps">
          <w:drawing>
            <wp:anchor distT="0" distB="0" distL="114300" distR="114300" simplePos="0" relativeHeight="251658244" behindDoc="0" locked="1" layoutInCell="1" allowOverlap="1" wp14:anchorId="11E0C02C" wp14:editId="76391D71">
              <wp:simplePos x="0" y="0"/>
              <wp:positionH relativeFrom="page">
                <wp:posOffset>0</wp:posOffset>
              </wp:positionH>
              <wp:positionV relativeFrom="page">
                <wp:posOffset>3564255</wp:posOffset>
              </wp:positionV>
              <wp:extent cx="252000" cy="0"/>
              <wp:effectExtent l="0" t="0" r="15240" b="12700"/>
              <wp:wrapNone/>
              <wp:docPr id="23" name="Přímá spojnic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0CA4495" id="Přímá spojnice 23" o:spid="_x0000_s1026" style="position:absolute;z-index:2516582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280.65pt" to="19.8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CJWZQPcAAAABw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7DE53" w14:textId="77777777" w:rsidR="00B95253" w:rsidRDefault="00D0167E">
    <w:pPr>
      <w:pStyle w:val="Zhlav"/>
    </w:pPr>
    <w:r>
      <w:rPr>
        <w:noProof/>
        <w:color w:val="C00000"/>
        <w:sz w:val="30"/>
        <w:szCs w:val="30"/>
      </w:rPr>
      <w:drawing>
        <wp:inline distT="0" distB="0" distL="0" distR="0" wp14:anchorId="082B6081" wp14:editId="0321F06F">
          <wp:extent cx="1296000" cy="482400"/>
          <wp:effectExtent l="0" t="0" r="0" b="635"/>
          <wp:docPr id="12" name="Grafický objekt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ZAHLAVI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6000" cy="48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43476" w:rsidRPr="00617F8A">
      <w:rPr>
        <w:noProof/>
        <w:color w:val="C00000"/>
        <w:sz w:val="30"/>
        <w:szCs w:val="30"/>
      </w:rPr>
      <mc:AlternateContent>
        <mc:Choice Requires="wps">
          <w:drawing>
            <wp:anchor distT="0" distB="0" distL="114300" distR="114300" simplePos="0" relativeHeight="251658243" behindDoc="0" locked="1" layoutInCell="1" allowOverlap="1" wp14:anchorId="4811954F" wp14:editId="6599E060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52000" cy="0"/>
              <wp:effectExtent l="0" t="0" r="15240" b="12700"/>
              <wp:wrapNone/>
              <wp:docPr id="22" name="Přímá spojnice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FED335D" id="Přímá spojnice 22" o:spid="_x0000_s1026" style="position:absolute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421pt" to="19.8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CCAclHcAAAABw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617F8A">
      <w:rPr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58241" behindDoc="0" locked="1" layoutInCell="1" allowOverlap="1" wp14:anchorId="5B41AA33" wp14:editId="012B52E1">
              <wp:simplePos x="0" y="0"/>
              <wp:positionH relativeFrom="page">
                <wp:posOffset>0</wp:posOffset>
              </wp:positionH>
              <wp:positionV relativeFrom="page">
                <wp:posOffset>7129145</wp:posOffset>
              </wp:positionV>
              <wp:extent cx="252000" cy="0"/>
              <wp:effectExtent l="0" t="0" r="15240" b="12700"/>
              <wp:wrapNone/>
              <wp:docPr id="20" name="Přímá spojnic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016A477" id="Přímá spojnice 20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561.35pt" to="19.8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HQxxjrcAAAACQ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617F8A">
      <w:rPr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761727E0" wp14:editId="7161A7AC">
              <wp:simplePos x="0" y="0"/>
              <wp:positionH relativeFrom="page">
                <wp:posOffset>0</wp:posOffset>
              </wp:positionH>
              <wp:positionV relativeFrom="page">
                <wp:posOffset>7129145</wp:posOffset>
              </wp:positionV>
              <wp:extent cx="180000" cy="0"/>
              <wp:effectExtent l="0" t="0" r="10795" b="12700"/>
              <wp:wrapNone/>
              <wp:docPr id="19" name="Přímá spojnice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>
                        <a:solidFill>
                          <a:srgbClr val="00B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1054C73" id="Přímá spojnice 1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561.35pt" to="14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" strokecolor="#00b050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617F8A" w:rsidRPr="00614099">
      <w:rPr>
        <w:noProof/>
        <w:color w:val="009F4D"/>
        <w:sz w:val="30"/>
        <w:szCs w:val="30"/>
      </w:rPr>
      <mc:AlternateContent>
        <mc:Choice Requires="wps">
          <w:drawing>
            <wp:anchor distT="0" distB="0" distL="114300" distR="114300" simplePos="0" relativeHeight="251658242" behindDoc="0" locked="1" layoutInCell="1" allowOverlap="1" wp14:anchorId="4A6A5B0F" wp14:editId="6D3425BD">
              <wp:simplePos x="0" y="0"/>
              <wp:positionH relativeFrom="page">
                <wp:posOffset>0</wp:posOffset>
              </wp:positionH>
              <wp:positionV relativeFrom="page">
                <wp:posOffset>3564255</wp:posOffset>
              </wp:positionV>
              <wp:extent cx="252000" cy="0"/>
              <wp:effectExtent l="0" t="0" r="15240" b="12700"/>
              <wp:wrapNone/>
              <wp:docPr id="21" name="Přímá spojnice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839C208" id="Přímá spojnice 21" o:spid="_x0000_s1026" style="position:absolute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280.65pt" to="19.8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CJWZQPcAAAABw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F41FA8">
      <w:tab/>
    </w:r>
    <w:r>
      <w:rPr>
        <w:noProof/>
      </w:rPr>
      <w:drawing>
        <wp:inline distT="0" distB="0" distL="0" distR="0" wp14:anchorId="0498B4F5" wp14:editId="7162C0B1">
          <wp:extent cx="1306800" cy="482400"/>
          <wp:effectExtent l="0" t="0" r="1905" b="635"/>
          <wp:docPr id="14" name="Grafický objekt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LOGO.sv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6800" cy="48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1F4B0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DD6DD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940490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2AA700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AF656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40A9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2FA4D8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5B0D1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B14BD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22E30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32481D"/>
    <w:multiLevelType w:val="multilevel"/>
    <w:tmpl w:val="73FE6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B451A59"/>
    <w:multiLevelType w:val="multilevel"/>
    <w:tmpl w:val="F7D8C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44134CB"/>
    <w:multiLevelType w:val="multilevel"/>
    <w:tmpl w:val="34528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512049A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7A24CD1"/>
    <w:multiLevelType w:val="multilevel"/>
    <w:tmpl w:val="5F941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F512C38"/>
    <w:multiLevelType w:val="hybridMultilevel"/>
    <w:tmpl w:val="13DC3ADA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F8F697E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96A762A"/>
    <w:multiLevelType w:val="hybridMultilevel"/>
    <w:tmpl w:val="149A9CE0"/>
    <w:lvl w:ilvl="0" w:tplc="C1C891B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5D14418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E08AC0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96E270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148077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B2A6FE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E423D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B49E87E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3C9EE9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8" w15:restartNumberingAfterBreak="0">
    <w:nsid w:val="2B691807"/>
    <w:multiLevelType w:val="hybridMultilevel"/>
    <w:tmpl w:val="15C8DEA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0A73B2F"/>
    <w:multiLevelType w:val="multilevel"/>
    <w:tmpl w:val="45680628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788" w:hanging="360"/>
      </w:p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3033F82"/>
    <w:multiLevelType w:val="hybridMultilevel"/>
    <w:tmpl w:val="E74AC37C"/>
    <w:lvl w:ilvl="0" w:tplc="C9625F0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D35FE6"/>
    <w:multiLevelType w:val="multilevel"/>
    <w:tmpl w:val="77E40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8A0047E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CFA08A1"/>
    <w:multiLevelType w:val="multilevel"/>
    <w:tmpl w:val="33ACAB0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8"/>
      <w:numFmt w:val="bullet"/>
      <w:lvlText w:val="-"/>
      <w:lvlJc w:val="left"/>
      <w:pPr>
        <w:ind w:left="1788" w:hanging="360"/>
      </w:pPr>
      <w:rPr>
        <w:rFonts w:ascii="Arial" w:eastAsiaTheme="minorEastAsia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2186382"/>
    <w:multiLevelType w:val="hybridMultilevel"/>
    <w:tmpl w:val="9D8ECB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A563B1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A317619"/>
    <w:multiLevelType w:val="hybridMultilevel"/>
    <w:tmpl w:val="4C62BD9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8D3787"/>
    <w:multiLevelType w:val="multilevel"/>
    <w:tmpl w:val="E72AF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73C6CDF"/>
    <w:multiLevelType w:val="hybridMultilevel"/>
    <w:tmpl w:val="C894919A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57EF412D"/>
    <w:multiLevelType w:val="multilevel"/>
    <w:tmpl w:val="15223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0DB7F69"/>
    <w:multiLevelType w:val="multilevel"/>
    <w:tmpl w:val="0405001F"/>
    <w:lvl w:ilvl="0">
      <w:start w:val="1"/>
      <w:numFmt w:val="decimal"/>
      <w:lvlText w:val="%1."/>
      <w:lvlJc w:val="left"/>
      <w:pPr>
        <w:ind w:left="1062" w:hanging="360"/>
      </w:pPr>
    </w:lvl>
    <w:lvl w:ilvl="1">
      <w:start w:val="1"/>
      <w:numFmt w:val="decimal"/>
      <w:lvlText w:val="%1.%2."/>
      <w:lvlJc w:val="left"/>
      <w:pPr>
        <w:ind w:left="1494" w:hanging="432"/>
      </w:pPr>
    </w:lvl>
    <w:lvl w:ilvl="2">
      <w:start w:val="1"/>
      <w:numFmt w:val="decimal"/>
      <w:lvlText w:val="%1.%2.%3."/>
      <w:lvlJc w:val="left"/>
      <w:pPr>
        <w:ind w:left="1926" w:hanging="504"/>
      </w:pPr>
    </w:lvl>
    <w:lvl w:ilvl="3">
      <w:start w:val="1"/>
      <w:numFmt w:val="decimal"/>
      <w:lvlText w:val="%1.%2.%3.%4."/>
      <w:lvlJc w:val="left"/>
      <w:pPr>
        <w:ind w:left="2430" w:hanging="648"/>
      </w:pPr>
    </w:lvl>
    <w:lvl w:ilvl="4">
      <w:start w:val="1"/>
      <w:numFmt w:val="decimal"/>
      <w:lvlText w:val="%1.%2.%3.%4.%5."/>
      <w:lvlJc w:val="left"/>
      <w:pPr>
        <w:ind w:left="2934" w:hanging="792"/>
      </w:pPr>
    </w:lvl>
    <w:lvl w:ilvl="5">
      <w:start w:val="1"/>
      <w:numFmt w:val="decimal"/>
      <w:lvlText w:val="%1.%2.%3.%4.%5.%6."/>
      <w:lvlJc w:val="left"/>
      <w:pPr>
        <w:ind w:left="3438" w:hanging="936"/>
      </w:pPr>
    </w:lvl>
    <w:lvl w:ilvl="6">
      <w:start w:val="1"/>
      <w:numFmt w:val="decimal"/>
      <w:lvlText w:val="%1.%2.%3.%4.%5.%6.%7."/>
      <w:lvlJc w:val="left"/>
      <w:pPr>
        <w:ind w:left="3942" w:hanging="1080"/>
      </w:pPr>
    </w:lvl>
    <w:lvl w:ilvl="7">
      <w:start w:val="1"/>
      <w:numFmt w:val="decimal"/>
      <w:lvlText w:val="%1.%2.%3.%4.%5.%6.%7.%8."/>
      <w:lvlJc w:val="left"/>
      <w:pPr>
        <w:ind w:left="4446" w:hanging="1224"/>
      </w:pPr>
    </w:lvl>
    <w:lvl w:ilvl="8">
      <w:start w:val="1"/>
      <w:numFmt w:val="decimal"/>
      <w:lvlText w:val="%1.%2.%3.%4.%5.%6.%7.%8.%9."/>
      <w:lvlJc w:val="left"/>
      <w:pPr>
        <w:ind w:left="5022" w:hanging="1440"/>
      </w:pPr>
    </w:lvl>
  </w:abstractNum>
  <w:abstractNum w:abstractNumId="31" w15:restartNumberingAfterBreak="0">
    <w:nsid w:val="64AB3BCD"/>
    <w:multiLevelType w:val="hybridMultilevel"/>
    <w:tmpl w:val="5B2C15B4"/>
    <w:lvl w:ilvl="0" w:tplc="0B7C174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617378"/>
    <w:multiLevelType w:val="hybridMultilevel"/>
    <w:tmpl w:val="50BCB972"/>
    <w:lvl w:ilvl="0" w:tplc="4D005FAC">
      <w:start w:val="1"/>
      <w:numFmt w:val="decimal"/>
      <w:lvlText w:val="%1."/>
      <w:lvlJc w:val="left"/>
      <w:pPr>
        <w:ind w:left="720" w:hanging="360"/>
      </w:pPr>
      <w:rPr>
        <w:b/>
        <w:bCs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3826F2"/>
    <w:multiLevelType w:val="hybridMultilevel"/>
    <w:tmpl w:val="80223F9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77D0081"/>
    <w:multiLevelType w:val="multilevel"/>
    <w:tmpl w:val="6D9C74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99C5C2C"/>
    <w:multiLevelType w:val="multilevel"/>
    <w:tmpl w:val="A7F85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ECD7A18"/>
    <w:multiLevelType w:val="multilevel"/>
    <w:tmpl w:val="8408C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0EB3621"/>
    <w:multiLevelType w:val="hybridMultilevel"/>
    <w:tmpl w:val="B2E2034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5A6719"/>
    <w:multiLevelType w:val="multilevel"/>
    <w:tmpl w:val="D7DA3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2FE44F1"/>
    <w:multiLevelType w:val="multilevel"/>
    <w:tmpl w:val="2E5E1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33869C3"/>
    <w:multiLevelType w:val="hybridMultilevel"/>
    <w:tmpl w:val="34B808AC"/>
    <w:lvl w:ilvl="0" w:tplc="0A42063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60B63C2"/>
    <w:multiLevelType w:val="multilevel"/>
    <w:tmpl w:val="9BBE7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6625AAB"/>
    <w:multiLevelType w:val="hybridMultilevel"/>
    <w:tmpl w:val="CDEC8D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40292A"/>
    <w:multiLevelType w:val="hybridMultilevel"/>
    <w:tmpl w:val="B6BA6D96"/>
    <w:lvl w:ilvl="0" w:tplc="04050001">
      <w:start w:val="1"/>
      <w:numFmt w:val="bullet"/>
      <w:lvlText w:val=""/>
      <w:lvlJc w:val="left"/>
      <w:pPr>
        <w:ind w:left="27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4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1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9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6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0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7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500" w:hanging="360"/>
      </w:pPr>
      <w:rPr>
        <w:rFonts w:ascii="Wingdings" w:hAnsi="Wingdings" w:hint="default"/>
      </w:rPr>
    </w:lvl>
  </w:abstractNum>
  <w:abstractNum w:abstractNumId="44" w15:restartNumberingAfterBreak="0">
    <w:nsid w:val="7B682B1A"/>
    <w:multiLevelType w:val="hybridMultilevel"/>
    <w:tmpl w:val="732A9D8A"/>
    <w:lvl w:ilvl="0" w:tplc="604CCFD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2B8E3B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7FAC4E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8CC4DCA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8B3AB1A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AB0F6B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F554236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C8145CC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5FA92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5" w15:restartNumberingAfterBreak="0">
    <w:nsid w:val="7E722C05"/>
    <w:multiLevelType w:val="hybridMultilevel"/>
    <w:tmpl w:val="FA52CE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A537EE"/>
    <w:multiLevelType w:val="hybridMultilevel"/>
    <w:tmpl w:val="D40A2F0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48489295">
    <w:abstractNumId w:val="4"/>
  </w:num>
  <w:num w:numId="2" w16cid:durableId="1031145868">
    <w:abstractNumId w:val="5"/>
  </w:num>
  <w:num w:numId="3" w16cid:durableId="1922911784">
    <w:abstractNumId w:val="6"/>
  </w:num>
  <w:num w:numId="4" w16cid:durableId="465506835">
    <w:abstractNumId w:val="7"/>
  </w:num>
  <w:num w:numId="5" w16cid:durableId="1073742484">
    <w:abstractNumId w:val="9"/>
  </w:num>
  <w:num w:numId="6" w16cid:durableId="718673544">
    <w:abstractNumId w:val="0"/>
  </w:num>
  <w:num w:numId="7" w16cid:durableId="808402592">
    <w:abstractNumId w:val="1"/>
  </w:num>
  <w:num w:numId="8" w16cid:durableId="286011296">
    <w:abstractNumId w:val="2"/>
  </w:num>
  <w:num w:numId="9" w16cid:durableId="1003244116">
    <w:abstractNumId w:val="3"/>
  </w:num>
  <w:num w:numId="10" w16cid:durableId="1501777234">
    <w:abstractNumId w:val="8"/>
  </w:num>
  <w:num w:numId="11" w16cid:durableId="655452462">
    <w:abstractNumId w:val="23"/>
  </w:num>
  <w:num w:numId="12" w16cid:durableId="302734796">
    <w:abstractNumId w:val="34"/>
  </w:num>
  <w:num w:numId="13" w16cid:durableId="938492488">
    <w:abstractNumId w:val="40"/>
  </w:num>
  <w:num w:numId="14" w16cid:durableId="785271354">
    <w:abstractNumId w:val="27"/>
  </w:num>
  <w:num w:numId="15" w16cid:durableId="448595113">
    <w:abstractNumId w:val="35"/>
  </w:num>
  <w:num w:numId="16" w16cid:durableId="959845723">
    <w:abstractNumId w:val="41"/>
  </w:num>
  <w:num w:numId="17" w16cid:durableId="625432867">
    <w:abstractNumId w:val="10"/>
  </w:num>
  <w:num w:numId="18" w16cid:durableId="1292786098">
    <w:abstractNumId w:val="14"/>
  </w:num>
  <w:num w:numId="19" w16cid:durableId="147211241">
    <w:abstractNumId w:val="29"/>
  </w:num>
  <w:num w:numId="20" w16cid:durableId="1408259847">
    <w:abstractNumId w:val="43"/>
  </w:num>
  <w:num w:numId="21" w16cid:durableId="1871649715">
    <w:abstractNumId w:val="32"/>
  </w:num>
  <w:num w:numId="22" w16cid:durableId="536087508">
    <w:abstractNumId w:val="42"/>
  </w:num>
  <w:num w:numId="23" w16cid:durableId="128597405">
    <w:abstractNumId w:val="12"/>
  </w:num>
  <w:num w:numId="24" w16cid:durableId="1033118556">
    <w:abstractNumId w:val="36"/>
  </w:num>
  <w:num w:numId="25" w16cid:durableId="1762212805">
    <w:abstractNumId w:val="11"/>
  </w:num>
  <w:num w:numId="26" w16cid:durableId="738481857">
    <w:abstractNumId w:val="21"/>
  </w:num>
  <w:num w:numId="27" w16cid:durableId="1055467710">
    <w:abstractNumId w:val="24"/>
  </w:num>
  <w:num w:numId="28" w16cid:durableId="89008813">
    <w:abstractNumId w:val="39"/>
  </w:num>
  <w:num w:numId="29" w16cid:durableId="592476764">
    <w:abstractNumId w:val="38"/>
  </w:num>
  <w:num w:numId="30" w16cid:durableId="1811939443">
    <w:abstractNumId w:val="20"/>
  </w:num>
  <w:num w:numId="31" w16cid:durableId="712272516">
    <w:abstractNumId w:val="17"/>
  </w:num>
  <w:num w:numId="32" w16cid:durableId="900362270">
    <w:abstractNumId w:val="44"/>
  </w:num>
  <w:num w:numId="33" w16cid:durableId="1649900280">
    <w:abstractNumId w:val="28"/>
  </w:num>
  <w:num w:numId="34" w16cid:durableId="239025482">
    <w:abstractNumId w:val="46"/>
  </w:num>
  <w:num w:numId="35" w16cid:durableId="626471254">
    <w:abstractNumId w:val="33"/>
  </w:num>
  <w:num w:numId="36" w16cid:durableId="1761412329">
    <w:abstractNumId w:val="15"/>
  </w:num>
  <w:num w:numId="37" w16cid:durableId="1981692587">
    <w:abstractNumId w:val="45"/>
  </w:num>
  <w:num w:numId="38" w16cid:durableId="1149250703">
    <w:abstractNumId w:val="18"/>
  </w:num>
  <w:num w:numId="39" w16cid:durableId="1871533120">
    <w:abstractNumId w:val="26"/>
  </w:num>
  <w:num w:numId="40" w16cid:durableId="1263801280">
    <w:abstractNumId w:val="37"/>
  </w:num>
  <w:num w:numId="41" w16cid:durableId="2016298552">
    <w:abstractNumId w:val="31"/>
  </w:num>
  <w:num w:numId="42" w16cid:durableId="697045767">
    <w:abstractNumId w:val="19"/>
  </w:num>
  <w:num w:numId="43" w16cid:durableId="1806392387">
    <w:abstractNumId w:val="22"/>
  </w:num>
  <w:num w:numId="44" w16cid:durableId="496698381">
    <w:abstractNumId w:val="16"/>
  </w:num>
  <w:num w:numId="45" w16cid:durableId="84154398">
    <w:abstractNumId w:val="30"/>
  </w:num>
  <w:num w:numId="46" w16cid:durableId="1919822677">
    <w:abstractNumId w:val="13"/>
  </w:num>
  <w:num w:numId="47" w16cid:durableId="10480771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2A4"/>
    <w:rsid w:val="00011F96"/>
    <w:rsid w:val="0001389F"/>
    <w:rsid w:val="0002757D"/>
    <w:rsid w:val="000278F8"/>
    <w:rsid w:val="00032DE9"/>
    <w:rsid w:val="000330B3"/>
    <w:rsid w:val="00034593"/>
    <w:rsid w:val="00043A19"/>
    <w:rsid w:val="00043CE1"/>
    <w:rsid w:val="00051948"/>
    <w:rsid w:val="00062D72"/>
    <w:rsid w:val="0006315C"/>
    <w:rsid w:val="0007601F"/>
    <w:rsid w:val="0008764E"/>
    <w:rsid w:val="00090252"/>
    <w:rsid w:val="0009248A"/>
    <w:rsid w:val="000942E7"/>
    <w:rsid w:val="000951CA"/>
    <w:rsid w:val="000A4EB2"/>
    <w:rsid w:val="000B2A92"/>
    <w:rsid w:val="000B4379"/>
    <w:rsid w:val="000C1C1F"/>
    <w:rsid w:val="000C26D4"/>
    <w:rsid w:val="000D1154"/>
    <w:rsid w:val="000E290C"/>
    <w:rsid w:val="000E5AC0"/>
    <w:rsid w:val="000F0949"/>
    <w:rsid w:val="000F2BA7"/>
    <w:rsid w:val="000F67AF"/>
    <w:rsid w:val="001007FF"/>
    <w:rsid w:val="001010A7"/>
    <w:rsid w:val="00101F8B"/>
    <w:rsid w:val="00105A10"/>
    <w:rsid w:val="00112C0C"/>
    <w:rsid w:val="00115E84"/>
    <w:rsid w:val="00116194"/>
    <w:rsid w:val="001168DF"/>
    <w:rsid w:val="00117318"/>
    <w:rsid w:val="001318DA"/>
    <w:rsid w:val="00134C12"/>
    <w:rsid w:val="001419CF"/>
    <w:rsid w:val="00141EAB"/>
    <w:rsid w:val="001477D6"/>
    <w:rsid w:val="00157D10"/>
    <w:rsid w:val="00161380"/>
    <w:rsid w:val="00164A08"/>
    <w:rsid w:val="00174184"/>
    <w:rsid w:val="0017574F"/>
    <w:rsid w:val="001874E3"/>
    <w:rsid w:val="00192894"/>
    <w:rsid w:val="001965FB"/>
    <w:rsid w:val="001A1E30"/>
    <w:rsid w:val="001A25A3"/>
    <w:rsid w:val="001A30FA"/>
    <w:rsid w:val="001A69FD"/>
    <w:rsid w:val="001A7FC7"/>
    <w:rsid w:val="001B0A0A"/>
    <w:rsid w:val="001B6708"/>
    <w:rsid w:val="001F164C"/>
    <w:rsid w:val="001F1822"/>
    <w:rsid w:val="001F5790"/>
    <w:rsid w:val="001F5A53"/>
    <w:rsid w:val="001F676B"/>
    <w:rsid w:val="001F67CA"/>
    <w:rsid w:val="001F6A95"/>
    <w:rsid w:val="00202057"/>
    <w:rsid w:val="0020591C"/>
    <w:rsid w:val="00210B6F"/>
    <w:rsid w:val="00213711"/>
    <w:rsid w:val="00222C04"/>
    <w:rsid w:val="00227157"/>
    <w:rsid w:val="00235300"/>
    <w:rsid w:val="00252F7F"/>
    <w:rsid w:val="00256CEC"/>
    <w:rsid w:val="00261198"/>
    <w:rsid w:val="00262532"/>
    <w:rsid w:val="00262C50"/>
    <w:rsid w:val="00264D76"/>
    <w:rsid w:val="002708C4"/>
    <w:rsid w:val="00271D55"/>
    <w:rsid w:val="002743FC"/>
    <w:rsid w:val="00286A6B"/>
    <w:rsid w:val="00287DFC"/>
    <w:rsid w:val="0029309C"/>
    <w:rsid w:val="0029598F"/>
    <w:rsid w:val="00295AEB"/>
    <w:rsid w:val="002A5A0A"/>
    <w:rsid w:val="002B7414"/>
    <w:rsid w:val="002D0B04"/>
    <w:rsid w:val="002D659A"/>
    <w:rsid w:val="002E5423"/>
    <w:rsid w:val="002F3828"/>
    <w:rsid w:val="002F59AF"/>
    <w:rsid w:val="0030285D"/>
    <w:rsid w:val="0030602E"/>
    <w:rsid w:val="003104BF"/>
    <w:rsid w:val="00315526"/>
    <w:rsid w:val="00316939"/>
    <w:rsid w:val="00317363"/>
    <w:rsid w:val="00320D6F"/>
    <w:rsid w:val="003249D6"/>
    <w:rsid w:val="003273C5"/>
    <w:rsid w:val="003410CD"/>
    <w:rsid w:val="0034443B"/>
    <w:rsid w:val="00347862"/>
    <w:rsid w:val="00357C9A"/>
    <w:rsid w:val="003620FC"/>
    <w:rsid w:val="00366FAA"/>
    <w:rsid w:val="00373E5A"/>
    <w:rsid w:val="003767A5"/>
    <w:rsid w:val="00387D92"/>
    <w:rsid w:val="003B0180"/>
    <w:rsid w:val="003B1B4D"/>
    <w:rsid w:val="003B3F21"/>
    <w:rsid w:val="003C2E70"/>
    <w:rsid w:val="003C55BB"/>
    <w:rsid w:val="003C6DCA"/>
    <w:rsid w:val="003C7C1E"/>
    <w:rsid w:val="003D5104"/>
    <w:rsid w:val="003D7F35"/>
    <w:rsid w:val="003E0DB5"/>
    <w:rsid w:val="003E406E"/>
    <w:rsid w:val="003E5424"/>
    <w:rsid w:val="00406487"/>
    <w:rsid w:val="0041103A"/>
    <w:rsid w:val="0042670C"/>
    <w:rsid w:val="004314D1"/>
    <w:rsid w:val="0043366D"/>
    <w:rsid w:val="004442CB"/>
    <w:rsid w:val="0044460B"/>
    <w:rsid w:val="0046372B"/>
    <w:rsid w:val="00464B8B"/>
    <w:rsid w:val="0047106C"/>
    <w:rsid w:val="004723C1"/>
    <w:rsid w:val="004762DF"/>
    <w:rsid w:val="00481E37"/>
    <w:rsid w:val="00485048"/>
    <w:rsid w:val="00494944"/>
    <w:rsid w:val="004A53E1"/>
    <w:rsid w:val="004A5EC4"/>
    <w:rsid w:val="004A7CEE"/>
    <w:rsid w:val="004C5B54"/>
    <w:rsid w:val="004D4814"/>
    <w:rsid w:val="004E6811"/>
    <w:rsid w:val="004F0250"/>
    <w:rsid w:val="004F0BE8"/>
    <w:rsid w:val="004F1E9C"/>
    <w:rsid w:val="004F45DD"/>
    <w:rsid w:val="00507395"/>
    <w:rsid w:val="00522C61"/>
    <w:rsid w:val="005265F2"/>
    <w:rsid w:val="005336ED"/>
    <w:rsid w:val="00533868"/>
    <w:rsid w:val="00541C0B"/>
    <w:rsid w:val="005538B9"/>
    <w:rsid w:val="00554DB3"/>
    <w:rsid w:val="005632D1"/>
    <w:rsid w:val="00567983"/>
    <w:rsid w:val="00571A09"/>
    <w:rsid w:val="00572C39"/>
    <w:rsid w:val="005742CB"/>
    <w:rsid w:val="00576B3A"/>
    <w:rsid w:val="005775AD"/>
    <w:rsid w:val="0058142D"/>
    <w:rsid w:val="005860B2"/>
    <w:rsid w:val="005A6A6E"/>
    <w:rsid w:val="005B668F"/>
    <w:rsid w:val="005E4D09"/>
    <w:rsid w:val="005E78AF"/>
    <w:rsid w:val="005F1E2D"/>
    <w:rsid w:val="005F24EA"/>
    <w:rsid w:val="00600E25"/>
    <w:rsid w:val="00601D23"/>
    <w:rsid w:val="00605E64"/>
    <w:rsid w:val="00607A24"/>
    <w:rsid w:val="0061408B"/>
    <w:rsid w:val="00614099"/>
    <w:rsid w:val="00614934"/>
    <w:rsid w:val="00617F8A"/>
    <w:rsid w:val="006260A9"/>
    <w:rsid w:val="00630A77"/>
    <w:rsid w:val="0063204E"/>
    <w:rsid w:val="00634E02"/>
    <w:rsid w:val="00640E5D"/>
    <w:rsid w:val="00650F20"/>
    <w:rsid w:val="00651BB3"/>
    <w:rsid w:val="00653AB4"/>
    <w:rsid w:val="00661590"/>
    <w:rsid w:val="00670EB2"/>
    <w:rsid w:val="006725D4"/>
    <w:rsid w:val="00675ECC"/>
    <w:rsid w:val="00676666"/>
    <w:rsid w:val="006864CE"/>
    <w:rsid w:val="0069312C"/>
    <w:rsid w:val="0069477E"/>
    <w:rsid w:val="00694A4C"/>
    <w:rsid w:val="006A3C9A"/>
    <w:rsid w:val="006A66C5"/>
    <w:rsid w:val="006C42A4"/>
    <w:rsid w:val="006F273B"/>
    <w:rsid w:val="006F6B2D"/>
    <w:rsid w:val="007023D6"/>
    <w:rsid w:val="00703795"/>
    <w:rsid w:val="00707EEA"/>
    <w:rsid w:val="00707FD8"/>
    <w:rsid w:val="00715018"/>
    <w:rsid w:val="007151E2"/>
    <w:rsid w:val="00724A76"/>
    <w:rsid w:val="00732B61"/>
    <w:rsid w:val="00734D49"/>
    <w:rsid w:val="00734D90"/>
    <w:rsid w:val="00736F48"/>
    <w:rsid w:val="00743E02"/>
    <w:rsid w:val="007474D8"/>
    <w:rsid w:val="00753FB8"/>
    <w:rsid w:val="007617C0"/>
    <w:rsid w:val="00767D27"/>
    <w:rsid w:val="00770C38"/>
    <w:rsid w:val="00783BC3"/>
    <w:rsid w:val="00783CBC"/>
    <w:rsid w:val="0078702C"/>
    <w:rsid w:val="007923D6"/>
    <w:rsid w:val="00792E35"/>
    <w:rsid w:val="007968E2"/>
    <w:rsid w:val="007A08D1"/>
    <w:rsid w:val="007A1914"/>
    <w:rsid w:val="007A1EE1"/>
    <w:rsid w:val="007B740C"/>
    <w:rsid w:val="007B7FAC"/>
    <w:rsid w:val="007C2E43"/>
    <w:rsid w:val="007C72D3"/>
    <w:rsid w:val="007D21F5"/>
    <w:rsid w:val="007E1F7B"/>
    <w:rsid w:val="007E45EE"/>
    <w:rsid w:val="007E49E3"/>
    <w:rsid w:val="007E4EAD"/>
    <w:rsid w:val="007F4656"/>
    <w:rsid w:val="007F4DAB"/>
    <w:rsid w:val="00800053"/>
    <w:rsid w:val="00806AC0"/>
    <w:rsid w:val="00822997"/>
    <w:rsid w:val="00824F86"/>
    <w:rsid w:val="0082543C"/>
    <w:rsid w:val="0083067D"/>
    <w:rsid w:val="0083089B"/>
    <w:rsid w:val="00831979"/>
    <w:rsid w:val="00841BF2"/>
    <w:rsid w:val="00842DC5"/>
    <w:rsid w:val="00847E26"/>
    <w:rsid w:val="00851A09"/>
    <w:rsid w:val="00855351"/>
    <w:rsid w:val="0086698F"/>
    <w:rsid w:val="0086765A"/>
    <w:rsid w:val="00874E39"/>
    <w:rsid w:val="008766DD"/>
    <w:rsid w:val="00884489"/>
    <w:rsid w:val="00893C57"/>
    <w:rsid w:val="008A4478"/>
    <w:rsid w:val="008A45A5"/>
    <w:rsid w:val="008A55AD"/>
    <w:rsid w:val="008B7AC5"/>
    <w:rsid w:val="008C0E18"/>
    <w:rsid w:val="008C77EA"/>
    <w:rsid w:val="008E1F66"/>
    <w:rsid w:val="008E5904"/>
    <w:rsid w:val="00900618"/>
    <w:rsid w:val="00907662"/>
    <w:rsid w:val="00912936"/>
    <w:rsid w:val="0092694C"/>
    <w:rsid w:val="00933223"/>
    <w:rsid w:val="009349F8"/>
    <w:rsid w:val="0093682F"/>
    <w:rsid w:val="00945DAE"/>
    <w:rsid w:val="00967FAF"/>
    <w:rsid w:val="009711F9"/>
    <w:rsid w:val="00971768"/>
    <w:rsid w:val="00981743"/>
    <w:rsid w:val="00986708"/>
    <w:rsid w:val="00997C3C"/>
    <w:rsid w:val="009B1765"/>
    <w:rsid w:val="009B23D8"/>
    <w:rsid w:val="009B740F"/>
    <w:rsid w:val="009C0468"/>
    <w:rsid w:val="009D02B2"/>
    <w:rsid w:val="009D0C5A"/>
    <w:rsid w:val="009E44AC"/>
    <w:rsid w:val="009E748E"/>
    <w:rsid w:val="009F379D"/>
    <w:rsid w:val="009F3A27"/>
    <w:rsid w:val="00A0277E"/>
    <w:rsid w:val="00A16C68"/>
    <w:rsid w:val="00A2062A"/>
    <w:rsid w:val="00A23289"/>
    <w:rsid w:val="00A245A7"/>
    <w:rsid w:val="00A252DC"/>
    <w:rsid w:val="00A25B56"/>
    <w:rsid w:val="00A25B80"/>
    <w:rsid w:val="00A44EE3"/>
    <w:rsid w:val="00A463EC"/>
    <w:rsid w:val="00A51403"/>
    <w:rsid w:val="00A6171C"/>
    <w:rsid w:val="00A6323A"/>
    <w:rsid w:val="00A647B6"/>
    <w:rsid w:val="00A649FA"/>
    <w:rsid w:val="00A764E1"/>
    <w:rsid w:val="00A861A6"/>
    <w:rsid w:val="00A927A6"/>
    <w:rsid w:val="00AA37B2"/>
    <w:rsid w:val="00AA5D81"/>
    <w:rsid w:val="00AA69AA"/>
    <w:rsid w:val="00AA796F"/>
    <w:rsid w:val="00AB06B4"/>
    <w:rsid w:val="00AB1488"/>
    <w:rsid w:val="00AB78FB"/>
    <w:rsid w:val="00AC1F1F"/>
    <w:rsid w:val="00AC1FC0"/>
    <w:rsid w:val="00AC3DEE"/>
    <w:rsid w:val="00AC744C"/>
    <w:rsid w:val="00AD67B1"/>
    <w:rsid w:val="00AE73E2"/>
    <w:rsid w:val="00AF21B7"/>
    <w:rsid w:val="00AF2448"/>
    <w:rsid w:val="00B0238C"/>
    <w:rsid w:val="00B05108"/>
    <w:rsid w:val="00B05C87"/>
    <w:rsid w:val="00B10F30"/>
    <w:rsid w:val="00B12D3F"/>
    <w:rsid w:val="00B22E96"/>
    <w:rsid w:val="00B44272"/>
    <w:rsid w:val="00B45D1E"/>
    <w:rsid w:val="00B5601E"/>
    <w:rsid w:val="00B64522"/>
    <w:rsid w:val="00B648A5"/>
    <w:rsid w:val="00B6714E"/>
    <w:rsid w:val="00B70C02"/>
    <w:rsid w:val="00B8160E"/>
    <w:rsid w:val="00B86534"/>
    <w:rsid w:val="00B951F9"/>
    <w:rsid w:val="00B95253"/>
    <w:rsid w:val="00BB39C3"/>
    <w:rsid w:val="00BC05F3"/>
    <w:rsid w:val="00BE0502"/>
    <w:rsid w:val="00BE1EF8"/>
    <w:rsid w:val="00BE2F71"/>
    <w:rsid w:val="00BE5DEE"/>
    <w:rsid w:val="00BE7709"/>
    <w:rsid w:val="00BF34CC"/>
    <w:rsid w:val="00C00C38"/>
    <w:rsid w:val="00C013BD"/>
    <w:rsid w:val="00C031A6"/>
    <w:rsid w:val="00C1098B"/>
    <w:rsid w:val="00C123FB"/>
    <w:rsid w:val="00C13DC3"/>
    <w:rsid w:val="00C14815"/>
    <w:rsid w:val="00C14DFE"/>
    <w:rsid w:val="00C156ED"/>
    <w:rsid w:val="00C20872"/>
    <w:rsid w:val="00C27A23"/>
    <w:rsid w:val="00C35E82"/>
    <w:rsid w:val="00C3685D"/>
    <w:rsid w:val="00C540A4"/>
    <w:rsid w:val="00C84607"/>
    <w:rsid w:val="00C84984"/>
    <w:rsid w:val="00C87AE9"/>
    <w:rsid w:val="00C90F4B"/>
    <w:rsid w:val="00C94FCC"/>
    <w:rsid w:val="00C9606E"/>
    <w:rsid w:val="00CA224C"/>
    <w:rsid w:val="00CA6244"/>
    <w:rsid w:val="00CB3FFD"/>
    <w:rsid w:val="00CB431C"/>
    <w:rsid w:val="00CC1C9E"/>
    <w:rsid w:val="00CC2209"/>
    <w:rsid w:val="00CD0482"/>
    <w:rsid w:val="00CD0513"/>
    <w:rsid w:val="00CD07D9"/>
    <w:rsid w:val="00CD13CF"/>
    <w:rsid w:val="00CD5400"/>
    <w:rsid w:val="00CD5BDC"/>
    <w:rsid w:val="00CD71D9"/>
    <w:rsid w:val="00CE5F6C"/>
    <w:rsid w:val="00CF0175"/>
    <w:rsid w:val="00CF252D"/>
    <w:rsid w:val="00D0167E"/>
    <w:rsid w:val="00D1527A"/>
    <w:rsid w:val="00D17587"/>
    <w:rsid w:val="00D202F2"/>
    <w:rsid w:val="00D24A4F"/>
    <w:rsid w:val="00D24DA9"/>
    <w:rsid w:val="00D24F01"/>
    <w:rsid w:val="00D30CDB"/>
    <w:rsid w:val="00D32A99"/>
    <w:rsid w:val="00D3399F"/>
    <w:rsid w:val="00D35D50"/>
    <w:rsid w:val="00D40C55"/>
    <w:rsid w:val="00D456AE"/>
    <w:rsid w:val="00D50CD6"/>
    <w:rsid w:val="00D54508"/>
    <w:rsid w:val="00D55224"/>
    <w:rsid w:val="00D77845"/>
    <w:rsid w:val="00D80B38"/>
    <w:rsid w:val="00D86BB6"/>
    <w:rsid w:val="00D92CA3"/>
    <w:rsid w:val="00D95E73"/>
    <w:rsid w:val="00DA0F7F"/>
    <w:rsid w:val="00DA25C7"/>
    <w:rsid w:val="00DA2D03"/>
    <w:rsid w:val="00DA37E2"/>
    <w:rsid w:val="00DA3963"/>
    <w:rsid w:val="00DB6FB6"/>
    <w:rsid w:val="00DC0C35"/>
    <w:rsid w:val="00DC293B"/>
    <w:rsid w:val="00DD1956"/>
    <w:rsid w:val="00DD50FA"/>
    <w:rsid w:val="00DE501B"/>
    <w:rsid w:val="00DE637F"/>
    <w:rsid w:val="00DF0727"/>
    <w:rsid w:val="00DF3D9E"/>
    <w:rsid w:val="00E03F41"/>
    <w:rsid w:val="00E11D3A"/>
    <w:rsid w:val="00E13F42"/>
    <w:rsid w:val="00E16DC8"/>
    <w:rsid w:val="00E23189"/>
    <w:rsid w:val="00E31CD6"/>
    <w:rsid w:val="00E337BB"/>
    <w:rsid w:val="00E3536D"/>
    <w:rsid w:val="00E413CE"/>
    <w:rsid w:val="00E55458"/>
    <w:rsid w:val="00E56197"/>
    <w:rsid w:val="00E6219C"/>
    <w:rsid w:val="00E74873"/>
    <w:rsid w:val="00E81A24"/>
    <w:rsid w:val="00E81E1E"/>
    <w:rsid w:val="00E8373D"/>
    <w:rsid w:val="00E875D6"/>
    <w:rsid w:val="00E9588B"/>
    <w:rsid w:val="00E973DE"/>
    <w:rsid w:val="00EA400B"/>
    <w:rsid w:val="00EA4BAC"/>
    <w:rsid w:val="00EA5D5A"/>
    <w:rsid w:val="00EB0959"/>
    <w:rsid w:val="00EB25DB"/>
    <w:rsid w:val="00EB3467"/>
    <w:rsid w:val="00EC70F5"/>
    <w:rsid w:val="00ED241D"/>
    <w:rsid w:val="00ED31DF"/>
    <w:rsid w:val="00EE0A31"/>
    <w:rsid w:val="00EE5BB7"/>
    <w:rsid w:val="00EF04B5"/>
    <w:rsid w:val="00EF7868"/>
    <w:rsid w:val="00F12D8F"/>
    <w:rsid w:val="00F227B4"/>
    <w:rsid w:val="00F23073"/>
    <w:rsid w:val="00F24221"/>
    <w:rsid w:val="00F26288"/>
    <w:rsid w:val="00F26F50"/>
    <w:rsid w:val="00F358F2"/>
    <w:rsid w:val="00F41FA8"/>
    <w:rsid w:val="00F43476"/>
    <w:rsid w:val="00F50437"/>
    <w:rsid w:val="00F65FBA"/>
    <w:rsid w:val="00F666B6"/>
    <w:rsid w:val="00F66CC1"/>
    <w:rsid w:val="00F70A9D"/>
    <w:rsid w:val="00F72930"/>
    <w:rsid w:val="00F72DCA"/>
    <w:rsid w:val="00F80946"/>
    <w:rsid w:val="00F81478"/>
    <w:rsid w:val="00FB5599"/>
    <w:rsid w:val="00FC2E85"/>
    <w:rsid w:val="00FC445D"/>
    <w:rsid w:val="00FD3C06"/>
    <w:rsid w:val="00FD3E2B"/>
    <w:rsid w:val="00FD7A6E"/>
    <w:rsid w:val="00FE0E27"/>
    <w:rsid w:val="00FE2E8D"/>
    <w:rsid w:val="00FF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025EB8"/>
  <w15:chartTrackingRefBased/>
  <w15:docId w15:val="{6F182DCE-B2B4-4762-A386-768848324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D1956"/>
    <w:pPr>
      <w:spacing w:after="280" w:line="288" w:lineRule="auto"/>
    </w:pPr>
    <w:rPr>
      <w:rFonts w:eastAsiaTheme="minorEastAsia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E74873"/>
    <w:pPr>
      <w:keepNext/>
      <w:keepLines/>
      <w:spacing w:before="360" w:after="0"/>
      <w:outlineLvl w:val="0"/>
    </w:pPr>
    <w:rPr>
      <w:rFonts w:asciiTheme="majorHAnsi" w:eastAsiaTheme="majorEastAsia" w:hAnsiTheme="majorHAnsi" w:cstheme="majorBidi"/>
      <w:color w:val="D93B2A" w:themeColor="accent1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74873"/>
    <w:pPr>
      <w:keepNext/>
      <w:keepLines/>
      <w:spacing w:before="320" w:after="0"/>
      <w:outlineLvl w:val="1"/>
    </w:pPr>
    <w:rPr>
      <w:rFonts w:asciiTheme="majorHAnsi" w:eastAsiaTheme="majorEastAsia" w:hAnsiTheme="majorHAnsi" w:cstheme="majorBidi"/>
      <w:color w:val="D93B2A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74873"/>
    <w:pPr>
      <w:keepNext/>
      <w:keepLines/>
      <w:spacing w:before="280" w:after="0"/>
      <w:outlineLvl w:val="2"/>
    </w:pPr>
    <w:rPr>
      <w:rFonts w:asciiTheme="majorHAnsi" w:eastAsiaTheme="majorEastAsia" w:hAnsiTheme="majorHAnsi" w:cstheme="majorBidi"/>
      <w:color w:val="D93B2A" w:themeColor="accent1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E74873"/>
    <w:pPr>
      <w:keepNext/>
      <w:keepLines/>
      <w:spacing w:before="240" w:after="0"/>
      <w:outlineLvl w:val="3"/>
    </w:pPr>
    <w:rPr>
      <w:rFonts w:asciiTheme="majorHAnsi" w:eastAsiaTheme="majorEastAsia" w:hAnsiTheme="majorHAnsi" w:cstheme="majorBidi"/>
      <w:i/>
      <w:iCs/>
      <w:color w:val="D93B2A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7487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D93B2A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81E1E"/>
    <w:pPr>
      <w:tabs>
        <w:tab w:val="right" w:pos="1054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81E1E"/>
    <w:rPr>
      <w:sz w:val="18"/>
    </w:rPr>
  </w:style>
  <w:style w:type="paragraph" w:styleId="Zpat">
    <w:name w:val="footer"/>
    <w:basedOn w:val="Normln"/>
    <w:link w:val="ZpatChar"/>
    <w:uiPriority w:val="99"/>
    <w:unhideWhenUsed/>
    <w:rsid w:val="00174184"/>
    <w:pPr>
      <w:tabs>
        <w:tab w:val="center" w:pos="5273"/>
        <w:tab w:val="right" w:pos="10546"/>
      </w:tabs>
      <w:spacing w:after="0" w:line="240" w:lineRule="auto"/>
    </w:pPr>
    <w:rPr>
      <w:sz w:val="18"/>
    </w:rPr>
  </w:style>
  <w:style w:type="character" w:customStyle="1" w:styleId="ZpatChar">
    <w:name w:val="Zápatí Char"/>
    <w:basedOn w:val="Standardnpsmoodstavce"/>
    <w:link w:val="Zpat"/>
    <w:uiPriority w:val="99"/>
    <w:rsid w:val="00174184"/>
    <w:rPr>
      <w:sz w:val="18"/>
    </w:rPr>
  </w:style>
  <w:style w:type="table" w:styleId="Mkatabulky">
    <w:name w:val="Table Grid"/>
    <w:basedOn w:val="Normlntabulka"/>
    <w:uiPriority w:val="39"/>
    <w:rsid w:val="00E561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DD1956"/>
    <w:pPr>
      <w:spacing w:after="0" w:line="288" w:lineRule="auto"/>
    </w:pPr>
    <w:rPr>
      <w:sz w:val="20"/>
    </w:rPr>
  </w:style>
  <w:style w:type="character" w:customStyle="1" w:styleId="Nadpis1Char">
    <w:name w:val="Nadpis 1 Char"/>
    <w:basedOn w:val="Standardnpsmoodstavce"/>
    <w:link w:val="Nadpis1"/>
    <w:uiPriority w:val="9"/>
    <w:rsid w:val="00E74873"/>
    <w:rPr>
      <w:rFonts w:asciiTheme="majorHAnsi" w:eastAsiaTheme="majorEastAsia" w:hAnsiTheme="majorHAnsi" w:cstheme="majorBidi"/>
      <w:color w:val="D93B2A" w:themeColor="accent1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E74873"/>
    <w:rPr>
      <w:rFonts w:asciiTheme="majorHAnsi" w:eastAsiaTheme="majorEastAsia" w:hAnsiTheme="majorHAnsi" w:cstheme="majorBidi"/>
      <w:color w:val="D93B2A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E74873"/>
    <w:rPr>
      <w:rFonts w:asciiTheme="majorHAnsi" w:eastAsiaTheme="majorEastAsia" w:hAnsiTheme="majorHAnsi" w:cstheme="majorBidi"/>
      <w:color w:val="D93B2A" w:themeColor="accen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E74873"/>
    <w:rPr>
      <w:rFonts w:asciiTheme="majorHAnsi" w:eastAsiaTheme="majorEastAsia" w:hAnsiTheme="majorHAnsi" w:cstheme="majorBidi"/>
      <w:i/>
      <w:iCs/>
      <w:color w:val="D93B2A" w:themeColor="accent1"/>
      <w:sz w:val="1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74873"/>
    <w:rPr>
      <w:rFonts w:asciiTheme="majorHAnsi" w:eastAsiaTheme="majorEastAsia" w:hAnsiTheme="majorHAnsi" w:cstheme="majorBidi"/>
      <w:color w:val="D93B2A" w:themeColor="accent1"/>
      <w:sz w:val="18"/>
    </w:rPr>
  </w:style>
  <w:style w:type="paragraph" w:styleId="Nzev">
    <w:name w:val="Title"/>
    <w:basedOn w:val="Normln"/>
    <w:next w:val="Normln"/>
    <w:link w:val="NzevChar"/>
    <w:uiPriority w:val="10"/>
    <w:qFormat/>
    <w:rsid w:val="007023D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023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023D6"/>
    <w:pPr>
      <w:numPr>
        <w:ilvl w:val="1"/>
      </w:numPr>
      <w:spacing w:after="160"/>
    </w:pPr>
    <w:rPr>
      <w:color w:val="5A5A5A" w:themeColor="text1" w:themeTint="A5"/>
      <w:spacing w:val="15"/>
      <w:sz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7023D6"/>
    <w:rPr>
      <w:rFonts w:eastAsiaTheme="minorEastAsia"/>
      <w:color w:val="5A5A5A" w:themeColor="text1" w:themeTint="A5"/>
      <w:spacing w:val="15"/>
    </w:rPr>
  </w:style>
  <w:style w:type="paragraph" w:customStyle="1" w:styleId="Zkladnodstavec">
    <w:name w:val="[Základní odstavec]"/>
    <w:basedOn w:val="Normln"/>
    <w:uiPriority w:val="99"/>
    <w:rsid w:val="008E5904"/>
    <w:pPr>
      <w:autoSpaceDE w:val="0"/>
      <w:autoSpaceDN w:val="0"/>
      <w:adjustRightInd w:val="0"/>
      <w:spacing w:after="0"/>
      <w:textAlignment w:val="center"/>
    </w:pPr>
    <w:rPr>
      <w:rFonts w:ascii="Minion Pro" w:hAnsi="Minion Pro" w:cs="Minion Pro"/>
      <w:color w:val="000000"/>
      <w:sz w:val="24"/>
      <w:szCs w:val="24"/>
      <w:lang w:bidi="he-IL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B740C"/>
    <w:pPr>
      <w:spacing w:after="0" w:line="240" w:lineRule="auto"/>
    </w:pPr>
    <w:rPr>
      <w:rFonts w:ascii="Times New Roman" w:hAnsi="Times New Roman" w:cs="Times New Roman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B740C"/>
    <w:rPr>
      <w:rFonts w:ascii="Times New Roman" w:hAnsi="Times New Roman" w:cs="Times New Roman"/>
      <w:sz w:val="18"/>
      <w:szCs w:val="18"/>
    </w:rPr>
  </w:style>
  <w:style w:type="paragraph" w:customStyle="1" w:styleId="Plohy">
    <w:name w:val="Přílohy"/>
    <w:basedOn w:val="Normln"/>
    <w:qFormat/>
    <w:rsid w:val="009E44AC"/>
    <w:rPr>
      <w:szCs w:val="18"/>
    </w:rPr>
  </w:style>
  <w:style w:type="paragraph" w:customStyle="1" w:styleId="Pedmtdokumentu">
    <w:name w:val="Předmět dokumentu"/>
    <w:basedOn w:val="Zkladnodstavec"/>
    <w:qFormat/>
    <w:rsid w:val="003D7F35"/>
    <w:rPr>
      <w:rFonts w:ascii="Arial" w:hAnsi="Arial" w:cs="Arial"/>
      <w:spacing w:val="2"/>
      <w:sz w:val="20"/>
      <w:szCs w:val="20"/>
    </w:rPr>
  </w:style>
  <w:style w:type="paragraph" w:customStyle="1" w:styleId="Navdom">
    <w:name w:val="Na vědomí"/>
    <w:basedOn w:val="Bezmezer"/>
    <w:qFormat/>
    <w:rsid w:val="003D7F35"/>
    <w:rPr>
      <w:b/>
      <w:szCs w:val="18"/>
    </w:rPr>
  </w:style>
  <w:style w:type="paragraph" w:customStyle="1" w:styleId="Popiskolonek">
    <w:name w:val="Popis kolonek"/>
    <w:basedOn w:val="Bezmezer"/>
    <w:qFormat/>
    <w:rsid w:val="00D24DA9"/>
    <w:pPr>
      <w:spacing w:before="40"/>
    </w:pPr>
    <w:rPr>
      <w:color w:val="009F4D"/>
    </w:rPr>
  </w:style>
  <w:style w:type="paragraph" w:customStyle="1" w:styleId="Vplkolonek">
    <w:name w:val="Výplň kolonek"/>
    <w:basedOn w:val="Bezmezer"/>
    <w:qFormat/>
    <w:rsid w:val="00B05108"/>
    <w:pPr>
      <w:spacing w:before="40"/>
    </w:pPr>
    <w:rPr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F2307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F23073"/>
    <w:pPr>
      <w:spacing w:after="200" w:line="240" w:lineRule="auto"/>
    </w:pPr>
    <w:rPr>
      <w:rFonts w:eastAsiaTheme="minorHAnsi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23073"/>
    <w:rPr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AC1FC0"/>
    <w:pPr>
      <w:ind w:left="720"/>
      <w:contextualSpacing/>
    </w:pPr>
  </w:style>
  <w:style w:type="paragraph" w:styleId="Revize">
    <w:name w:val="Revision"/>
    <w:hidden/>
    <w:uiPriority w:val="99"/>
    <w:semiHidden/>
    <w:rsid w:val="002F59AF"/>
    <w:pPr>
      <w:spacing w:after="0" w:line="240" w:lineRule="auto"/>
    </w:pPr>
    <w:rPr>
      <w:rFonts w:eastAsiaTheme="minorEastAsia"/>
      <w:sz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66FAA"/>
    <w:pPr>
      <w:spacing w:after="280"/>
    </w:pPr>
    <w:rPr>
      <w:rFonts w:eastAsiaTheme="minorEastAsia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66FAA"/>
    <w:rPr>
      <w:rFonts w:eastAsiaTheme="minorEastAsia"/>
      <w:b/>
      <w:bCs/>
      <w:sz w:val="20"/>
      <w:szCs w:val="20"/>
    </w:rPr>
  </w:style>
  <w:style w:type="paragraph" w:customStyle="1" w:styleId="paragraph">
    <w:name w:val="paragraph"/>
    <w:basedOn w:val="Normln"/>
    <w:rsid w:val="00101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eop">
    <w:name w:val="eop"/>
    <w:basedOn w:val="Standardnpsmoodstavce"/>
    <w:rsid w:val="00101F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zif00123\AppData\Local\Microsoft\Windows\INetCache\Content.Outlook\CRDTFQN3\Z&#225;m&#283;r.dotx" TargetMode="External"/></Relationships>
</file>

<file path=word/theme/theme1.xml><?xml version="1.0" encoding="utf-8"?>
<a:theme xmlns:a="http://schemas.openxmlformats.org/drawingml/2006/main" name="Motiv Office">
  <a:themeElements>
    <a:clrScheme name="Cheb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D93B2A"/>
      </a:accent1>
      <a:accent2>
        <a:srgbClr val="A5A5A5"/>
      </a:accent2>
      <a:accent3>
        <a:srgbClr val="EEB56E"/>
      </a:accent3>
      <a:accent4>
        <a:srgbClr val="EAE4D6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heb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7EEAB92C506548BE39F1259A1E3D58" ma:contentTypeVersion="18" ma:contentTypeDescription="Vytvoří nový dokument" ma:contentTypeScope="" ma:versionID="01b559107097acff088046283057321e">
  <xsd:schema xmlns:xsd="http://www.w3.org/2001/XMLSchema" xmlns:xs="http://www.w3.org/2001/XMLSchema" xmlns:p="http://schemas.microsoft.com/office/2006/metadata/properties" xmlns:ns2="4e293753-9a96-4025-9fc0-ad0e49e7059b" xmlns:ns3="94c4a836-48c3-43e6-ada0-4dbdcb041e81" targetNamespace="http://schemas.microsoft.com/office/2006/metadata/properties" ma:root="true" ma:fieldsID="2b12cab4012979564429522d4a2dea26" ns2:_="" ns3:_="">
    <xsd:import namespace="4e293753-9a96-4025-9fc0-ad0e49e7059b"/>
    <xsd:import namespace="94c4a836-48c3-43e6-ada0-4dbdcb041e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293753-9a96-4025-9fc0-ad0e49e705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Značky obrázků" ma:readOnly="false" ma:fieldId="{5cf76f15-5ced-4ddc-b409-7134ff3c332f}" ma:taxonomyMulti="true" ma:sspId="abac447a-f7b8-4fa7-b7d9-2647cec7d2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4a836-48c3-43e6-ada0-4dbdcb041e8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7712a356-7e92-4d33-aec5-940c3448cd4a}" ma:internalName="TaxCatchAll" ma:showField="CatchAllData" ma:web="94c4a836-48c3-43e6-ada0-4dbdcb041e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293753-9a96-4025-9fc0-ad0e49e7059b">
      <Terms xmlns="http://schemas.microsoft.com/office/infopath/2007/PartnerControls"/>
    </lcf76f155ced4ddcb4097134ff3c332f>
    <TaxCatchAll xmlns="94c4a836-48c3-43e6-ada0-4dbdcb041e8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F16CFD3-E82D-48B9-81DA-0B12DE0736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293753-9a96-4025-9fc0-ad0e49e7059b"/>
    <ds:schemaRef ds:uri="94c4a836-48c3-43e6-ada0-4dbdcb041e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4350F1-DB4A-4698-BA6B-5B70952E0BD0}">
  <ds:schemaRefs>
    <ds:schemaRef ds:uri="http://schemas.microsoft.com/office/2006/metadata/properties"/>
    <ds:schemaRef ds:uri="http://schemas.microsoft.com/office/infopath/2007/PartnerControls"/>
    <ds:schemaRef ds:uri="4e293753-9a96-4025-9fc0-ad0e49e7059b"/>
    <ds:schemaRef ds:uri="94c4a836-48c3-43e6-ada0-4dbdcb041e81"/>
  </ds:schemaRefs>
</ds:datastoreItem>
</file>

<file path=customXml/itemProps3.xml><?xml version="1.0" encoding="utf-8"?>
<ds:datastoreItem xmlns:ds="http://schemas.openxmlformats.org/officeDocument/2006/customXml" ds:itemID="{C7804C57-67C5-448D-9892-70C0AC78986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F97246-35C0-4446-BFBB-C42AE3B93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Záměr.dotx</Template>
  <TotalTime>21</TotalTime>
  <Pages>2</Pages>
  <Words>370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Dýšek Martin Mgr.</dc:creator>
  <cp:keywords/>
  <dc:description/>
  <cp:lastModifiedBy>Bartáková Michaela Ing.</cp:lastModifiedBy>
  <cp:revision>7</cp:revision>
  <dcterms:created xsi:type="dcterms:W3CDTF">2026-08-12T12:18:00Z</dcterms:created>
  <dcterms:modified xsi:type="dcterms:W3CDTF">2026-08-13T05:45:00Z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92456b-7225-4f58-a5d8-e0dff685196a_Enabled">
    <vt:lpwstr>true</vt:lpwstr>
  </property>
  <property fmtid="{D5CDD505-2E9C-101B-9397-08002B2CF9AE}" pid="3" name="MSIP_Label_0392456b-7225-4f58-a5d8-e0dff685196a_SetDate">
    <vt:lpwstr>2025-02-28T09:23:05Z</vt:lpwstr>
  </property>
  <property fmtid="{D5CDD505-2E9C-101B-9397-08002B2CF9AE}" pid="4" name="MSIP_Label_0392456b-7225-4f58-a5d8-e0dff685196a_Method">
    <vt:lpwstr>Standard</vt:lpwstr>
  </property>
  <property fmtid="{D5CDD505-2E9C-101B-9397-08002B2CF9AE}" pid="5" name="MSIP_Label_0392456b-7225-4f58-a5d8-e0dff685196a_Name">
    <vt:lpwstr>INTERNÍ</vt:lpwstr>
  </property>
  <property fmtid="{D5CDD505-2E9C-101B-9397-08002B2CF9AE}" pid="6" name="MSIP_Label_0392456b-7225-4f58-a5d8-e0dff685196a_SiteId">
    <vt:lpwstr>7c0de962-bcda-4490-991f-b971afe61ed9</vt:lpwstr>
  </property>
  <property fmtid="{D5CDD505-2E9C-101B-9397-08002B2CF9AE}" pid="7" name="MSIP_Label_0392456b-7225-4f58-a5d8-e0dff685196a_ActionId">
    <vt:lpwstr>e2d781f4-dcd8-46fa-8f5d-a3e4435c8698</vt:lpwstr>
  </property>
  <property fmtid="{D5CDD505-2E9C-101B-9397-08002B2CF9AE}" pid="8" name="MSIP_Label_0392456b-7225-4f58-a5d8-e0dff685196a_ContentBits">
    <vt:lpwstr>0</vt:lpwstr>
  </property>
  <property fmtid="{D5CDD505-2E9C-101B-9397-08002B2CF9AE}" pid="9" name="MSIP_Label_0392456b-7225-4f58-a5d8-e0dff685196a_Tag">
    <vt:lpwstr>10, 3, 0, 1</vt:lpwstr>
  </property>
  <property fmtid="{D5CDD505-2E9C-101B-9397-08002B2CF9AE}" pid="10" name="ContentTypeId">
    <vt:lpwstr>0x0101003B7EEAB92C506548BE39F1259A1E3D58</vt:lpwstr>
  </property>
  <property fmtid="{D5CDD505-2E9C-101B-9397-08002B2CF9AE}" pid="11" name="MediaServiceImageTags">
    <vt:lpwstr/>
  </property>
</Properties>
</file>