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9D96" w14:textId="2C9D0FC2" w:rsidR="008E1D4E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 xml:space="preserve">PROTOKOL Č. </w:t>
      </w:r>
      <w:r w:rsidR="007D5F3F">
        <w:rPr>
          <w:sz w:val="30"/>
          <w:szCs w:val="30"/>
        </w:rPr>
        <w:t>1</w:t>
      </w:r>
      <w:r w:rsidR="007F0AC7">
        <w:rPr>
          <w:sz w:val="30"/>
          <w:szCs w:val="30"/>
        </w:rPr>
        <w:t>5</w:t>
      </w:r>
      <w:r>
        <w:rPr>
          <w:sz w:val="30"/>
          <w:szCs w:val="30"/>
        </w:rPr>
        <w:t>/202</w:t>
      </w:r>
      <w:r w:rsidR="007D5F3F">
        <w:rPr>
          <w:sz w:val="30"/>
          <w:szCs w:val="30"/>
        </w:rPr>
        <w:t>6/2600</w:t>
      </w:r>
      <w:r>
        <w:rPr>
          <w:sz w:val="30"/>
          <w:szCs w:val="30"/>
        </w:rPr>
        <w:t xml:space="preserve"> O VYŘAZENÍ DROBNÉHO DLOUHODOBÉHO HMOTNÉHO A NEHMOTNÉHO MAJETKU </w:t>
      </w:r>
    </w:p>
    <w:p w14:paraId="3D40FBE0" w14:textId="6D92DF4E" w:rsidR="006F6455" w:rsidRPr="004704C5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>A NÁVRHU FORMY LIKVIDACE</w:t>
      </w:r>
    </w:p>
    <w:p w14:paraId="3F42D188" w14:textId="399D1895" w:rsidR="002F7A52" w:rsidRDefault="002F7A52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tbl>
      <w:tblPr>
        <w:tblStyle w:val="Mkatabulky"/>
        <w:tblpPr w:leftFromText="141" w:rightFromText="141" w:vertAnchor="text" w:horzAnchor="margin" w:tblpY="-6"/>
        <w:tblOverlap w:val="never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</w:tblGrid>
      <w:tr w:rsidR="00B263BE" w:rsidRPr="00B05108" w14:paraId="17C596DE" w14:textId="77777777" w:rsidTr="00F34438">
        <w:trPr>
          <w:trHeight w:val="340"/>
        </w:trPr>
        <w:tc>
          <w:tcPr>
            <w:tcW w:w="1843" w:type="dxa"/>
          </w:tcPr>
          <w:p w14:paraId="3AE2A868" w14:textId="5847127D" w:rsidR="00B263BE" w:rsidRPr="00CF0175" w:rsidRDefault="00B263BE" w:rsidP="003D29BF">
            <w:pPr>
              <w:pStyle w:val="Popiskolonek0"/>
              <w:rPr>
                <w:szCs w:val="18"/>
              </w:rPr>
            </w:pPr>
            <w:r>
              <w:t>Nákladové středisko</w:t>
            </w:r>
          </w:p>
        </w:tc>
        <w:tc>
          <w:tcPr>
            <w:tcW w:w="2693" w:type="dxa"/>
          </w:tcPr>
          <w:p w14:paraId="24637D2B" w14:textId="170EEFC1" w:rsidR="00B263BE" w:rsidRPr="00B05108" w:rsidRDefault="007D5F3F" w:rsidP="003D29BF">
            <w:pPr>
              <w:pStyle w:val="Vplkolonek"/>
            </w:pPr>
            <w:r>
              <w:t>11600</w:t>
            </w:r>
          </w:p>
        </w:tc>
      </w:tr>
    </w:tbl>
    <w:p w14:paraId="3E5E189A" w14:textId="77777777" w:rsidR="00B263BE" w:rsidRDefault="00B263BE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p w14:paraId="364BB8F5" w14:textId="77777777" w:rsidR="00B263BE" w:rsidRPr="00753D8A" w:rsidRDefault="00B263BE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</w:p>
    <w:p w14:paraId="53C7A965" w14:textId="1C06C5E7" w:rsidR="002F7A52" w:rsidRPr="00753D8A" w:rsidRDefault="002F7A52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  <w:r w:rsidRPr="00753D8A">
        <w:rPr>
          <w:rFonts w:asciiTheme="minorHAnsi" w:hAnsiTheme="minorHAnsi"/>
          <w:b/>
          <w:noProof/>
          <w:szCs w:val="18"/>
        </w:rPr>
        <w:t>Forma likvidace</w:t>
      </w:r>
    </w:p>
    <w:p w14:paraId="1AF1CE52" w14:textId="3D7EB6D2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7D5F3F">
        <w:rPr>
          <w:rFonts w:cs="Arial"/>
          <w:b/>
          <w:bCs/>
          <w:spacing w:val="2"/>
          <w:szCs w:val="20"/>
          <w:lang w:bidi="he-IL"/>
        </w:rPr>
        <w:t>přím</w:t>
      </w:r>
      <w:r w:rsidR="002F7A52" w:rsidRPr="007D5F3F">
        <w:rPr>
          <w:rFonts w:cs="Arial"/>
          <w:b/>
          <w:bCs/>
          <w:spacing w:val="2"/>
          <w:szCs w:val="20"/>
          <w:lang w:bidi="he-IL"/>
        </w:rPr>
        <w:t>á</w:t>
      </w:r>
      <w:r w:rsidRPr="007D5F3F">
        <w:rPr>
          <w:rFonts w:cs="Arial"/>
          <w:b/>
          <w:bCs/>
          <w:spacing w:val="2"/>
          <w:szCs w:val="20"/>
          <w:lang w:bidi="he-IL"/>
        </w:rPr>
        <w:t xml:space="preserve"> fyzick</w:t>
      </w:r>
      <w:r w:rsidR="002F7A52" w:rsidRPr="007D5F3F">
        <w:rPr>
          <w:rFonts w:cs="Arial"/>
          <w:b/>
          <w:bCs/>
          <w:spacing w:val="2"/>
          <w:szCs w:val="20"/>
          <w:lang w:bidi="he-IL"/>
        </w:rPr>
        <w:t>á</w:t>
      </w:r>
      <w:r w:rsidRPr="007D5F3F">
        <w:rPr>
          <w:rFonts w:cs="Arial"/>
          <w:b/>
          <w:bCs/>
          <w:spacing w:val="2"/>
          <w:szCs w:val="20"/>
          <w:lang w:bidi="he-IL"/>
        </w:rPr>
        <w:t xml:space="preserve"> likvidac</w:t>
      </w:r>
      <w:r w:rsidR="002F7A52" w:rsidRPr="007D5F3F">
        <w:rPr>
          <w:rFonts w:cs="Arial"/>
          <w:b/>
          <w:bCs/>
          <w:spacing w:val="2"/>
          <w:szCs w:val="20"/>
          <w:lang w:bidi="he-IL"/>
        </w:rPr>
        <w:t>e</w:t>
      </w:r>
      <w:r w:rsidRPr="008C5909">
        <w:rPr>
          <w:rFonts w:cs="Arial"/>
          <w:spacing w:val="2"/>
          <w:szCs w:val="20"/>
          <w:lang w:bidi="he-IL"/>
        </w:rPr>
        <w:t>*</w:t>
      </w:r>
    </w:p>
    <w:p w14:paraId="45982B78" w14:textId="5D84219C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bezúplatný převod*</w:t>
      </w:r>
    </w:p>
    <w:p w14:paraId="4337CDD1" w14:textId="11ABDAD0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komisn</w:t>
      </w:r>
      <w:r w:rsidR="002F7A52">
        <w:rPr>
          <w:rFonts w:cs="Arial"/>
          <w:spacing w:val="2"/>
          <w:szCs w:val="20"/>
          <w:lang w:bidi="he-IL"/>
        </w:rPr>
        <w:t>í</w:t>
      </w:r>
      <w:r w:rsidRPr="008C5909">
        <w:rPr>
          <w:rFonts w:cs="Arial"/>
          <w:spacing w:val="2"/>
          <w:szCs w:val="20"/>
          <w:lang w:bidi="he-IL"/>
        </w:rPr>
        <w:t xml:space="preserve"> prodej*</w:t>
      </w:r>
    </w:p>
    <w:p w14:paraId="75679FB3" w14:textId="0896AF88" w:rsidR="000D1823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>
        <w:rPr>
          <w:rFonts w:cs="Arial"/>
          <w:spacing w:val="2"/>
          <w:szCs w:val="20"/>
          <w:lang w:bidi="he-IL"/>
        </w:rPr>
        <w:t>manko/škoda</w:t>
      </w:r>
      <w:r w:rsidRPr="008C5909">
        <w:rPr>
          <w:rFonts w:cs="Arial"/>
          <w:spacing w:val="2"/>
          <w:szCs w:val="20"/>
          <w:lang w:bidi="he-IL"/>
        </w:rPr>
        <w:t>*</w:t>
      </w:r>
      <w:r>
        <w:rPr>
          <w:rFonts w:cs="Arial"/>
          <w:spacing w:val="2"/>
          <w:szCs w:val="20"/>
          <w:lang w:bidi="he-IL"/>
        </w:rPr>
        <w:tab/>
        <w:t xml:space="preserve">Číslo Protokolu o škodě: </w:t>
      </w:r>
    </w:p>
    <w:p w14:paraId="12F19F66" w14:textId="77777777" w:rsidR="002F7A52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2305"/>
        <w:gridCol w:w="2231"/>
        <w:gridCol w:w="1984"/>
      </w:tblGrid>
      <w:tr w:rsidR="00073C26" w:rsidRPr="00B84058" w14:paraId="321AF2FC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8BF2ADA" w14:textId="4908B7EC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Umístění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53375B2" w14:textId="21F02E9C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Inventární číslo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8DBD3D9" w14:textId="33465077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Název majetku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07D8BD" w14:textId="2AA00F32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Pořizovací cena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45AFFFB" w14:textId="0384CC2B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Důvod</w:t>
            </w:r>
          </w:p>
        </w:tc>
      </w:tr>
      <w:tr w:rsidR="00C353F8" w:rsidRPr="00C60A61" w14:paraId="4656A859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E88D3B" w14:textId="72217209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E2E7657" w14:textId="0820B5D7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>10040134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7EE88D" w14:textId="69ECA23D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fotoaparát DSC WX220B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B5F7B9" w14:textId="3618F3A6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4.917,44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AC3415" w14:textId="7647F9F3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</w:rPr>
              <w:t>Nelze vysunout objektiv, oprava nerentabilní</w:t>
            </w:r>
          </w:p>
        </w:tc>
      </w:tr>
      <w:tr w:rsidR="00C353F8" w:rsidRPr="00C60A61" w14:paraId="3E8281F7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854A4F" w14:textId="424CC687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D97D3F" w14:textId="16690E93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>10044896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80795C" w14:textId="5760D599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C235EB6" w14:textId="38EF3143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BCB543" w14:textId="4B41B9A5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1AE743D4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C0A42B" w14:textId="337BD4C5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9FB9934" w14:textId="309E5DA3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>10044899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66CB62" w14:textId="467B0869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C03737" w14:textId="78FE87F2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952632" w14:textId="57B24D04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3E039186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21D290" w14:textId="6E418744" w:rsidR="00C353F8" w:rsidRPr="00DE7B2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0B13EE6" w14:textId="62EF1C5C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>10048228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97C124" w14:textId="0A1FDB8E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Aruba AP-205 + držák + licence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C37F53D" w14:textId="033679CE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11.472,01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D97251" w14:textId="5BEB958C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</w:rPr>
              <w:t>Technicky zastaralé, neodpovídá bezpečnostním požadavkům SZIF</w:t>
            </w:r>
          </w:p>
        </w:tc>
      </w:tr>
      <w:tr w:rsidR="00C353F8" w:rsidRPr="00C60A61" w14:paraId="27CEC588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F2A483" w14:textId="77D50129" w:rsidR="00C353F8" w:rsidRPr="00DE7B2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6F7A9BF" w14:textId="419A88EA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>10048241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9DFF78" w14:textId="60835F22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PoE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PD-9001GR-AC 1p GE 802.3at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Midspan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7EA9C0B" w14:textId="2AE58B4C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2.314,79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45E7C2E" w14:textId="431DA452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</w:rPr>
              <w:t>Technicky zastaralé, neodpovídá bezpečnostním požadavkům SZIF</w:t>
            </w:r>
          </w:p>
        </w:tc>
      </w:tr>
      <w:tr w:rsidR="00C353F8" w:rsidRPr="00C60A61" w14:paraId="1A41AD03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CE705E" w14:textId="6335C317" w:rsidR="00C353F8" w:rsidRPr="00DE7B2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8B9C54E" w14:textId="208A3960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>10048668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D2FE2E" w14:textId="71C7E08D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E6DF112" w14:textId="1BFE88C5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1.764,18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C60884" w14:textId="0ED1B7AC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17247893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9705B5" w14:textId="1E800D9D" w:rsidR="00C353F8" w:rsidRPr="00DE7B2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0C2E4BF" w14:textId="3197087E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>10048671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CE2DC2" w14:textId="0A2D960E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3BE320F" w14:textId="11E2471E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1.764,18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934755" w14:textId="30CF0DEF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0CAFA2BC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325A12" w14:textId="125660F8" w:rsidR="00C353F8" w:rsidRPr="00DE7B2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FB646FF" w14:textId="16D2C717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>10048677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CE7230" w14:textId="2F2C6B4A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0FF7533" w14:textId="561CB69F" w:rsidR="00C353F8" w:rsidRPr="005D5FD2" w:rsidRDefault="00C353F8" w:rsidP="00C353F8">
            <w:pPr>
              <w:spacing w:after="0" w:line="240" w:lineRule="auto"/>
              <w:jc w:val="right"/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1.764,18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401698" w14:textId="2696C934" w:rsidR="00C353F8" w:rsidRPr="00C60A61" w:rsidRDefault="00C353F8" w:rsidP="00C353F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2CD743DA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D501C6" w14:textId="5952BF30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6B1F7C0" w14:textId="567D743B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10048750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47A4D07" w14:textId="25E0F139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2E9DBF0" w14:textId="4192DFDD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1.764,18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0A74A3A" w14:textId="3AA2F80E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 xml:space="preserve">Technicky zastaralé, opotřebené </w:t>
            </w:r>
            <w:r w:rsidRPr="004C7677">
              <w:rPr>
                <w:rFonts w:asciiTheme="minorHAnsi" w:hAnsiTheme="minorHAnsi" w:cstheme="minorHAnsi"/>
              </w:rPr>
              <w:lastRenderedPageBreak/>
              <w:t>používáním, neodpovídá standardům SZIF</w:t>
            </w:r>
          </w:p>
        </w:tc>
      </w:tr>
      <w:tr w:rsidR="00C353F8" w:rsidRPr="00C60A61" w14:paraId="27247BE0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314C81E" w14:textId="3DB11186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lastRenderedPageBreak/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F4DD50E" w14:textId="4CFA10A7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10051148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7F34FBC" w14:textId="305DC1BE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fotoaparát Canon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PowerShot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C468404" w14:textId="17DE5F2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8434114" w14:textId="48F53FC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Vadný displej – náhodné barevné pixely, rozmazaný obraz, oprava nerentabilní</w:t>
            </w:r>
          </w:p>
        </w:tc>
      </w:tr>
      <w:tr w:rsidR="00C353F8" w:rsidRPr="00C60A61" w14:paraId="49A5007B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8FCB8D" w14:textId="5A104C31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B80D362" w14:textId="3E47E80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10051149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3A5DC6" w14:textId="679CB0BA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fotoaparát Canon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PowerShot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2C427C" w14:textId="0134B02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FF4273" w14:textId="5D56A72D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Vadný displej – náhodné barevné pixely, rozmazaný obraz, oprava nerentabilní</w:t>
            </w:r>
          </w:p>
        </w:tc>
      </w:tr>
      <w:tr w:rsidR="00C353F8" w:rsidRPr="00C60A61" w14:paraId="22A32A55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ACFC8F" w14:textId="689BBB58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161ADF4" w14:textId="396F0F3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10051162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5B2ADD" w14:textId="74A76833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fotoaparát Canon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PowerShot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38851D7" w14:textId="555567B5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FB87667" w14:textId="48787C45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Vadný displej – náhodné barevné pixely, rozmazaný obraz, oprava nerentabilní</w:t>
            </w:r>
          </w:p>
        </w:tc>
      </w:tr>
      <w:tr w:rsidR="00C353F8" w:rsidRPr="00C60A61" w14:paraId="053E85A8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E58BE5" w14:textId="4A9A25E5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E34C993" w14:textId="16AC8DF2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10051170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25F023" w14:textId="74CE48E3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fotoaparát Canon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PowerShot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C7A191F" w14:textId="28CF33B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22B320" w14:textId="2FFFA1B6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Vadný displej – náhodné barevné pixely, rozmazaný obraz, oprava nerentabilní</w:t>
            </w:r>
          </w:p>
        </w:tc>
      </w:tr>
      <w:tr w:rsidR="00C353F8" w:rsidRPr="00C60A61" w14:paraId="2193AA46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A09574" w14:textId="38F814C6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9925975" w14:textId="2041C580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10052574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7EC0EF" w14:textId="1642839D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FBC6C16" w14:textId="10BFD5C9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A8B6AFA" w14:textId="2A7938E4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037F0A72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514AC4" w14:textId="3BC05E61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AE3A49" w14:textId="5DF17419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10052575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FEF0BE" w14:textId="12FFBA27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46663FF" w14:textId="77952030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716DF3D" w14:textId="2F00D038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04A44308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E67E53" w14:textId="2CAC2D46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9892651" w14:textId="6451A61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10052581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D8FEE69" w14:textId="2B5D2A54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5B9E4B9" w14:textId="302DA2EC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78857FC" w14:textId="61CFF95F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1B45649D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00DBA26" w14:textId="5031AD3B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9AAFB8E" w14:textId="1CCF943E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10052582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812F76" w14:textId="6276BFE6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A067DCF" w14:textId="00ACCF4C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6155407" w14:textId="009949F1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5D7D0566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51CDED" w14:textId="2044FE29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755B152" w14:textId="11D7382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10052583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D8087C8" w14:textId="0891C7B3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6E5DA33" w14:textId="5BA6D2DA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AF0A87F" w14:textId="29F3D135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26143EE9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E054AF" w14:textId="71BE3F2B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E1D66DB" w14:textId="2A8A3C40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10052585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8FFE2FC" w14:textId="14361ED2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B3A81A" w14:textId="7B49214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644BD05" w14:textId="3F8E631B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60BF0E75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82F437" w14:textId="1C9A7D37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1DFB4C8" w14:textId="6DC2713B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10052586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27051E" w14:textId="577EE4D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9FC2D09" w14:textId="3A1EB2A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A5883A4" w14:textId="46B86544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 xml:space="preserve">Technicky zastaralé, opotřebené používáním, </w:t>
            </w:r>
            <w:r w:rsidRPr="004C7677">
              <w:rPr>
                <w:rFonts w:asciiTheme="minorHAnsi" w:hAnsiTheme="minorHAnsi" w:cstheme="minorHAnsi"/>
              </w:rPr>
              <w:lastRenderedPageBreak/>
              <w:t>neodpovídá standardům SZIF</w:t>
            </w:r>
          </w:p>
        </w:tc>
      </w:tr>
      <w:tr w:rsidR="00C353F8" w:rsidRPr="00C60A61" w14:paraId="010A59BD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A32241" w14:textId="05214BA1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lastRenderedPageBreak/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365D13B" w14:textId="695F1A2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10052591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418B86D" w14:textId="007B5E7D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67E7F7" w14:textId="17E48F7E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43ADBAE" w14:textId="3661A373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415D67A7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65B5862" w14:textId="375E4B35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95AA6E8" w14:textId="37780C6B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10052592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C1DD23" w14:textId="13812862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94D4CCC" w14:textId="5CF7045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5881A15" w14:textId="0B6DE45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6D4A1677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A5F4548" w14:textId="4E4CBAA2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3F1BDAF" w14:textId="70A0A5CD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10052593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C06DD4F" w14:textId="5E059837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E64E78E" w14:textId="17AD61CE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01413D9" w14:textId="718DDDE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3C243A51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1F5C7E" w14:textId="54DE134F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92C23A4" w14:textId="6697AE6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10052594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D602A90" w14:textId="640A135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D4DA3F1" w14:textId="719592E0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6970EEC" w14:textId="12308F24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11D2D702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C168CDC" w14:textId="608F1C1A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8268BAC" w14:textId="6D35EA02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10052596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9C8FE5A" w14:textId="485F4364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ED2BDBA" w14:textId="09A92621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5C56C26" w14:textId="39286873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1B3176EA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27FA829" w14:textId="53ABAF25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6631379" w14:textId="7C6B0ADC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10052597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1EED5FD" w14:textId="318C93C2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monitor HP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EliteDisplay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93F3E6" w14:textId="790D3A70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4.648,76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1007FBE" w14:textId="0B87C70A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068AE67E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54EE5CC" w14:textId="19B91CCF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ED2AC88" w14:textId="6D92EB0B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10053086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31CD0C" w14:textId="384FE787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MT Samsung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Galaxy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S9 (G960F)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943813" w14:textId="6C71FA7C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21.989,00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380E56" w14:textId="6BA35C15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40784F9D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91F3DF" w14:textId="62931333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0455AB3" w14:textId="3F546B3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10053127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FB550B4" w14:textId="24A1CEB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PC technologické FLAME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9E5F4C2" w14:textId="6E84CD2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48.061,20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EBC1D9" w14:textId="77BF1640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i morálně zastaralé, nelze aktualizovat na OS W11, neodpovídá bezpečnostním standardům SZIF</w:t>
            </w:r>
          </w:p>
        </w:tc>
      </w:tr>
      <w:tr w:rsidR="00C353F8" w:rsidRPr="00C60A61" w14:paraId="4266664B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DBF9E0B" w14:textId="6D6F13D9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B1ED176" w14:textId="59596C6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10057105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8564E98" w14:textId="56A0C64B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11F5EF" w14:textId="70E4166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14AE0F" w14:textId="793BF0C9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2C776523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6285BA" w14:textId="7B6FB159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FB0E59E" w14:textId="06F3A809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10057107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065CF51" w14:textId="4C8208C2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CCF2614" w14:textId="3396C9C0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F483F6" w14:textId="3AC6AB55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2EAAAEBB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FEA918" w14:textId="64FE0DAE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A9E93D" w14:textId="015FAC93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10057109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A65BC2C" w14:textId="4E6C2725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BF0DD39" w14:textId="26268292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2638323" w14:textId="2E6BEEF6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65359EE9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B70D629" w14:textId="551E49CD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2D4D875" w14:textId="060232AA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10057111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80DA32" w14:textId="1D5E5A88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C3F73E7" w14:textId="47C3E4C7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94E2030" w14:textId="412C8A2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 xml:space="preserve">Technicky zastaralé, nekompatibilní s </w:t>
            </w:r>
            <w:r w:rsidRPr="004C7677">
              <w:rPr>
                <w:rFonts w:asciiTheme="minorHAnsi" w:hAnsiTheme="minorHAnsi" w:cstheme="minorHAnsi"/>
              </w:rPr>
              <w:lastRenderedPageBreak/>
              <w:t>MDM, neodpovídá standardům SZIF</w:t>
            </w:r>
          </w:p>
        </w:tc>
      </w:tr>
      <w:tr w:rsidR="00C353F8" w:rsidRPr="00C60A61" w14:paraId="2943F5B6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CDC043" w14:textId="2F361678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lastRenderedPageBreak/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B55B1E5" w14:textId="4908BAC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10057113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96611A" w14:textId="6EF2658B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1180426" w14:textId="642E6BFF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64209C" w14:textId="63F2020E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635A7C09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F82B177" w14:textId="21553DFD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DEFD6B" w14:textId="5E37C8C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10057114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ACCDE3" w14:textId="1D1E9180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C63330A" w14:textId="38C0A41B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A9DB99" w14:textId="51647A06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7A2D30ED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41F8A3B" w14:textId="32BAEF95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906C2A3" w14:textId="4885E7CB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10057119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65D2D0" w14:textId="541A2738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455491C" w14:textId="0A5F6C55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E27EF4" w14:textId="09CBBC51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37D164D2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4BAE09" w14:textId="77159AF6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66046A4" w14:textId="12E6C4EF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10057128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82E456" w14:textId="3A1DB827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7E7A28" w14:textId="212E73E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D210BE0" w14:textId="0E21468E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16EC3463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47D941" w14:textId="7EA2894F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6667153" w14:textId="3C7AA99D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10057129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3164769" w14:textId="48C9C713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BE3AD8" w14:textId="7FE6F1F9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E4570C" w14:textId="59DDE800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424A8691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F9D5F9" w14:textId="40193AF3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7927AD1" w14:textId="22F757B1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10057130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97E50BC" w14:textId="05EBEBD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DEC079A" w14:textId="46C40022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2EC677B" w14:textId="6845EE71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425E1F28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63CB16" w14:textId="2FDE2137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C7304AD" w14:textId="77AD131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10057131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873A16" w14:textId="45C270EF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5CC44A5" w14:textId="4F736C5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8724216" w14:textId="1A105EE9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5AE3D9C9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0E9C67A" w14:textId="7226ED53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37000A6" w14:textId="5A6B8C47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10057132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AD5C156" w14:textId="6AF154D6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566E2B3" w14:textId="475075CD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13BA6E" w14:textId="74C40E37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2CA7E723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3856313" w14:textId="405AFC10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F36AA6B" w14:textId="7D84BD30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10057134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F348E88" w14:textId="685AD04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Xiaomi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Redmi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Note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9 Pro vč.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E4CD211" w14:textId="7EF5E92B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423CE23" w14:textId="3AFF1699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5DBDC4C4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FA87263" w14:textId="54326D31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C3922F2" w14:textId="2D93D069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10058926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6FE75BA" w14:textId="1AAF1D4B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AF75C48" w14:textId="4B03953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9BE570" w14:textId="6380706A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4088685B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C2275D" w14:textId="4C1840B4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F6CD9A7" w14:textId="5977047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10058927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DE69E5A" w14:textId="45F34995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355D5DD" w14:textId="215AB8BD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FA39CD" w14:textId="306DFBCF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511DE15A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B5546B3" w14:textId="025B1676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1861AB7" w14:textId="7B795B65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10058928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0BBC894" w14:textId="79B42A2D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F0AB765" w14:textId="0FC2F44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2A9188" w14:textId="4521882E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76B491CF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A4B4E4" w14:textId="084AAD76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3BC4AEB" w14:textId="33ED33B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10058929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9930D22" w14:textId="2DE53DD5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96BC38C" w14:textId="4E81EC1F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397E71" w14:textId="694C2FA2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5AE87F7D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AB800B" w14:textId="246FC48A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15C0381" w14:textId="6ED3ABB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10058936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1FF6014" w14:textId="496F4D31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15AE8A" w14:textId="4DF1362E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D5C4B8" w14:textId="39B85356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 xml:space="preserve">Technicky zastaralé, nekompatibilní s </w:t>
            </w:r>
            <w:r w:rsidRPr="004C7677">
              <w:rPr>
                <w:rFonts w:asciiTheme="minorHAnsi" w:hAnsiTheme="minorHAnsi" w:cstheme="minorHAnsi"/>
              </w:rPr>
              <w:lastRenderedPageBreak/>
              <w:t>MDM, neodpovídá standardům SZIF</w:t>
            </w:r>
          </w:p>
        </w:tc>
      </w:tr>
      <w:tr w:rsidR="00C353F8" w:rsidRPr="00C60A61" w14:paraId="1DD12482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EE7EF6B" w14:textId="7B724399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lastRenderedPageBreak/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D8E12B" w14:textId="69984382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10058938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430DDA" w14:textId="1162C70B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775F3A" w14:textId="157AAB4B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68D17A6" w14:textId="1E0A1BDD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02D05076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60599F" w14:textId="0CAB7378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15AD8AD" w14:textId="287989B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10058939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53757FA" w14:textId="59A49752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736DC12" w14:textId="1A4E06AF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A59EF8" w14:textId="3E633A4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7C5937E7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A1DD55" w14:textId="05C2A530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AB4C424" w14:textId="1747D71D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10058940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D5971D" w14:textId="3A14419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412D4BB" w14:textId="3625E1DA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77CF51" w14:textId="66563C6A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4FF81CC5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38BBB1" w14:textId="7C74A04F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853416" w14:textId="2136E260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10058941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2C3870" w14:textId="51973119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C7DF1AE" w14:textId="30437D13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ADADFB" w14:textId="28221872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276D6FF9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D9F6DF" w14:textId="2C6D66D2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FE0C743" w14:textId="7C0E4513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10058945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495816" w14:textId="4A7CF259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1C542D9" w14:textId="366A1155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A2463C" w14:textId="1E27AAEB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3341004F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16D27F" w14:textId="5FB592F1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C961CB0" w14:textId="53D302E3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10058951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D781E0" w14:textId="6122A869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9E449E" w14:textId="09A3BE35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DBB3DDD" w14:textId="69C4A69B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23B9BBE9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715C17" w14:textId="276AAE51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7E69CD8" w14:textId="42AE16A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10058952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1BF70B" w14:textId="2BA77AC7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Realme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CE11C0A" w14:textId="531DFF0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FD8A92" w14:textId="40CDAE79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nekompatibilní s MDM, neodpovídá standardům SZIF</w:t>
            </w:r>
          </w:p>
        </w:tc>
      </w:tr>
      <w:tr w:rsidR="00C353F8" w:rsidRPr="00C60A61" w14:paraId="6BA820D7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48E9F45" w14:textId="2C00B638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E810D62" w14:textId="325B3B37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13373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7EB310E" w14:textId="70FB81A6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repro-Genius SPG 6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C5D8B9" w14:textId="7BA9A0E2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427,00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182DF6" w14:textId="358DE760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Nefunkční</w:t>
            </w:r>
          </w:p>
        </w:tc>
      </w:tr>
      <w:tr w:rsidR="00C353F8" w:rsidRPr="00C60A61" w14:paraId="5022D833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6ED182" w14:textId="63CCEBBA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768297C" w14:textId="477C182F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19657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0C8244" w14:textId="7EB8A633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telefon stolní Siemens 2005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4EE4D3B" w14:textId="0CCCFEA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868,70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515CB3E" w14:textId="2F51CD32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Nefunkční</w:t>
            </w:r>
          </w:p>
        </w:tc>
      </w:tr>
      <w:tr w:rsidR="00C353F8" w:rsidRPr="00C60A61" w14:paraId="56DA255E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A06CEB" w14:textId="09D85D78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17F6F4E" w14:textId="4C8681A9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53571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0DDD2FD" w14:textId="5F290BA8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tiskárna Xerox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Phaser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3250 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F3EA9B" w14:textId="44B10F03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6.524,40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07C2D14" w14:textId="5799BDE8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7211072E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3DE252" w14:textId="124D68CC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6202102" w14:textId="3EBA21F7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53573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99F0C90" w14:textId="05B5E1FE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UPS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Victron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Lite 600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5B1CB0D" w14:textId="2DAB77E9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8.399,70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C78A4A" w14:textId="2623E6AF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Vytečený akumulátor, nelze opravit</w:t>
            </w:r>
          </w:p>
        </w:tc>
      </w:tr>
      <w:tr w:rsidR="00C353F8" w:rsidRPr="00C60A61" w14:paraId="30D0932A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83484F" w14:textId="4CAA8341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379B0E7" w14:textId="447A3C04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53619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845C39" w14:textId="205D3268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reproduktory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ProSound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301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D2A312" w14:textId="3263882A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451,40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C68B08" w14:textId="2F6B7891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Nefunkční</w:t>
            </w:r>
          </w:p>
        </w:tc>
      </w:tr>
      <w:tr w:rsidR="00C353F8" w:rsidRPr="00C60A61" w14:paraId="3D6E33BF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BF755E" w14:textId="47C3FCC7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5066288" w14:textId="44C548B1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53924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0FEBB8D" w14:textId="5F828571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USB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flash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disk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Transcend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16 GB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6DAFEB" w14:textId="2D46236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599,00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029DD7" w14:textId="76C92113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Nefunkční</w:t>
            </w:r>
          </w:p>
        </w:tc>
      </w:tr>
      <w:tr w:rsidR="00C353F8" w:rsidRPr="00C60A61" w14:paraId="628343DA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747257" w14:textId="60CEECF7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F536D24" w14:textId="7D65B9B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53925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E8EC961" w14:textId="4292703B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flash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Disk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6D07D22" w14:textId="06E85DAE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599,00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5D5499" w14:textId="1B5E9250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Nefunkční</w:t>
            </w:r>
          </w:p>
        </w:tc>
      </w:tr>
      <w:tr w:rsidR="00C353F8" w:rsidRPr="00C60A61" w14:paraId="4A7F85E4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1455D6" w14:textId="194068C7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2DEB28" w14:textId="570051D0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54301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A30D0A" w14:textId="424F8941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tiskárna Xerox </w:t>
            </w:r>
            <w:proofErr w:type="spellStart"/>
            <w:r w:rsidRPr="004C7677">
              <w:rPr>
                <w:rFonts w:asciiTheme="minorHAnsi" w:hAnsiTheme="minorHAnsi" w:cstheme="minorHAnsi"/>
                <w:color w:val="000000"/>
              </w:rPr>
              <w:t>Phaser</w:t>
            </w:r>
            <w:proofErr w:type="spellEnd"/>
            <w:r w:rsidRPr="004C7677">
              <w:rPr>
                <w:rFonts w:asciiTheme="minorHAnsi" w:hAnsiTheme="minorHAnsi" w:cstheme="minorHAnsi"/>
                <w:color w:val="000000"/>
              </w:rPr>
              <w:t xml:space="preserve"> 3250 černobílá las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837F241" w14:textId="005163A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6.524,40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55753D" w14:textId="4D689366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Technicky zastaralé, opotřebené používáním, neodpovídá standardům SZIF</w:t>
            </w:r>
          </w:p>
        </w:tc>
      </w:tr>
      <w:tr w:rsidR="00C353F8" w:rsidRPr="00C60A61" w14:paraId="34A8DD06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8A6EE62" w14:textId="4D33F6F6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7142401" w14:textId="5D9615A8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54779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B6249D" w14:textId="61C9A326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reproduktory k PC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8A7643E" w14:textId="0F84CFD6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274,00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BD63C3" w14:textId="7525EED9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Nefunkční</w:t>
            </w:r>
          </w:p>
        </w:tc>
      </w:tr>
      <w:tr w:rsidR="00C353F8" w:rsidRPr="00C60A61" w14:paraId="127C3344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8CCC9C6" w14:textId="41C77DFC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lastRenderedPageBreak/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65A584" w14:textId="1D3914ED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57028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8BAB12" w14:textId="31E47C8C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switch Cisco WS-C2960C-8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2E9D85" w14:textId="258AE665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 xml:space="preserve">       9.909,90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5DB1D6" w14:textId="5CB57ADE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Vyhořelý zdroj napětí 230 V, neopravitelné</w:t>
            </w:r>
          </w:p>
        </w:tc>
      </w:tr>
      <w:tr w:rsidR="00C353F8" w:rsidRPr="00C60A61" w14:paraId="3803CDB3" w14:textId="77777777" w:rsidTr="005E64F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6D32F40" w14:textId="04F7184F" w:rsidR="00C353F8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2601-8889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EC855A2" w14:textId="166C3EBB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D1_4856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8A0836" w14:textId="51AF4FF8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telefon stolní Siemens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869C9B9" w14:textId="4D9BB43C" w:rsidR="00C353F8" w:rsidRPr="004C7677" w:rsidRDefault="00C353F8" w:rsidP="00C353F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4C7677">
              <w:rPr>
                <w:rFonts w:asciiTheme="minorHAnsi" w:hAnsiTheme="minorHAnsi" w:cstheme="minorHAnsi"/>
                <w:color w:val="000000"/>
              </w:rPr>
              <w:t>890,60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6C8A56" w14:textId="695E4526" w:rsidR="00C353F8" w:rsidRPr="004C7677" w:rsidRDefault="00C353F8" w:rsidP="00C353F8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4C7677">
              <w:rPr>
                <w:rFonts w:asciiTheme="minorHAnsi" w:hAnsiTheme="minorHAnsi" w:cstheme="minorHAnsi"/>
              </w:rPr>
              <w:t>Nefunkční</w:t>
            </w:r>
          </w:p>
        </w:tc>
      </w:tr>
    </w:tbl>
    <w:p w14:paraId="5AC2E82A" w14:textId="77777777" w:rsidR="000D1823" w:rsidRDefault="000D1823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7C4EE0A2" w14:textId="0BD5FD4F" w:rsidR="00CC093C" w:rsidRPr="00E2349E" w:rsidRDefault="00CC093C" w:rsidP="00E2349E">
      <w:pPr>
        <w:rPr>
          <w:rFonts w:asciiTheme="minorHAnsi" w:hAnsiTheme="minorHAnsi" w:cstheme="minorHAnsi"/>
          <w:b/>
          <w:szCs w:val="20"/>
        </w:rPr>
      </w:pPr>
      <w:r w:rsidRPr="001A13AE">
        <w:rPr>
          <w:rFonts w:asciiTheme="minorHAnsi" w:hAnsiTheme="minorHAnsi" w:cstheme="minorHAnsi"/>
          <w:b/>
          <w:szCs w:val="20"/>
        </w:rPr>
        <w:t xml:space="preserve">* </w:t>
      </w:r>
      <w:r w:rsidRPr="001A13AE">
        <w:rPr>
          <w:rFonts w:asciiTheme="minorHAnsi" w:hAnsiTheme="minorHAnsi" w:cstheme="minorHAnsi"/>
          <w:szCs w:val="20"/>
        </w:rPr>
        <w:t>Nehodící se škrtněte</w:t>
      </w:r>
    </w:p>
    <w:p w14:paraId="4EA557E1" w14:textId="77777777" w:rsidR="0070686E" w:rsidRDefault="0070686E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00A523FE" w14:textId="584CE642" w:rsidR="004E7C6B" w:rsidRPr="004E7C6B" w:rsidRDefault="00544F73" w:rsidP="004E7C6B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  <w:r w:rsidRPr="004E7C6B">
        <w:rPr>
          <w:rFonts w:asciiTheme="minorHAnsi" w:hAnsiTheme="minorHAnsi" w:cstheme="minorHAnsi"/>
          <w:bCs/>
          <w:noProof/>
          <w:color w:val="009E4D"/>
          <w:szCs w:val="20"/>
        </w:rPr>
        <w:t>Navrhuje</w:t>
      </w:r>
      <w:r w:rsidR="004E7C6B" w:rsidRPr="004B13A3">
        <w:rPr>
          <w:rFonts w:asciiTheme="minorHAnsi" w:hAnsiTheme="minorHAnsi" w:cstheme="minorHAnsi"/>
          <w:bCs/>
          <w:noProof/>
          <w:szCs w:val="20"/>
        </w:rPr>
        <w:t xml:space="preserve"> dne </w:t>
      </w:r>
    </w:p>
    <w:p w14:paraId="1478E954" w14:textId="4E0C2F92" w:rsidR="001A13AE" w:rsidRDefault="00544F73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  <w:r w:rsidRPr="001A13AE">
        <w:rPr>
          <w:rFonts w:asciiTheme="minorHAnsi" w:hAnsiTheme="minorHAnsi" w:cstheme="minorHAnsi"/>
          <w:bCs/>
          <w:noProof/>
          <w:szCs w:val="20"/>
        </w:rPr>
        <w:t>vedoucí Oddělení logistiky, Oddělení autoprovozu, Oddělení technické podpory, příp. Oddělení</w:t>
      </w:r>
      <w:r w:rsidR="00171890">
        <w:rPr>
          <w:rFonts w:asciiTheme="minorHAnsi" w:hAnsiTheme="minorHAnsi" w:cstheme="minorHAnsi"/>
          <w:bCs/>
          <w:noProof/>
          <w:szCs w:val="20"/>
        </w:rPr>
        <w:t xml:space="preserve"> správy infrastruktury ICT. </w:t>
      </w:r>
    </w:p>
    <w:p w14:paraId="20BF4F24" w14:textId="77777777" w:rsidR="001A13AE" w:rsidRDefault="001A13AE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</w:p>
    <w:p w14:paraId="622FDF3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1939AF2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A3A16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76AC1ED0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4426F6CA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C94D2FA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F89B596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01B5921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933FB6F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49258F4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262EA38" w14:textId="77777777" w:rsidR="00E2349E" w:rsidRDefault="00E2349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6A60BD06" w14:textId="017EB273" w:rsidR="001A13AE" w:rsidRPr="001A13AE" w:rsidRDefault="001A13A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Za věcnou správnost</w:t>
      </w:r>
      <w:r w:rsidR="004E7C6B" w:rsidRPr="004E7C6B">
        <w:rPr>
          <w:rFonts w:asciiTheme="minorHAnsi" w:hAnsiTheme="minorHAnsi" w:cstheme="minorHAnsi"/>
          <w:bCs/>
          <w:noProof/>
          <w:color w:val="009E4D"/>
          <w:szCs w:val="20"/>
        </w:rPr>
        <w:t xml:space="preserve"> </w:t>
      </w:r>
      <w:r w:rsidR="004E7C6B" w:rsidRPr="00014DDA">
        <w:rPr>
          <w:rFonts w:asciiTheme="minorHAnsi" w:hAnsiTheme="minorHAnsi" w:cstheme="minorHAnsi"/>
          <w:bCs/>
          <w:noProof/>
          <w:szCs w:val="20"/>
        </w:rPr>
        <w:t>dne</w:t>
      </w:r>
      <w:r w:rsidR="004E7C6B">
        <w:rPr>
          <w:rFonts w:asciiTheme="minorHAnsi" w:hAnsiTheme="minorHAnsi" w:cstheme="minorHAnsi"/>
          <w:bCs/>
          <w:noProof/>
          <w:szCs w:val="20"/>
        </w:rPr>
        <w:t xml:space="preserve"> </w:t>
      </w:r>
    </w:p>
    <w:p w14:paraId="1C407576" w14:textId="77777777" w:rsidR="001A13AE" w:rsidRDefault="001A13AE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ředitel Odboru správy nebo Odboru provozu ICT</w:t>
      </w:r>
    </w:p>
    <w:p w14:paraId="56D6607A" w14:textId="77777777" w:rsidR="004E7C6B" w:rsidRPr="001A13AE" w:rsidRDefault="004E7C6B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</w:p>
    <w:p w14:paraId="567D2F10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B835833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18DB58C6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7F1B1613" w14:textId="30360B24" w:rsidR="00CA4DB9" w:rsidRPr="00FC625A" w:rsidRDefault="00E2349E" w:rsidP="00390EDF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7EC78159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CB95D57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color w:val="009E4D"/>
          <w:szCs w:val="20"/>
        </w:rPr>
      </w:pPr>
    </w:p>
    <w:p w14:paraId="21CB4395" w14:textId="74909DF8" w:rsidR="001A13AE" w:rsidRPr="001A13AE" w:rsidRDefault="001A13AE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Schválil</w:t>
      </w:r>
      <w:r w:rsidR="004E7C6B">
        <w:rPr>
          <w:rFonts w:asciiTheme="minorHAnsi" w:hAnsiTheme="minorHAnsi" w:cstheme="minorHAnsi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0DEC656D" w14:textId="6A66344A" w:rsid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věcně příslušný ředitel sekce</w:t>
      </w:r>
    </w:p>
    <w:p w14:paraId="5F2F2F4A" w14:textId="77777777" w:rsidR="00FC625A" w:rsidRPr="001A13AE" w:rsidRDefault="00FC625A" w:rsidP="00AF0093">
      <w:pPr>
        <w:spacing w:after="120"/>
        <w:rPr>
          <w:rFonts w:asciiTheme="minorHAnsi" w:hAnsiTheme="minorHAnsi" w:cstheme="minorHAnsi"/>
          <w:szCs w:val="20"/>
        </w:rPr>
      </w:pPr>
    </w:p>
    <w:p w14:paraId="3ACAD954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3003519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0A01C1CC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00746E0E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2DEFDCC3" w14:textId="77777777" w:rsidR="00CA4DB9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E22763E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E983D20" w14:textId="6B093C23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Provedl změny v evidenci majetku a zaúčtoval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716DBB94" w14:textId="02D1642F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 xml:space="preserve">referent Oddělení </w:t>
      </w:r>
      <w:r w:rsidR="002433CE">
        <w:rPr>
          <w:rFonts w:asciiTheme="minorHAnsi" w:hAnsiTheme="minorHAnsi" w:cstheme="minorHAnsi"/>
          <w:szCs w:val="20"/>
        </w:rPr>
        <w:t xml:space="preserve">logistiky </w:t>
      </w:r>
    </w:p>
    <w:p w14:paraId="19C21D7F" w14:textId="77777777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</w:p>
    <w:p w14:paraId="7F00FC2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3D6DD3A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4F1F195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10CDB01B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D5E21C7" w14:textId="77777777" w:rsidR="00753D8A" w:rsidRDefault="00753D8A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3E5D503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287235D" w14:textId="5C54F8A2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Zkontroloval zaúčtování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szCs w:val="20"/>
        </w:rPr>
        <w:t xml:space="preserve">v Praze dne </w:t>
      </w:r>
    </w:p>
    <w:p w14:paraId="156450AC" w14:textId="59BD960F" w:rsidR="001A13AE" w:rsidRPr="001A13AE" w:rsidRDefault="002433CE" w:rsidP="0078373B">
      <w:pPr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účetní</w:t>
      </w:r>
      <w:r w:rsidR="001A13AE" w:rsidRPr="001A13AE">
        <w:rPr>
          <w:rFonts w:asciiTheme="minorHAnsi" w:hAnsiTheme="minorHAnsi" w:cstheme="minorHAnsi"/>
          <w:szCs w:val="20"/>
        </w:rPr>
        <w:t xml:space="preserve"> Oddělení režijní účtárny</w:t>
      </w:r>
    </w:p>
    <w:p w14:paraId="44779E91" w14:textId="77777777" w:rsidR="001A13AE" w:rsidRPr="001A13AE" w:rsidRDefault="001A13AE" w:rsidP="0078373B">
      <w:pPr>
        <w:spacing w:after="120"/>
        <w:rPr>
          <w:rFonts w:asciiTheme="minorHAnsi" w:hAnsiTheme="minorHAnsi" w:cstheme="minorHAnsi"/>
          <w:szCs w:val="20"/>
        </w:rPr>
      </w:pPr>
    </w:p>
    <w:p w14:paraId="179F65C3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590F997E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68064B1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69F53A9C" w14:textId="49A2FADE" w:rsidR="00C54EF2" w:rsidRPr="00E2349E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sectPr w:rsidR="00C54EF2" w:rsidRPr="00E2349E" w:rsidSect="00EF25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183" w:right="1134" w:bottom="1392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49469" w14:textId="77777777" w:rsidR="000B563F" w:rsidRDefault="000B563F" w:rsidP="00B95253">
      <w:pPr>
        <w:spacing w:after="0" w:line="240" w:lineRule="auto"/>
      </w:pPr>
      <w:r>
        <w:separator/>
      </w:r>
    </w:p>
  </w:endnote>
  <w:endnote w:type="continuationSeparator" w:id="0">
    <w:p w14:paraId="685DEB4F" w14:textId="77777777" w:rsidR="000B563F" w:rsidRDefault="000B563F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B272" w14:textId="5A0BD43B" w:rsidR="00E74C19" w:rsidRDefault="00E74C1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6912" behindDoc="0" locked="0" layoutInCell="1" allowOverlap="1" wp14:anchorId="16D1269F" wp14:editId="1CCEAE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1562108230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FF5FD" w14:textId="732CE80A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1269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left:0;text-align:left;margin-left:0;margin-top:0;width:30.75pt;height:27.75pt;z-index:2516869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" filled="f" stroked="f">
              <v:textbox style="mso-fit-shape-to-text:t" inset="0,0,0,15pt">
                <w:txbxContent>
                  <w:p w14:paraId="661FF5FD" w14:textId="732CE80A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EE5F" w14:textId="7833D61C" w:rsidR="00E564C5" w:rsidRPr="00737676" w:rsidRDefault="00E74C19" w:rsidP="00133674">
    <w:pPr>
      <w:pStyle w:val="Zpat"/>
      <w:rPr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7936" behindDoc="0" locked="0" layoutInCell="1" allowOverlap="1" wp14:anchorId="433CD823" wp14:editId="088147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226999696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0FAD9" w14:textId="28774E23" w:rsidR="00E74C19" w:rsidRPr="00235056" w:rsidRDefault="00E74C19" w:rsidP="00E74C19">
                          <w:pPr>
                            <w:spacing w:after="0"/>
                            <w:rPr>
                              <w:rFonts w:asciiTheme="minorHAnsi" w:eastAsia="Calibri" w:hAnsiTheme="minorHAnsi" w:cstheme="minorHAns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CD82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left:0;text-align:left;margin-left:0;margin-top:0;width:30.75pt;height:27.75pt;z-index:2516879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" filled="f" stroked="f">
              <v:textbox style="mso-fit-shape-to-text:t" inset="0,0,0,15pt">
                <w:txbxContent>
                  <w:p w14:paraId="1F90FAD9" w14:textId="28774E23" w:rsidR="00E74C19" w:rsidRPr="00235056" w:rsidRDefault="00E74C19" w:rsidP="00E74C19">
                    <w:pPr>
                      <w:spacing w:after="0"/>
                      <w:rPr>
                        <w:rFonts w:asciiTheme="minorHAnsi" w:eastAsia="Calibri" w:hAnsiTheme="minorHAnsi" w:cstheme="minorHAns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F6455">
      <w:t xml:space="preserve">Platí od: </w:t>
    </w:r>
    <w:r w:rsidR="00CD3158">
      <w:t>26</w:t>
    </w:r>
    <w:r w:rsidR="006F6455">
      <w:t>.1</w:t>
    </w:r>
    <w:r w:rsidR="00CD3158">
      <w:t>0</w:t>
    </w:r>
    <w:r w:rsidR="006F6455">
      <w:t>.20</w:t>
    </w:r>
    <w:r w:rsidR="00CD3158">
      <w:t>15</w:t>
    </w:r>
    <w:r w:rsidR="00133674" w:rsidRPr="000B181D">
      <w:ptab w:relativeTo="margin" w:alignment="center" w:leader="none"/>
    </w:r>
    <w:r w:rsidR="00133674" w:rsidRPr="000B181D">
      <w:t>Verze</w:t>
    </w:r>
    <w:r w:rsidR="00737676">
      <w:t xml:space="preserve"> 6</w:t>
    </w:r>
    <w:r w:rsidR="00737676">
      <w:rPr>
        <w:szCs w:val="20"/>
      </w:rPr>
      <w:tab/>
    </w:r>
    <w:r w:rsidR="00737676" w:rsidRPr="00E03F41">
      <w:rPr>
        <w:szCs w:val="20"/>
      </w:rPr>
      <w:tab/>
    </w:r>
    <w:r w:rsidR="00737676" w:rsidRPr="00174184">
      <w:t>Strana</w:t>
    </w:r>
    <w:r w:rsidR="00737676" w:rsidRPr="00E03F41">
      <w:rPr>
        <w:szCs w:val="20"/>
      </w:rPr>
      <w:t xml:space="preserve"> 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PAGE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szCs w:val="20"/>
      </w:rPr>
      <w:fldChar w:fldCharType="end"/>
    </w:r>
    <w:r w:rsidR="00737676" w:rsidRPr="00E03F41">
      <w:rPr>
        <w:szCs w:val="20"/>
      </w:rPr>
      <w:t>/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NUMPAGES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noProof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1B59" w14:textId="7B825D96" w:rsidR="00E564C5" w:rsidRDefault="00E74C19" w:rsidP="00ED1D9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0A5C670D" wp14:editId="6DF1C2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94597831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8D699" w14:textId="086D8E1E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C670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left:0;text-align:left;margin-left:0;margin-top:0;width:30.75pt;height:27.75pt;z-index:2516858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" filled="f" stroked="f">
              <v:textbox style="mso-fit-shape-to-text:t" inset="0,0,0,15pt">
                <w:txbxContent>
                  <w:p w14:paraId="3E98D699" w14:textId="086D8E1E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1D9F" w:rsidRPr="000B181D">
      <w:ptab w:relativeTo="margin" w:alignment="center" w:leader="none"/>
    </w:r>
    <w:r w:rsidR="00ED1D9F" w:rsidRPr="000B181D">
      <w:t>Verze XY</w:t>
    </w:r>
    <w:r w:rsidR="00ED1D9F" w:rsidRPr="000B181D">
      <w:ptab w:relativeTo="margin" w:alignment="right" w:leader="none"/>
    </w:r>
    <w:r w:rsidR="00ED1D9F" w:rsidRPr="000B181D">
      <w:t xml:space="preserve">Strana </w:t>
    </w:r>
    <w:r w:rsidR="00ED1D9F" w:rsidRPr="000B181D">
      <w:fldChar w:fldCharType="begin"/>
    </w:r>
    <w:r w:rsidR="00ED1D9F" w:rsidRPr="000B181D">
      <w:instrText>PAGE * Arabic * MERGEFORMAT</w:instrText>
    </w:r>
    <w:r w:rsidR="00ED1D9F" w:rsidRPr="000B181D">
      <w:fldChar w:fldCharType="separate"/>
    </w:r>
    <w:r w:rsidR="00ED1D9F">
      <w:t>1</w:t>
    </w:r>
    <w:r w:rsidR="00ED1D9F" w:rsidRPr="000B181D">
      <w:fldChar w:fldCharType="end"/>
    </w:r>
    <w:r w:rsidR="00ED1D9F" w:rsidRPr="000B181D">
      <w:t xml:space="preserve"> (celkem </w:t>
    </w:r>
    <w:r w:rsidR="00ED1D9F" w:rsidRPr="000B181D">
      <w:fldChar w:fldCharType="begin"/>
    </w:r>
    <w:r w:rsidR="00ED1D9F" w:rsidRPr="000B181D">
      <w:instrText>NUMPAGES * Arabic * MERGEFORMAT</w:instrText>
    </w:r>
    <w:r w:rsidR="00ED1D9F" w:rsidRPr="000B181D">
      <w:fldChar w:fldCharType="separate"/>
    </w:r>
    <w:r w:rsidR="00ED1D9F">
      <w:t>2</w:t>
    </w:r>
    <w:r w:rsidR="00ED1D9F" w:rsidRPr="000B181D">
      <w:fldChar w:fldCharType="end"/>
    </w:r>
    <w:r w:rsidR="00ED1D9F" w:rsidRPr="000B181D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4AD13" w14:textId="77777777" w:rsidR="000B563F" w:rsidRDefault="000B563F" w:rsidP="00B95253">
      <w:pPr>
        <w:spacing w:after="0" w:line="240" w:lineRule="auto"/>
      </w:pPr>
      <w:r>
        <w:separator/>
      </w:r>
    </w:p>
  </w:footnote>
  <w:footnote w:type="continuationSeparator" w:id="0">
    <w:p w14:paraId="6BE793B9" w14:textId="77777777" w:rsidR="000B563F" w:rsidRDefault="000B563F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C7CF" w14:textId="26A5053C" w:rsidR="00133674" w:rsidRDefault="00133674" w:rsidP="00133674">
    <w:pPr>
      <w:pStyle w:val="Zhlav"/>
    </w:pPr>
    <w:r>
      <w:rPr>
        <w:noProof/>
      </w:rPr>
      <w:drawing>
        <wp:anchor distT="0" distB="0" distL="114300" distR="114300" simplePos="0" relativeHeight="251684864" behindDoc="1" locked="0" layoutInCell="1" allowOverlap="1" wp14:anchorId="66221DB9" wp14:editId="45DB2A22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6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3840" behindDoc="1" locked="0" layoutInCell="1" allowOverlap="1" wp14:anchorId="03EC31B9" wp14:editId="173C31BE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7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133674" w:rsidRPr="00E564C5" w14:paraId="0BAD84C4" w14:textId="77777777" w:rsidTr="007B5779">
      <w:trPr>
        <w:trHeight w:val="511"/>
        <w:jc w:val="center"/>
      </w:trPr>
      <w:tc>
        <w:tcPr>
          <w:tcW w:w="4962" w:type="dxa"/>
          <w:vAlign w:val="bottom"/>
        </w:tcPr>
        <w:p w14:paraId="2DB81FED" w14:textId="79269051" w:rsidR="00133674" w:rsidRPr="00E564C5" w:rsidRDefault="006F6455" w:rsidP="00133674">
          <w:pPr>
            <w:pStyle w:val="Zhlav"/>
            <w:ind w:left="1" w:hanging="1"/>
          </w:pPr>
          <w:r>
            <w:t>B7</w:t>
          </w:r>
          <w:r w:rsidR="003D2AE7">
            <w:t>4</w:t>
          </w:r>
          <w:r>
            <w:t>90.0</w:t>
          </w:r>
          <w:r w:rsidR="003D2AE7">
            <w:t>4</w:t>
          </w:r>
        </w:p>
      </w:tc>
    </w:tr>
  </w:tbl>
  <w:p w14:paraId="1ACB197D" w14:textId="77777777" w:rsidR="00E564C5" w:rsidRPr="00133674" w:rsidRDefault="00133674" w:rsidP="00133674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7603" w14:textId="02620EB3" w:rsidR="00E564C5" w:rsidRDefault="008C6EB6" w:rsidP="00257D66">
    <w:pPr>
      <w:pStyle w:val="Zhlav"/>
    </w:pPr>
    <w:r>
      <w:rPr>
        <w:noProof/>
      </w:rPr>
      <w:drawing>
        <wp:anchor distT="0" distB="0" distL="114300" distR="114300" simplePos="0" relativeHeight="251681792" behindDoc="1" locked="0" layoutInCell="1" allowOverlap="1" wp14:anchorId="7B4D0DF4" wp14:editId="561D31DD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390EDE9A" wp14:editId="0A7E8254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5CF0171C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0105F762" w14:textId="77777777" w:rsidR="00E564C5" w:rsidRPr="00E564C5" w:rsidRDefault="00647FA4" w:rsidP="00E564C5">
          <w:pPr>
            <w:pStyle w:val="Zhlav"/>
            <w:ind w:left="1" w:hanging="1"/>
          </w:pPr>
          <w:r>
            <w:t>Označení dokumentu</w:t>
          </w:r>
          <w:r>
            <w:br/>
            <w:t>ve dvou řádcích</w:t>
          </w:r>
        </w:p>
      </w:tc>
    </w:tr>
  </w:tbl>
  <w:p w14:paraId="01B362F8" w14:textId="77777777" w:rsidR="00E564C5" w:rsidRPr="00933309" w:rsidRDefault="00E564C5" w:rsidP="00257D66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A0B5E"/>
    <w:multiLevelType w:val="hybridMultilevel"/>
    <w:tmpl w:val="DA5CBE2A"/>
    <w:lvl w:ilvl="0" w:tplc="08421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98314">
    <w:abstractNumId w:val="4"/>
  </w:num>
  <w:num w:numId="2" w16cid:durableId="429787643">
    <w:abstractNumId w:val="5"/>
  </w:num>
  <w:num w:numId="3" w16cid:durableId="941456723">
    <w:abstractNumId w:val="6"/>
  </w:num>
  <w:num w:numId="4" w16cid:durableId="1658462853">
    <w:abstractNumId w:val="7"/>
  </w:num>
  <w:num w:numId="5" w16cid:durableId="1459957400">
    <w:abstractNumId w:val="9"/>
  </w:num>
  <w:num w:numId="6" w16cid:durableId="1509634068">
    <w:abstractNumId w:val="0"/>
  </w:num>
  <w:num w:numId="7" w16cid:durableId="629163956">
    <w:abstractNumId w:val="1"/>
  </w:num>
  <w:num w:numId="8" w16cid:durableId="1713069169">
    <w:abstractNumId w:val="2"/>
  </w:num>
  <w:num w:numId="9" w16cid:durableId="553351039">
    <w:abstractNumId w:val="3"/>
  </w:num>
  <w:num w:numId="10" w16cid:durableId="1719359347">
    <w:abstractNumId w:val="8"/>
  </w:num>
  <w:num w:numId="11" w16cid:durableId="74329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AB"/>
    <w:rsid w:val="00014DDA"/>
    <w:rsid w:val="00017F2F"/>
    <w:rsid w:val="000278F8"/>
    <w:rsid w:val="00051948"/>
    <w:rsid w:val="000621F0"/>
    <w:rsid w:val="00073C26"/>
    <w:rsid w:val="000759D4"/>
    <w:rsid w:val="0007601F"/>
    <w:rsid w:val="00077CD9"/>
    <w:rsid w:val="0009248A"/>
    <w:rsid w:val="00094BC5"/>
    <w:rsid w:val="000A23E4"/>
    <w:rsid w:val="000B563F"/>
    <w:rsid w:val="000D1823"/>
    <w:rsid w:val="000E2451"/>
    <w:rsid w:val="000E2AF8"/>
    <w:rsid w:val="000F0949"/>
    <w:rsid w:val="000F1DA0"/>
    <w:rsid w:val="000F27B1"/>
    <w:rsid w:val="000F67AF"/>
    <w:rsid w:val="00105A10"/>
    <w:rsid w:val="001147F5"/>
    <w:rsid w:val="001168DF"/>
    <w:rsid w:val="00133674"/>
    <w:rsid w:val="00134C12"/>
    <w:rsid w:val="00136FE3"/>
    <w:rsid w:val="0014279E"/>
    <w:rsid w:val="0014428D"/>
    <w:rsid w:val="00163C1F"/>
    <w:rsid w:val="00165637"/>
    <w:rsid w:val="0017099C"/>
    <w:rsid w:val="00171890"/>
    <w:rsid w:val="00172B7C"/>
    <w:rsid w:val="001733EC"/>
    <w:rsid w:val="00174184"/>
    <w:rsid w:val="001A13AE"/>
    <w:rsid w:val="001A30FA"/>
    <w:rsid w:val="001B2DCD"/>
    <w:rsid w:val="001B4A9B"/>
    <w:rsid w:val="001B5690"/>
    <w:rsid w:val="001C6927"/>
    <w:rsid w:val="001D2E38"/>
    <w:rsid w:val="001F164C"/>
    <w:rsid w:val="001F67CA"/>
    <w:rsid w:val="00204EA2"/>
    <w:rsid w:val="0020591C"/>
    <w:rsid w:val="00213A02"/>
    <w:rsid w:val="00214646"/>
    <w:rsid w:val="00227157"/>
    <w:rsid w:val="00235056"/>
    <w:rsid w:val="00235300"/>
    <w:rsid w:val="00237B88"/>
    <w:rsid w:val="002433CE"/>
    <w:rsid w:val="00256CEC"/>
    <w:rsid w:val="00257D66"/>
    <w:rsid w:val="00257EB9"/>
    <w:rsid w:val="00272D1D"/>
    <w:rsid w:val="002763CF"/>
    <w:rsid w:val="00287DED"/>
    <w:rsid w:val="0029309C"/>
    <w:rsid w:val="002A5A0A"/>
    <w:rsid w:val="002C6476"/>
    <w:rsid w:val="002E4BF8"/>
    <w:rsid w:val="002E5423"/>
    <w:rsid w:val="002F10D2"/>
    <w:rsid w:val="002F7A52"/>
    <w:rsid w:val="00312FB1"/>
    <w:rsid w:val="003139F6"/>
    <w:rsid w:val="003223C6"/>
    <w:rsid w:val="00327400"/>
    <w:rsid w:val="003335B7"/>
    <w:rsid w:val="00335711"/>
    <w:rsid w:val="0034443B"/>
    <w:rsid w:val="00347862"/>
    <w:rsid w:val="00363CD0"/>
    <w:rsid w:val="0037352D"/>
    <w:rsid w:val="00390EDF"/>
    <w:rsid w:val="0039321A"/>
    <w:rsid w:val="003B2B57"/>
    <w:rsid w:val="003C7C1E"/>
    <w:rsid w:val="003D2AE7"/>
    <w:rsid w:val="003E5424"/>
    <w:rsid w:val="003E72EA"/>
    <w:rsid w:val="00406487"/>
    <w:rsid w:val="004342DA"/>
    <w:rsid w:val="0046372B"/>
    <w:rsid w:val="0046523F"/>
    <w:rsid w:val="004704C5"/>
    <w:rsid w:val="00481E37"/>
    <w:rsid w:val="00494944"/>
    <w:rsid w:val="00496A7F"/>
    <w:rsid w:val="004A19DA"/>
    <w:rsid w:val="004A5EC4"/>
    <w:rsid w:val="004A7CEE"/>
    <w:rsid w:val="004B13A3"/>
    <w:rsid w:val="004B39AB"/>
    <w:rsid w:val="004E63B5"/>
    <w:rsid w:val="004E7C6B"/>
    <w:rsid w:val="004E7EE6"/>
    <w:rsid w:val="004F324F"/>
    <w:rsid w:val="004F45DD"/>
    <w:rsid w:val="00501352"/>
    <w:rsid w:val="0052291C"/>
    <w:rsid w:val="00522C61"/>
    <w:rsid w:val="00526727"/>
    <w:rsid w:val="005305AA"/>
    <w:rsid w:val="00544F73"/>
    <w:rsid w:val="00562A86"/>
    <w:rsid w:val="00571A09"/>
    <w:rsid w:val="00572E88"/>
    <w:rsid w:val="00576B3A"/>
    <w:rsid w:val="0058027E"/>
    <w:rsid w:val="00581956"/>
    <w:rsid w:val="005860B2"/>
    <w:rsid w:val="005A7E11"/>
    <w:rsid w:val="005C522E"/>
    <w:rsid w:val="005E0692"/>
    <w:rsid w:val="005F1E2D"/>
    <w:rsid w:val="00601D23"/>
    <w:rsid w:val="00605E64"/>
    <w:rsid w:val="00607A24"/>
    <w:rsid w:val="00614099"/>
    <w:rsid w:val="00617F8A"/>
    <w:rsid w:val="00625E64"/>
    <w:rsid w:val="0063204E"/>
    <w:rsid w:val="00645069"/>
    <w:rsid w:val="00646F5A"/>
    <w:rsid w:val="00647FA4"/>
    <w:rsid w:val="00653AB4"/>
    <w:rsid w:val="00655EA3"/>
    <w:rsid w:val="0067190E"/>
    <w:rsid w:val="006725D4"/>
    <w:rsid w:val="0069707D"/>
    <w:rsid w:val="006A66C5"/>
    <w:rsid w:val="006F273B"/>
    <w:rsid w:val="006F6455"/>
    <w:rsid w:val="007023D6"/>
    <w:rsid w:val="007055F9"/>
    <w:rsid w:val="0070686E"/>
    <w:rsid w:val="007101D6"/>
    <w:rsid w:val="00734D49"/>
    <w:rsid w:val="00737676"/>
    <w:rsid w:val="00743E02"/>
    <w:rsid w:val="00753D8A"/>
    <w:rsid w:val="00763E7A"/>
    <w:rsid w:val="00780216"/>
    <w:rsid w:val="0078373B"/>
    <w:rsid w:val="00783CBC"/>
    <w:rsid w:val="00794FED"/>
    <w:rsid w:val="007A08D1"/>
    <w:rsid w:val="007B740C"/>
    <w:rsid w:val="007C2E43"/>
    <w:rsid w:val="007C577B"/>
    <w:rsid w:val="007D5F3F"/>
    <w:rsid w:val="007E49E3"/>
    <w:rsid w:val="007F0AC7"/>
    <w:rsid w:val="00800053"/>
    <w:rsid w:val="00824D3D"/>
    <w:rsid w:val="00824F86"/>
    <w:rsid w:val="00825E7D"/>
    <w:rsid w:val="00833270"/>
    <w:rsid w:val="0084157F"/>
    <w:rsid w:val="00841BF2"/>
    <w:rsid w:val="0084250F"/>
    <w:rsid w:val="008513F6"/>
    <w:rsid w:val="00862AA3"/>
    <w:rsid w:val="008756B2"/>
    <w:rsid w:val="00893C57"/>
    <w:rsid w:val="008B00A8"/>
    <w:rsid w:val="008B0D44"/>
    <w:rsid w:val="008C19E5"/>
    <w:rsid w:val="008C5909"/>
    <w:rsid w:val="008C6EB6"/>
    <w:rsid w:val="008C77EA"/>
    <w:rsid w:val="008E1D4E"/>
    <w:rsid w:val="008E5904"/>
    <w:rsid w:val="008F36D7"/>
    <w:rsid w:val="00904E09"/>
    <w:rsid w:val="00906FEE"/>
    <w:rsid w:val="00910DD8"/>
    <w:rsid w:val="00912936"/>
    <w:rsid w:val="009204EB"/>
    <w:rsid w:val="00923C2F"/>
    <w:rsid w:val="00923EF8"/>
    <w:rsid w:val="00931653"/>
    <w:rsid w:val="00933309"/>
    <w:rsid w:val="0093410F"/>
    <w:rsid w:val="009362AB"/>
    <w:rsid w:val="009449FB"/>
    <w:rsid w:val="00945DAE"/>
    <w:rsid w:val="009711F9"/>
    <w:rsid w:val="009D0C5A"/>
    <w:rsid w:val="009D343E"/>
    <w:rsid w:val="009E44AC"/>
    <w:rsid w:val="009F379D"/>
    <w:rsid w:val="009F3BED"/>
    <w:rsid w:val="00A01CFE"/>
    <w:rsid w:val="00A0652F"/>
    <w:rsid w:val="00A06BCE"/>
    <w:rsid w:val="00A17868"/>
    <w:rsid w:val="00A222A4"/>
    <w:rsid w:val="00A25B56"/>
    <w:rsid w:val="00A26CBD"/>
    <w:rsid w:val="00A41ACF"/>
    <w:rsid w:val="00A424CE"/>
    <w:rsid w:val="00A4580C"/>
    <w:rsid w:val="00A475BA"/>
    <w:rsid w:val="00A52C84"/>
    <w:rsid w:val="00A573C1"/>
    <w:rsid w:val="00A6171C"/>
    <w:rsid w:val="00A97C65"/>
    <w:rsid w:val="00AA37B2"/>
    <w:rsid w:val="00AA5D81"/>
    <w:rsid w:val="00AB3EEB"/>
    <w:rsid w:val="00AB5981"/>
    <w:rsid w:val="00AC175F"/>
    <w:rsid w:val="00AD2FB2"/>
    <w:rsid w:val="00AD457B"/>
    <w:rsid w:val="00AE79A7"/>
    <w:rsid w:val="00AF0093"/>
    <w:rsid w:val="00AF21B7"/>
    <w:rsid w:val="00AF6854"/>
    <w:rsid w:val="00B0238C"/>
    <w:rsid w:val="00B07A25"/>
    <w:rsid w:val="00B07A4C"/>
    <w:rsid w:val="00B103A3"/>
    <w:rsid w:val="00B10F30"/>
    <w:rsid w:val="00B17CB3"/>
    <w:rsid w:val="00B21C69"/>
    <w:rsid w:val="00B244E3"/>
    <w:rsid w:val="00B263BE"/>
    <w:rsid w:val="00B3339A"/>
    <w:rsid w:val="00B36A20"/>
    <w:rsid w:val="00B36B2E"/>
    <w:rsid w:val="00B43819"/>
    <w:rsid w:val="00B44FFF"/>
    <w:rsid w:val="00B60A8F"/>
    <w:rsid w:val="00B7286F"/>
    <w:rsid w:val="00B75EF0"/>
    <w:rsid w:val="00B911F5"/>
    <w:rsid w:val="00B943B0"/>
    <w:rsid w:val="00B95253"/>
    <w:rsid w:val="00BA2AFE"/>
    <w:rsid w:val="00BA3A16"/>
    <w:rsid w:val="00BA7730"/>
    <w:rsid w:val="00C013BD"/>
    <w:rsid w:val="00C031A6"/>
    <w:rsid w:val="00C13DC3"/>
    <w:rsid w:val="00C221E8"/>
    <w:rsid w:val="00C353F8"/>
    <w:rsid w:val="00C35E82"/>
    <w:rsid w:val="00C3685D"/>
    <w:rsid w:val="00C44073"/>
    <w:rsid w:val="00C54EF2"/>
    <w:rsid w:val="00C55FB8"/>
    <w:rsid w:val="00C861F7"/>
    <w:rsid w:val="00CA4DB9"/>
    <w:rsid w:val="00CA6244"/>
    <w:rsid w:val="00CB3FFD"/>
    <w:rsid w:val="00CB7235"/>
    <w:rsid w:val="00CC093C"/>
    <w:rsid w:val="00CD13CF"/>
    <w:rsid w:val="00CD3158"/>
    <w:rsid w:val="00CD5400"/>
    <w:rsid w:val="00CD5BDC"/>
    <w:rsid w:val="00CD71D9"/>
    <w:rsid w:val="00CD7DC3"/>
    <w:rsid w:val="00CD7F94"/>
    <w:rsid w:val="00CF0175"/>
    <w:rsid w:val="00CF3F02"/>
    <w:rsid w:val="00CF4DBB"/>
    <w:rsid w:val="00D0167E"/>
    <w:rsid w:val="00D0444E"/>
    <w:rsid w:val="00D1303F"/>
    <w:rsid w:val="00D178C6"/>
    <w:rsid w:val="00D202F2"/>
    <w:rsid w:val="00D24A4F"/>
    <w:rsid w:val="00D273D5"/>
    <w:rsid w:val="00D35D50"/>
    <w:rsid w:val="00D46CFB"/>
    <w:rsid w:val="00D54508"/>
    <w:rsid w:val="00D57197"/>
    <w:rsid w:val="00DA0F7F"/>
    <w:rsid w:val="00DA2D03"/>
    <w:rsid w:val="00DA37E2"/>
    <w:rsid w:val="00DB5C67"/>
    <w:rsid w:val="00DD50FA"/>
    <w:rsid w:val="00DE54F5"/>
    <w:rsid w:val="00DF4E8C"/>
    <w:rsid w:val="00E02C7F"/>
    <w:rsid w:val="00E03F41"/>
    <w:rsid w:val="00E16DC8"/>
    <w:rsid w:val="00E2349E"/>
    <w:rsid w:val="00E25FC5"/>
    <w:rsid w:val="00E30B00"/>
    <w:rsid w:val="00E36FF8"/>
    <w:rsid w:val="00E413CE"/>
    <w:rsid w:val="00E45994"/>
    <w:rsid w:val="00E51CAD"/>
    <w:rsid w:val="00E56197"/>
    <w:rsid w:val="00E564C5"/>
    <w:rsid w:val="00E74873"/>
    <w:rsid w:val="00E74C19"/>
    <w:rsid w:val="00E76270"/>
    <w:rsid w:val="00E81E1E"/>
    <w:rsid w:val="00E878F7"/>
    <w:rsid w:val="00E944EF"/>
    <w:rsid w:val="00EB25DB"/>
    <w:rsid w:val="00EB2BA0"/>
    <w:rsid w:val="00EB4D63"/>
    <w:rsid w:val="00EC5429"/>
    <w:rsid w:val="00EC70F5"/>
    <w:rsid w:val="00ED1D9F"/>
    <w:rsid w:val="00ED2227"/>
    <w:rsid w:val="00ED2FCE"/>
    <w:rsid w:val="00ED31DF"/>
    <w:rsid w:val="00EE5BB7"/>
    <w:rsid w:val="00EF258F"/>
    <w:rsid w:val="00EF6F5B"/>
    <w:rsid w:val="00F04B0D"/>
    <w:rsid w:val="00F05AD2"/>
    <w:rsid w:val="00F1092D"/>
    <w:rsid w:val="00F152E2"/>
    <w:rsid w:val="00F17C1E"/>
    <w:rsid w:val="00F227B4"/>
    <w:rsid w:val="00F34438"/>
    <w:rsid w:val="00F41FA8"/>
    <w:rsid w:val="00F43476"/>
    <w:rsid w:val="00F72930"/>
    <w:rsid w:val="00F73BC8"/>
    <w:rsid w:val="00F80946"/>
    <w:rsid w:val="00F94D52"/>
    <w:rsid w:val="00F952CC"/>
    <w:rsid w:val="00FB0D2B"/>
    <w:rsid w:val="00FB2702"/>
    <w:rsid w:val="00FB5599"/>
    <w:rsid w:val="00FC625A"/>
    <w:rsid w:val="00FC6672"/>
    <w:rsid w:val="00FD0627"/>
    <w:rsid w:val="00FD3C06"/>
    <w:rsid w:val="00FE2549"/>
    <w:rsid w:val="00FF34EE"/>
    <w:rsid w:val="471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9A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D9F"/>
    <w:pPr>
      <w:spacing w:after="200" w:line="276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564C5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E564C5"/>
    <w:rPr>
      <w:rFonts w:eastAsiaTheme="minorEastAsia"/>
      <w:sz w:val="20"/>
    </w:rPr>
  </w:style>
  <w:style w:type="paragraph" w:styleId="Zpat">
    <w:name w:val="footer"/>
    <w:basedOn w:val="Normln"/>
    <w:link w:val="ZpatChar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B7235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cs="Minion Pro"/>
      <w:color w:val="000000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jc w:val="left"/>
    </w:pPr>
    <w:rPr>
      <w:szCs w:val="18"/>
    </w:rPr>
  </w:style>
  <w:style w:type="paragraph" w:customStyle="1" w:styleId="zhlavtabulky">
    <w:name w:val="záhlaví tabulky"/>
    <w:basedOn w:val="Bezmezer"/>
    <w:qFormat/>
    <w:rsid w:val="00CB7235"/>
    <w:rPr>
      <w:sz w:val="16"/>
    </w:rPr>
  </w:style>
  <w:style w:type="paragraph" w:customStyle="1" w:styleId="popiskolonek">
    <w:name w:val="popis kolonek"/>
    <w:basedOn w:val="Bezmezer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Zpat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0">
    <w:name w:val="NÁZEV"/>
    <w:basedOn w:val="Normln"/>
    <w:qFormat/>
    <w:rsid w:val="00A424CE"/>
    <w:pPr>
      <w:autoSpaceDE w:val="0"/>
      <w:autoSpaceDN w:val="0"/>
      <w:adjustRightInd w:val="0"/>
      <w:spacing w:after="0" w:line="240" w:lineRule="auto"/>
      <w:jc w:val="left"/>
      <w:textAlignment w:val="center"/>
    </w:pPr>
    <w:rPr>
      <w:rFonts w:asciiTheme="majorHAnsi" w:hAnsiTheme="majorHAnsi" w:cstheme="majorHAnsi"/>
      <w:b/>
      <w:bCs/>
      <w:caps/>
      <w:color w:val="009E4D"/>
      <w:spacing w:val="2"/>
      <w:szCs w:val="20"/>
    </w:rPr>
  </w:style>
  <w:style w:type="paragraph" w:customStyle="1" w:styleId="Navdom">
    <w:name w:val="Na vědomí"/>
    <w:basedOn w:val="Bezmezer"/>
    <w:qFormat/>
    <w:rsid w:val="008C5909"/>
    <w:rPr>
      <w:b/>
      <w:szCs w:val="18"/>
    </w:rPr>
  </w:style>
  <w:style w:type="paragraph" w:customStyle="1" w:styleId="Default">
    <w:name w:val="Default"/>
    <w:basedOn w:val="Normln"/>
    <w:rsid w:val="001A13AE"/>
    <w:pPr>
      <w:autoSpaceDE w:val="0"/>
      <w:autoSpaceDN w:val="0"/>
      <w:spacing w:after="0" w:line="240" w:lineRule="auto"/>
      <w:jc w:val="left"/>
    </w:pPr>
    <w:rPr>
      <w:rFonts w:ascii="Verdana" w:hAnsi="Verdana" w:cs="Times New Roman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3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13AE"/>
    <w:pPr>
      <w:spacing w:line="240" w:lineRule="auto"/>
      <w:jc w:val="left"/>
    </w:pPr>
    <w:rPr>
      <w:rFonts w:asciiTheme="minorHAnsi" w:hAnsi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13AE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F7A52"/>
    <w:pPr>
      <w:ind w:left="720"/>
      <w:contextualSpacing/>
    </w:pPr>
  </w:style>
  <w:style w:type="paragraph" w:customStyle="1" w:styleId="Popiskolonek0">
    <w:name w:val="Popis kolonek"/>
    <w:basedOn w:val="Bezmezer"/>
    <w:qFormat/>
    <w:rsid w:val="00B263BE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263BE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Rizena_dokumentace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807378F8C479458E4AFFB505995801" ma:contentTypeVersion="14" ma:contentTypeDescription="Vytvoří nový dokument" ma:contentTypeScope="" ma:versionID="5fbc00b539c9c7c8843e543b5ceaacd8">
  <xsd:schema xmlns:xsd="http://www.w3.org/2001/XMLSchema" xmlns:xs="http://www.w3.org/2001/XMLSchema" xmlns:p="http://schemas.microsoft.com/office/2006/metadata/properties" xmlns:ns2="f27bdc5e-af92-4e20-9081-ea67106e54ee" xmlns:ns3="147e60b4-3985-4c5c-9e93-bc93a251de3a" targetNamespace="http://schemas.microsoft.com/office/2006/metadata/properties" ma:root="true" ma:fieldsID="364772eccdb28274dd3f631fa2f9dd7e" ns2:_="" ns3:_="">
    <xsd:import namespace="f27bdc5e-af92-4e20-9081-ea67106e54ee"/>
    <xsd:import namespace="147e60b4-3985-4c5c-9e93-bc93a251de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e60b4-3985-4c5c-9e93-bc93a251d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7e60b4-3985-4c5c-9e93-bc93a251de3a">
      <Terms xmlns="http://schemas.microsoft.com/office/infopath/2007/PartnerControls"/>
    </lcf76f155ced4ddcb4097134ff3c332f>
    <TaxCatchAll xmlns="f27bdc5e-af92-4e20-9081-ea67106e54ee" xsi:nil="true"/>
  </documentManagement>
</p:properties>
</file>

<file path=customXml/itemProps1.xml><?xml version="1.0" encoding="utf-8"?>
<ds:datastoreItem xmlns:ds="http://schemas.openxmlformats.org/officeDocument/2006/customXml" ds:itemID="{51244BEA-67C2-4926-9709-564866E08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bdc5e-af92-4e20-9081-ea67106e54ee"/>
    <ds:schemaRef ds:uri="147e60b4-3985-4c5c-9e93-bc93a251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71F882-7CE6-1C49-B6E4-709BE41DD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B6A7D6-4F5F-4C1D-8D5F-1EC3B4F888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104074-FD98-40E7-A070-49708A744096}">
  <ds:schemaRefs>
    <ds:schemaRef ds:uri="http://schemas.microsoft.com/office/2006/metadata/properties"/>
    <ds:schemaRef ds:uri="http://schemas.microsoft.com/office/infopath/2007/PartnerControls"/>
    <ds:schemaRef ds:uri="147e60b4-3985-4c5c-9e93-bc93a251de3a"/>
    <ds:schemaRef ds:uri="f27bdc5e-af92-4e20-9081-ea67106e5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Rizena_dokumentace.dotx</Template>
  <TotalTime>0</TotalTime>
  <Pages>1</Pages>
  <Words>1475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2025-12-11T09:07:00Z</dcterms:created>
  <dcterms:modified xsi:type="dcterms:W3CDTF">2026-07-27T06:48:00Z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38627bcb,5d1be146,d87bd90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</vt:lpwstr>
  </property>
  <property fmtid="{D5CDD505-2E9C-101B-9397-08002B2CF9AE}" pid="5" name="MSIP_Label_0392456b-7225-4f58-a5d8-e0dff685196a_Enabled">
    <vt:lpwstr>true</vt:lpwstr>
  </property>
  <property fmtid="{D5CDD505-2E9C-101B-9397-08002B2CF9AE}" pid="6" name="MSIP_Label_0392456b-7225-4f58-a5d8-e0dff685196a_SetDate">
    <vt:lpwstr>2024-11-13T15:33:41Z</vt:lpwstr>
  </property>
  <property fmtid="{D5CDD505-2E9C-101B-9397-08002B2CF9AE}" pid="7" name="MSIP_Label_0392456b-7225-4f58-a5d8-e0dff685196a_Method">
    <vt:lpwstr>Standard</vt:lpwstr>
  </property>
  <property fmtid="{D5CDD505-2E9C-101B-9397-08002B2CF9AE}" pid="8" name="MSIP_Label_0392456b-7225-4f58-a5d8-e0dff685196a_Name">
    <vt:lpwstr>INTERNÍ</vt:lpwstr>
  </property>
  <property fmtid="{D5CDD505-2E9C-101B-9397-08002B2CF9AE}" pid="9" name="MSIP_Label_0392456b-7225-4f58-a5d8-e0dff685196a_SiteId">
    <vt:lpwstr>7c0de962-bcda-4490-991f-b971afe61ed9</vt:lpwstr>
  </property>
  <property fmtid="{D5CDD505-2E9C-101B-9397-08002B2CF9AE}" pid="10" name="MSIP_Label_0392456b-7225-4f58-a5d8-e0dff685196a_ActionId">
    <vt:lpwstr>5407b958-bdc0-42bc-aee1-21d8b5ed356b</vt:lpwstr>
  </property>
  <property fmtid="{D5CDD505-2E9C-101B-9397-08002B2CF9AE}" pid="11" name="MSIP_Label_0392456b-7225-4f58-a5d8-e0dff685196a_ContentBits">
    <vt:lpwstr>2</vt:lpwstr>
  </property>
  <property fmtid="{D5CDD505-2E9C-101B-9397-08002B2CF9AE}" pid="12" name="ContentTypeId">
    <vt:lpwstr>0x010100D7807378F8C479458E4AFFB505995801</vt:lpwstr>
  </property>
</Properties>
</file>