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9D96" w14:textId="3C65A849" w:rsidR="008E1D4E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1E6EDC">
        <w:rPr>
          <w:sz w:val="30"/>
          <w:szCs w:val="30"/>
        </w:rPr>
        <w:t xml:space="preserve">  </w:t>
      </w:r>
      <w:r w:rsidR="007862D3">
        <w:rPr>
          <w:sz w:val="30"/>
          <w:szCs w:val="30"/>
        </w:rPr>
        <w:t>11</w:t>
      </w:r>
      <w:r>
        <w:rPr>
          <w:sz w:val="30"/>
          <w:szCs w:val="30"/>
        </w:rPr>
        <w:t>/20</w:t>
      </w:r>
      <w:r w:rsidR="007862D3">
        <w:rPr>
          <w:sz w:val="30"/>
          <w:szCs w:val="30"/>
        </w:rPr>
        <w:t>26/2200</w:t>
      </w:r>
      <w:r>
        <w:rPr>
          <w:sz w:val="30"/>
          <w:szCs w:val="30"/>
        </w:rPr>
        <w:t xml:space="preserve"> O VYŘAZENÍ DROBNÉHO DLOUHODOBÉHO HMOTNÉHO A NEHMOTNÉHO MAJETKU </w:t>
      </w:r>
    </w:p>
    <w:p w14:paraId="3D40FBE0" w14:textId="6D92DF4E" w:rsidR="006F6455" w:rsidRPr="004704C5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3F42D188" w14:textId="399D1895" w:rsidR="002F7A52" w:rsidRDefault="002F7A52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Mkatabulky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263BE" w:rsidRPr="00B05108" w14:paraId="17C596DE" w14:textId="77777777" w:rsidTr="00F34438">
        <w:trPr>
          <w:trHeight w:val="340"/>
        </w:trPr>
        <w:tc>
          <w:tcPr>
            <w:tcW w:w="1843" w:type="dxa"/>
          </w:tcPr>
          <w:p w14:paraId="3AE2A868" w14:textId="5847127D" w:rsidR="00B263BE" w:rsidRPr="00CF0175" w:rsidRDefault="00B263BE" w:rsidP="003D29BF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24637D2B" w14:textId="1B5CD848" w:rsidR="00B263BE" w:rsidRPr="00B05108" w:rsidRDefault="002F779E" w:rsidP="003D29BF">
            <w:pPr>
              <w:pStyle w:val="Vplkolonek"/>
            </w:pPr>
            <w:r>
              <w:t>S11200</w:t>
            </w:r>
          </w:p>
        </w:tc>
      </w:tr>
    </w:tbl>
    <w:p w14:paraId="3E5E189A" w14:textId="779DB841" w:rsidR="00B263BE" w:rsidRDefault="00B263BE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364BB8F5" w14:textId="6C7D43E9" w:rsidR="00B263BE" w:rsidRPr="00753D8A" w:rsidRDefault="00B263BE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53C7A965" w14:textId="435E0244" w:rsidR="002F7A52" w:rsidRPr="00753D8A" w:rsidRDefault="002F7A52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1AF1CE52" w14:textId="02E78A86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přím</w:t>
      </w:r>
      <w:r w:rsidR="002F7A52">
        <w:rPr>
          <w:rFonts w:cs="Arial"/>
          <w:spacing w:val="2"/>
          <w:szCs w:val="20"/>
          <w:lang w:bidi="he-IL"/>
        </w:rPr>
        <w:t>á</w:t>
      </w:r>
      <w:r w:rsidRPr="008C5909">
        <w:rPr>
          <w:rFonts w:cs="Arial"/>
          <w:spacing w:val="2"/>
          <w:szCs w:val="20"/>
          <w:lang w:bidi="he-IL"/>
        </w:rPr>
        <w:t xml:space="preserve"> fyzick</w:t>
      </w:r>
      <w:r w:rsidR="002F7A52">
        <w:rPr>
          <w:rFonts w:cs="Arial"/>
          <w:spacing w:val="2"/>
          <w:szCs w:val="20"/>
          <w:lang w:bidi="he-IL"/>
        </w:rPr>
        <w:t>á</w:t>
      </w:r>
      <w:r w:rsidRPr="008C5909">
        <w:rPr>
          <w:rFonts w:cs="Arial"/>
          <w:spacing w:val="2"/>
          <w:szCs w:val="20"/>
          <w:lang w:bidi="he-IL"/>
        </w:rPr>
        <w:t xml:space="preserve"> likvidac</w:t>
      </w:r>
      <w:r w:rsidR="002F7A52">
        <w:rPr>
          <w:rFonts w:cs="Arial"/>
          <w:spacing w:val="2"/>
          <w:szCs w:val="20"/>
          <w:lang w:bidi="he-IL"/>
        </w:rPr>
        <w:t>e</w:t>
      </w:r>
      <w:r w:rsidRPr="008C5909">
        <w:rPr>
          <w:rFonts w:cs="Arial"/>
          <w:spacing w:val="2"/>
          <w:szCs w:val="20"/>
          <w:lang w:bidi="he-IL"/>
        </w:rPr>
        <w:t>*</w:t>
      </w:r>
    </w:p>
    <w:p w14:paraId="45982B78" w14:textId="093D9183" w:rsidR="008C5909" w:rsidRDefault="008923BA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>
        <w:rPr>
          <w:rFonts w:cs="Arial"/>
          <w:noProof/>
          <w:spacing w:val="2"/>
          <w:szCs w:val="20"/>
          <w:lang w:bidi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EC662B" wp14:editId="26A4F9CA">
                <wp:simplePos x="0" y="0"/>
                <wp:positionH relativeFrom="column">
                  <wp:posOffset>103174</wp:posOffset>
                </wp:positionH>
                <wp:positionV relativeFrom="paragraph">
                  <wp:posOffset>89535</wp:posOffset>
                </wp:positionV>
                <wp:extent cx="1260000" cy="0"/>
                <wp:effectExtent l="0" t="0" r="0" b="0"/>
                <wp:wrapNone/>
                <wp:docPr id="498547688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3BFA9" id="Přímá spojnic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1pt,7.05pt" to="107.3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" strokecolor="black [3213]" strokeweight="1.5pt">
                <v:stroke joinstyle="miter"/>
              </v:line>
            </w:pict>
          </mc:Fallback>
        </mc:AlternateContent>
      </w:r>
      <w:r w:rsidR="008C5909" w:rsidRPr="004F4A52">
        <w:rPr>
          <w:rFonts w:cs="Arial"/>
          <w:spacing w:val="2"/>
          <w:szCs w:val="20"/>
          <w:lang w:bidi="he-IL"/>
        </w:rPr>
        <w:t>–</w:t>
      </w:r>
      <w:r w:rsidR="008C5909"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="008C5909" w:rsidRPr="004F4A52">
        <w:rPr>
          <w:rFonts w:cs="Arial"/>
          <w:spacing w:val="2"/>
          <w:szCs w:val="20"/>
          <w:lang w:bidi="he-IL"/>
        </w:rPr>
        <w:t xml:space="preserve"> </w:t>
      </w:r>
      <w:r w:rsidR="008C5909" w:rsidRPr="008C5909">
        <w:rPr>
          <w:rFonts w:cs="Arial"/>
          <w:spacing w:val="2"/>
          <w:szCs w:val="20"/>
          <w:lang w:bidi="he-IL"/>
        </w:rPr>
        <w:t>bezúplatný převod*</w:t>
      </w:r>
    </w:p>
    <w:p w14:paraId="4337CDD1" w14:textId="352E5D45" w:rsidR="008C5909" w:rsidRDefault="008923BA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>
        <w:rPr>
          <w:rFonts w:cs="Arial"/>
          <w:noProof/>
          <w:spacing w:val="2"/>
          <w:szCs w:val="20"/>
          <w:lang w:bidi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959580" wp14:editId="3F343456">
                <wp:simplePos x="0" y="0"/>
                <wp:positionH relativeFrom="column">
                  <wp:posOffset>119049</wp:posOffset>
                </wp:positionH>
                <wp:positionV relativeFrom="paragraph">
                  <wp:posOffset>91440</wp:posOffset>
                </wp:positionV>
                <wp:extent cx="1259840" cy="0"/>
                <wp:effectExtent l="0" t="0" r="0" b="0"/>
                <wp:wrapNone/>
                <wp:docPr id="206239967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98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9031AB" id="Přímá spojnice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35pt,7.2pt" to="108.5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" strokecolor="black [3213]" strokeweight="1.5pt">
                <v:stroke joinstyle="miter"/>
              </v:line>
            </w:pict>
          </mc:Fallback>
        </mc:AlternateContent>
      </w:r>
      <w:r w:rsidR="008C5909" w:rsidRPr="004F4A52">
        <w:rPr>
          <w:rFonts w:cs="Arial"/>
          <w:spacing w:val="2"/>
          <w:szCs w:val="20"/>
          <w:lang w:bidi="he-IL"/>
        </w:rPr>
        <w:t>–</w:t>
      </w:r>
      <w:r w:rsidR="008C5909"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="008C5909" w:rsidRPr="004F4A52">
        <w:rPr>
          <w:rFonts w:cs="Arial"/>
          <w:spacing w:val="2"/>
          <w:szCs w:val="20"/>
          <w:lang w:bidi="he-IL"/>
        </w:rPr>
        <w:t xml:space="preserve"> </w:t>
      </w:r>
      <w:r w:rsidR="008C5909" w:rsidRPr="008C5909">
        <w:rPr>
          <w:rFonts w:cs="Arial"/>
          <w:spacing w:val="2"/>
          <w:szCs w:val="20"/>
          <w:lang w:bidi="he-IL"/>
        </w:rPr>
        <w:t>komisn</w:t>
      </w:r>
      <w:r w:rsidR="002F7A52">
        <w:rPr>
          <w:rFonts w:cs="Arial"/>
          <w:spacing w:val="2"/>
          <w:szCs w:val="20"/>
          <w:lang w:bidi="he-IL"/>
        </w:rPr>
        <w:t>í</w:t>
      </w:r>
      <w:r w:rsidR="008C5909"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75679FB3" w14:textId="4EBCE1EE" w:rsidR="000D1823" w:rsidRDefault="008923BA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>
        <w:rPr>
          <w:rFonts w:cs="Arial"/>
          <w:noProof/>
          <w:spacing w:val="2"/>
          <w:szCs w:val="20"/>
          <w:lang w:bidi="he-I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72F008" wp14:editId="42DE8BF7">
                <wp:simplePos x="0" y="0"/>
                <wp:positionH relativeFrom="column">
                  <wp:posOffset>130699</wp:posOffset>
                </wp:positionH>
                <wp:positionV relativeFrom="paragraph">
                  <wp:posOffset>96878</wp:posOffset>
                </wp:positionV>
                <wp:extent cx="2655735" cy="7951"/>
                <wp:effectExtent l="0" t="0" r="30480" b="30480"/>
                <wp:wrapNone/>
                <wp:docPr id="4338995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5735" cy="795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87AF4" id="Přímá spojnice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3pt,7.65pt" to="219.4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" strokecolor="black [3213]" strokeweight="1.5pt">
                <v:stroke joinstyle="miter"/>
              </v:line>
            </w:pict>
          </mc:Fallback>
        </mc:AlternateContent>
      </w:r>
      <w:r w:rsidR="002F7A52" w:rsidRPr="004F4A52">
        <w:rPr>
          <w:rFonts w:cs="Arial"/>
          <w:spacing w:val="2"/>
          <w:szCs w:val="20"/>
          <w:lang w:bidi="he-IL"/>
        </w:rPr>
        <w:t>–</w:t>
      </w:r>
      <w:r w:rsidR="002F7A52"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="002F7A52" w:rsidRPr="004F4A52">
        <w:rPr>
          <w:rFonts w:cs="Arial"/>
          <w:spacing w:val="2"/>
          <w:szCs w:val="20"/>
          <w:lang w:bidi="he-IL"/>
        </w:rPr>
        <w:t xml:space="preserve"> </w:t>
      </w:r>
      <w:r w:rsidR="002F7A52">
        <w:rPr>
          <w:rFonts w:cs="Arial"/>
          <w:spacing w:val="2"/>
          <w:szCs w:val="20"/>
          <w:lang w:bidi="he-IL"/>
        </w:rPr>
        <w:t>manko/škoda</w:t>
      </w:r>
      <w:r w:rsidR="002F7A52" w:rsidRPr="008C5909">
        <w:rPr>
          <w:rFonts w:cs="Arial"/>
          <w:spacing w:val="2"/>
          <w:szCs w:val="20"/>
          <w:lang w:bidi="he-IL"/>
        </w:rPr>
        <w:t>*</w:t>
      </w:r>
      <w:r w:rsidR="002F7A52"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2305"/>
        <w:gridCol w:w="2231"/>
        <w:gridCol w:w="1984"/>
      </w:tblGrid>
      <w:tr w:rsidR="006D4D66" w:rsidRPr="00B84058" w14:paraId="5DA855A5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CFCFD24" w14:textId="77777777" w:rsidR="006D4D66" w:rsidRPr="00B84058" w:rsidRDefault="006D4D66" w:rsidP="00794ADD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Umístění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0881F01" w14:textId="77777777" w:rsidR="006D4D66" w:rsidRPr="00B84058" w:rsidRDefault="006D4D66" w:rsidP="00794ADD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Inventární číslo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11A236F" w14:textId="77777777" w:rsidR="006D4D66" w:rsidRPr="00B84058" w:rsidRDefault="006D4D66" w:rsidP="00794ADD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Název majetku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CE2A67" w14:textId="77777777" w:rsidR="006D4D66" w:rsidRPr="00B84058" w:rsidRDefault="006D4D66" w:rsidP="00794ADD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Pořizovací cena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A3D5310" w14:textId="77777777" w:rsidR="006D4D66" w:rsidRPr="00B84058" w:rsidRDefault="006D4D66" w:rsidP="00794ADD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Důvod</w:t>
            </w:r>
          </w:p>
        </w:tc>
      </w:tr>
      <w:tr w:rsidR="006D4D66" w:rsidRPr="00C60A61" w14:paraId="3CAE77A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EA7AB4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72041C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41364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149344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fotoaparát Canon IXUS 310HS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C62838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6 643,20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5C943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6841510F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30A5E0" w14:textId="77777777" w:rsidR="006D4D66" w:rsidRPr="00011871" w:rsidRDefault="006D4D66" w:rsidP="00794ADD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15826F1" w14:textId="77777777" w:rsidR="006D4D66" w:rsidRPr="00DF7B39" w:rsidRDefault="006D4D66" w:rsidP="00794AD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47435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DAB79A" w14:textId="77777777" w:rsidR="006D4D66" w:rsidRPr="00DF7B39" w:rsidRDefault="006D4D66" w:rsidP="00794AD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tiskárna LJ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čb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Xerox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Phaser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3250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C276CB" w14:textId="77777777" w:rsidR="006D4D66" w:rsidRPr="00DF7B39" w:rsidRDefault="006D4D66" w:rsidP="00794AD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6 524,40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5440A9" w14:textId="77777777" w:rsidR="006D4D66" w:rsidRPr="005A7A55" w:rsidRDefault="006D4D66" w:rsidP="00794ADD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CAC18E6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CF9919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31161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48365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29718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dálkoměr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Leica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Disto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A5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9F54DF1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10 532,00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BBE0CF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B044FE3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441623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C11E361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10039298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4CCF9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tiskárna HP LJ Pro 400 M401dne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EC4A08C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3 375,90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4FDDFF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21F4D16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797F8C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1EEDA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10040143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4903108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fotoaparát DSC WX220B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AB5C212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4 917,44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E2EEE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6BDD356E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11B442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A3D140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10044778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436386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E242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1E4B1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2 184,57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33875F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406ADB5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57A8C9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F2E92E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10044831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E8727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7BF02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B91FD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AC3DE1D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F42BA51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DF28CC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10044973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1019A4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DB496D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40CD13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7CF3E0AD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2CC6EB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D7EAAE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10048770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52EFBA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C3763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9B9019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C98D62C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2FF45A2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1F2A3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10048789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A2B1E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08FE0C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AF27DB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7EB297BD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5D391D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964F34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10048792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0D62AFB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3BDBDE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6E90B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FF7F65F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4743728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74B900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10048795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E9E2B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0AB0BF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CF64D1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00B564CF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6B37459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83725E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10049331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C759B1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8C8911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17355F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FC3FA7D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E913A5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A36E7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10049347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D2BD0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A9920D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54C98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5274AE99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6D5AF6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A476921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10049349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99080E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D6DE9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326616E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5E55D19C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5B042A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BBB9E43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10050083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B37CD4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USB 3.0 HDD 2TB 2,5 - disk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C8C10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2 040,06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A23EF4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nefunkční řadič</w:t>
            </w:r>
          </w:p>
        </w:tc>
      </w:tr>
      <w:tr w:rsidR="006D4D66" w:rsidRPr="00C60A61" w14:paraId="1420147F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5725A4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4BC17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10051096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4AF27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fotoaparát Canon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PowerShot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44841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98C3D7E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7D91417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BEFA38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92050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10051100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D7600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fotoaparát Canon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PowerShot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F8B5312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EFE964E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4BA430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E4839C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11871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99B590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10051136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D7308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fotoaparát Canon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PowerShot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36C7A8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A4CF8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D5D692A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A9A354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EEBB42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10052393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6BA99E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56DDA0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812B0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608F845D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984920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43A146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10052394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2ECEEC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5C5237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EDEC5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64C9C30A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D5D2AD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2003075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10052395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C4FCADA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C25D893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2F24EE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7E86A1B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B4C4FA5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982DD5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10052398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23036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0460A51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0689F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79F69FF8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A3B5450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11E7E5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10052399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E1C46C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5391D8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2EB58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7217529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63DDDD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4328F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88A3F1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061E3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C19FEF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FEA3D7F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998577E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461866A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10052401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6E844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D53D43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9BDFEC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6BD2769F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460607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162330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10052402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4C706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80151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B65473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0A833037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41DB078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07A511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10052403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543CD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CAFD34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488E2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709038FE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DD559E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2A6B9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10052410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16F1803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F90AED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24E5CA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79957DED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E75478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0A0648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10052411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3D35DC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47EFD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C910C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071CA37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0CF2EB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6D00B1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10052413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467CF3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93438F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7A288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2FD717C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676D89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E1D42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10052416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C9566B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A914B73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30848A1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EEFCCBF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9B7746C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DFA323E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10052417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2665AA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B0823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D8192F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6DA2D11D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08E8C15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7A0F38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10052419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AB12C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1FB3D00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E5FD608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333A966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A3D2812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736E89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10052420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86EA7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DC99E3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4087314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E07AE09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F66D72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D17B83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10052424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7C4D4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1AD337F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C9D6A6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F68C57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AC6717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BFB8C5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10052425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4394D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7B0B3AD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0E9AB9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A59C611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6BC7E3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EE013A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10052427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5EAC63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C08123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CAFABA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2CC10575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10592F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3A463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10052428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A4028C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0027D8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A96F851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62EFB4C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FB1EAB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D42C55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B5AB2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73845C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3A96FB3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28B29B9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6B6136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97D1CDA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10052430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C88E9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C12336E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14BEC3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B7E7389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07582D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FCEA744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10052434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F3AB47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FFE98E2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53C0AF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1811492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2330A0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A0D4C81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10052436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3CDDA9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106C5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6193E8B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A46C328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FECFC0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74C0C2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10052439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139B4E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239EE75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37DC04A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16C48338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B99B24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81841A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10052440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B5B2F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A049B5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A388EA0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62BE056B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EAAED3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5417FF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10052442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D6D9C1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6CB5B3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A83862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2768DB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E2BAC1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F176E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B2352A2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10052447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25E67F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A08613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E8654F8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2CB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00414A7C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27038B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BF941C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10052640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8A1BAE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8B393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B1F710F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36678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FED1CE5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3D3183D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55C7E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10052733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E2FF2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6335E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D18151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36678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386E049C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7A505E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D69CB1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10052734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A0F9E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09F4CB7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A4EB47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36678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27E38731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FB3AFB5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68A731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10052735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E2E721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C9BF2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B6C655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C6BAD34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C6343F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CF3FB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10052736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CCE9E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935742B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B67322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7E4CD550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E0732A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AEF2D8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10052737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A7011D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monitor HP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EliteDisplay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E29BAA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7A9256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6D4D66" w:rsidRPr="00C60A61" w14:paraId="42EFFA93" w14:textId="77777777" w:rsidTr="00794AD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A069BA" w14:textId="77777777" w:rsidR="006D4D66" w:rsidRPr="00DE7B2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65FFA">
              <w:rPr>
                <w:rFonts w:asciiTheme="minorHAnsi" w:hAnsiTheme="minorHAnsi" w:cstheme="minorHAnsi"/>
                <w:sz w:val="18"/>
                <w:szCs w:val="18"/>
              </w:rPr>
              <w:t>2201-8889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04F496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10057000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280D89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Xiaomi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Redmi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Note</w:t>
            </w:r>
            <w:proofErr w:type="spellEnd"/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19C2219" w14:textId="77777777" w:rsidR="006D4D66" w:rsidRPr="005D5FD2" w:rsidRDefault="006D4D66" w:rsidP="00794ADD">
            <w:pPr>
              <w:spacing w:after="0" w:line="240" w:lineRule="auto"/>
              <w:jc w:val="left"/>
            </w:pPr>
            <w:r w:rsidRPr="00DF7B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D5176A" w14:textId="77777777" w:rsidR="006D4D66" w:rsidRPr="00C60A61" w:rsidRDefault="006D4D66" w:rsidP="00794AD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A7A55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</w:tbl>
    <w:p w14:paraId="12F19F66" w14:textId="77777777" w:rsidR="002F7A52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</w:p>
    <w:p w14:paraId="5AC2E82A" w14:textId="77777777" w:rsidR="000D1823" w:rsidRDefault="000D1823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7C4EE0A2" w14:textId="0BD5FD4F" w:rsidR="00CC093C" w:rsidRPr="00E2349E" w:rsidRDefault="00CC093C" w:rsidP="00E2349E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4EA557E1" w14:textId="77777777" w:rsidR="0070686E" w:rsidRDefault="0070686E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00A523FE" w14:textId="575A5ADD" w:rsidR="004E7C6B" w:rsidRPr="004E7C6B" w:rsidRDefault="00544F73" w:rsidP="004E7C6B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="004E7C6B"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1478E954" w14:textId="4E0C2F92" w:rsidR="001A13AE" w:rsidRDefault="00544F73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 w:rsidR="00171890"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20BF4F24" w14:textId="77777777" w:rsidR="001A13AE" w:rsidRDefault="001A13AE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622FDF3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1939AF2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6AC1ED0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426F6CA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C94D2FA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F89B596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01B5921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33FB6F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49258F4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262EA38" w14:textId="77777777" w:rsidR="00E2349E" w:rsidRDefault="00E2349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6A60BD06" w14:textId="405CB4FD" w:rsidR="001A13AE" w:rsidRPr="001A13AE" w:rsidRDefault="001A13A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="004E7C6B"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="004E7C6B" w:rsidRPr="00014DDA">
        <w:rPr>
          <w:rFonts w:asciiTheme="minorHAnsi" w:hAnsiTheme="minorHAnsi" w:cstheme="minorHAnsi"/>
          <w:bCs/>
          <w:noProof/>
          <w:szCs w:val="20"/>
        </w:rPr>
        <w:t>dne</w:t>
      </w:r>
      <w:r w:rsidR="004E7C6B"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1C407576" w14:textId="77777777" w:rsidR="001A13AE" w:rsidRDefault="001A13AE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56D6607A" w14:textId="77777777" w:rsidR="004E7C6B" w:rsidRPr="001A13AE" w:rsidRDefault="004E7C6B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567D2F10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B835833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8DB58C6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F1B1613" w14:textId="30360B24" w:rsidR="00CA4DB9" w:rsidRPr="00FC625A" w:rsidRDefault="00E2349E" w:rsidP="00390EDF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7EC78159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CB95D57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21CB4395" w14:textId="3F982C8C" w:rsidR="001A13AE" w:rsidRPr="001A13AE" w:rsidRDefault="001A13AE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 w:rsidR="004E7C6B">
        <w:rPr>
          <w:rFonts w:asciiTheme="minorHAnsi" w:hAnsiTheme="minorHAnsi" w:cstheme="minorHAnsi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DEC656D" w14:textId="6A66344A" w:rsid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5F2F2F4A" w14:textId="77777777" w:rsidR="00FC625A" w:rsidRPr="001A13AE" w:rsidRDefault="00FC625A" w:rsidP="00AF0093">
      <w:pPr>
        <w:spacing w:after="120"/>
        <w:rPr>
          <w:rFonts w:asciiTheme="minorHAnsi" w:hAnsiTheme="minorHAnsi" w:cstheme="minorHAnsi"/>
          <w:szCs w:val="20"/>
        </w:rPr>
      </w:pPr>
    </w:p>
    <w:p w14:paraId="3ACAD954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3003519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0A01C1CC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00746E0E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2DEFDCC3" w14:textId="77777777" w:rsidR="00CA4DB9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E22763E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E983D20" w14:textId="4BF1BA25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716DBB94" w14:textId="02D1642F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 w:rsidR="002433CE">
        <w:rPr>
          <w:rFonts w:asciiTheme="minorHAnsi" w:hAnsiTheme="minorHAnsi" w:cstheme="minorHAnsi"/>
          <w:szCs w:val="20"/>
        </w:rPr>
        <w:t xml:space="preserve">logistiky </w:t>
      </w:r>
    </w:p>
    <w:p w14:paraId="19C21D7F" w14:textId="77777777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</w:p>
    <w:p w14:paraId="7F00FC2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D6DD3A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4F1F195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10CDB01B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D5E21C7" w14:textId="77777777" w:rsidR="00753D8A" w:rsidRDefault="00753D8A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3E5D503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287235D" w14:textId="137EFBA1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156450AC" w14:textId="59BD960F" w:rsidR="001A13AE" w:rsidRPr="001A13AE" w:rsidRDefault="002433CE" w:rsidP="0078373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="001A13AE"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44779E91" w14:textId="77777777" w:rsidR="001A13AE" w:rsidRPr="001A13AE" w:rsidRDefault="001A13AE" w:rsidP="0078373B">
      <w:pPr>
        <w:spacing w:after="120"/>
        <w:rPr>
          <w:rFonts w:asciiTheme="minorHAnsi" w:hAnsiTheme="minorHAnsi" w:cstheme="minorHAnsi"/>
          <w:szCs w:val="20"/>
        </w:rPr>
      </w:pPr>
    </w:p>
    <w:p w14:paraId="179F65C3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590F997E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68064B1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9F53A9C" w14:textId="49A2FADE" w:rsidR="00C54EF2" w:rsidRPr="00E2349E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sectPr w:rsidR="00C54EF2" w:rsidRPr="00E2349E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A648E" w14:textId="77777777" w:rsidR="00B355B6" w:rsidRDefault="00B355B6" w:rsidP="00B95253">
      <w:pPr>
        <w:spacing w:after="0" w:line="240" w:lineRule="auto"/>
      </w:pPr>
      <w:r>
        <w:separator/>
      </w:r>
    </w:p>
  </w:endnote>
  <w:endnote w:type="continuationSeparator" w:id="0">
    <w:p w14:paraId="65524C05" w14:textId="77777777" w:rsidR="00B355B6" w:rsidRDefault="00B355B6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Zpat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83AE2" w14:textId="77777777" w:rsidR="00B355B6" w:rsidRDefault="00B355B6" w:rsidP="00B95253">
      <w:pPr>
        <w:spacing w:after="0" w:line="240" w:lineRule="auto"/>
      </w:pPr>
      <w:r>
        <w:separator/>
      </w:r>
    </w:p>
  </w:footnote>
  <w:footnote w:type="continuationSeparator" w:id="0">
    <w:p w14:paraId="74DF1791" w14:textId="77777777" w:rsidR="00B355B6" w:rsidRDefault="00B355B6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Zhlav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79269051" w:rsidR="00133674" w:rsidRPr="00E564C5" w:rsidRDefault="006F6455" w:rsidP="00133674">
          <w:pPr>
            <w:pStyle w:val="Zhlav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3D2AE7">
            <w:t>4</w:t>
          </w:r>
        </w:p>
      </w:tc>
    </w:tr>
  </w:tbl>
  <w:p w14:paraId="1ACB197D" w14:textId="77777777" w:rsidR="00E564C5" w:rsidRPr="00133674" w:rsidRDefault="00133674" w:rsidP="00133674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Zhlav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14DDA"/>
    <w:rsid w:val="00017F2F"/>
    <w:rsid w:val="000278F8"/>
    <w:rsid w:val="00051948"/>
    <w:rsid w:val="000621F0"/>
    <w:rsid w:val="00073C26"/>
    <w:rsid w:val="000759D4"/>
    <w:rsid w:val="0007601F"/>
    <w:rsid w:val="00077CD9"/>
    <w:rsid w:val="0009248A"/>
    <w:rsid w:val="00094BC5"/>
    <w:rsid w:val="000A23E4"/>
    <w:rsid w:val="000D1823"/>
    <w:rsid w:val="000E2451"/>
    <w:rsid w:val="000E2AF8"/>
    <w:rsid w:val="000F0949"/>
    <w:rsid w:val="000F1DA0"/>
    <w:rsid w:val="000F27B1"/>
    <w:rsid w:val="000F67AF"/>
    <w:rsid w:val="00105A10"/>
    <w:rsid w:val="00106A93"/>
    <w:rsid w:val="001147F5"/>
    <w:rsid w:val="001168DF"/>
    <w:rsid w:val="00133674"/>
    <w:rsid w:val="00134C12"/>
    <w:rsid w:val="00136FE3"/>
    <w:rsid w:val="0014279E"/>
    <w:rsid w:val="0014428D"/>
    <w:rsid w:val="00163C1F"/>
    <w:rsid w:val="00165637"/>
    <w:rsid w:val="0017099C"/>
    <w:rsid w:val="00171890"/>
    <w:rsid w:val="00172B7C"/>
    <w:rsid w:val="001733EC"/>
    <w:rsid w:val="00174184"/>
    <w:rsid w:val="001A13AE"/>
    <w:rsid w:val="001A30FA"/>
    <w:rsid w:val="001B2DCD"/>
    <w:rsid w:val="001B4A9B"/>
    <w:rsid w:val="001B5690"/>
    <w:rsid w:val="001C6927"/>
    <w:rsid w:val="001D2E38"/>
    <w:rsid w:val="001E6EDC"/>
    <w:rsid w:val="001F164C"/>
    <w:rsid w:val="001F67CA"/>
    <w:rsid w:val="00204EA2"/>
    <w:rsid w:val="0020591C"/>
    <w:rsid w:val="00213A02"/>
    <w:rsid w:val="00214646"/>
    <w:rsid w:val="00227157"/>
    <w:rsid w:val="00235056"/>
    <w:rsid w:val="00235300"/>
    <w:rsid w:val="00237B88"/>
    <w:rsid w:val="002433CE"/>
    <w:rsid w:val="00256CEC"/>
    <w:rsid w:val="00257D66"/>
    <w:rsid w:val="00257EB9"/>
    <w:rsid w:val="00272D1D"/>
    <w:rsid w:val="00287DED"/>
    <w:rsid w:val="0029309C"/>
    <w:rsid w:val="002A5A0A"/>
    <w:rsid w:val="002C6476"/>
    <w:rsid w:val="002D10ED"/>
    <w:rsid w:val="002E4BF8"/>
    <w:rsid w:val="002E5423"/>
    <w:rsid w:val="002F779E"/>
    <w:rsid w:val="002F7A52"/>
    <w:rsid w:val="00312FB1"/>
    <w:rsid w:val="003139F6"/>
    <w:rsid w:val="003223C6"/>
    <w:rsid w:val="00327400"/>
    <w:rsid w:val="003335B7"/>
    <w:rsid w:val="00335711"/>
    <w:rsid w:val="0034443B"/>
    <w:rsid w:val="00347862"/>
    <w:rsid w:val="00363CD0"/>
    <w:rsid w:val="0037352D"/>
    <w:rsid w:val="00390EDF"/>
    <w:rsid w:val="0039321A"/>
    <w:rsid w:val="003B2B57"/>
    <w:rsid w:val="003C7C1E"/>
    <w:rsid w:val="003D2AE7"/>
    <w:rsid w:val="003E5424"/>
    <w:rsid w:val="003E72EA"/>
    <w:rsid w:val="00406487"/>
    <w:rsid w:val="004342DA"/>
    <w:rsid w:val="0046372B"/>
    <w:rsid w:val="0046523F"/>
    <w:rsid w:val="004704C5"/>
    <w:rsid w:val="004740CD"/>
    <w:rsid w:val="00481E37"/>
    <w:rsid w:val="00494944"/>
    <w:rsid w:val="00496A7F"/>
    <w:rsid w:val="004A19DA"/>
    <w:rsid w:val="004A5EC4"/>
    <w:rsid w:val="004A7CEE"/>
    <w:rsid w:val="004B13A3"/>
    <w:rsid w:val="004B39AB"/>
    <w:rsid w:val="004D6704"/>
    <w:rsid w:val="004E63B5"/>
    <w:rsid w:val="004E7C6B"/>
    <w:rsid w:val="004E7EE6"/>
    <w:rsid w:val="004F324F"/>
    <w:rsid w:val="004F45DD"/>
    <w:rsid w:val="00501352"/>
    <w:rsid w:val="00522C61"/>
    <w:rsid w:val="00526727"/>
    <w:rsid w:val="005305AA"/>
    <w:rsid w:val="00544F73"/>
    <w:rsid w:val="00571A09"/>
    <w:rsid w:val="00572E88"/>
    <w:rsid w:val="00576B3A"/>
    <w:rsid w:val="0058027E"/>
    <w:rsid w:val="00581956"/>
    <w:rsid w:val="005860B2"/>
    <w:rsid w:val="005A7E11"/>
    <w:rsid w:val="005C522E"/>
    <w:rsid w:val="005E0692"/>
    <w:rsid w:val="005F1E2D"/>
    <w:rsid w:val="00601D23"/>
    <w:rsid w:val="00605E64"/>
    <w:rsid w:val="00607A24"/>
    <w:rsid w:val="00614099"/>
    <w:rsid w:val="00617F8A"/>
    <w:rsid w:val="00625E64"/>
    <w:rsid w:val="0063204E"/>
    <w:rsid w:val="00645069"/>
    <w:rsid w:val="00646F5A"/>
    <w:rsid w:val="00647FA4"/>
    <w:rsid w:val="00653AB4"/>
    <w:rsid w:val="00655EA3"/>
    <w:rsid w:val="0067190E"/>
    <w:rsid w:val="006725D4"/>
    <w:rsid w:val="0069707D"/>
    <w:rsid w:val="006A66C5"/>
    <w:rsid w:val="006D4D66"/>
    <w:rsid w:val="006F273B"/>
    <w:rsid w:val="006F6455"/>
    <w:rsid w:val="007023D6"/>
    <w:rsid w:val="007055F9"/>
    <w:rsid w:val="0070686E"/>
    <w:rsid w:val="007101D6"/>
    <w:rsid w:val="00734D49"/>
    <w:rsid w:val="00737676"/>
    <w:rsid w:val="00743E02"/>
    <w:rsid w:val="00753D8A"/>
    <w:rsid w:val="00763E7A"/>
    <w:rsid w:val="00780216"/>
    <w:rsid w:val="0078373B"/>
    <w:rsid w:val="00783CBC"/>
    <w:rsid w:val="007862D3"/>
    <w:rsid w:val="00794FED"/>
    <w:rsid w:val="007A08D1"/>
    <w:rsid w:val="007B740C"/>
    <w:rsid w:val="007C2E43"/>
    <w:rsid w:val="007C577B"/>
    <w:rsid w:val="007E49E3"/>
    <w:rsid w:val="00800053"/>
    <w:rsid w:val="00824D3D"/>
    <w:rsid w:val="00824F86"/>
    <w:rsid w:val="00825E7D"/>
    <w:rsid w:val="00833270"/>
    <w:rsid w:val="0084157F"/>
    <w:rsid w:val="00841BF2"/>
    <w:rsid w:val="0084250F"/>
    <w:rsid w:val="008513F6"/>
    <w:rsid w:val="00862AA3"/>
    <w:rsid w:val="008756B2"/>
    <w:rsid w:val="008923BA"/>
    <w:rsid w:val="00893C57"/>
    <w:rsid w:val="008B00A8"/>
    <w:rsid w:val="008B0D44"/>
    <w:rsid w:val="008C19E5"/>
    <w:rsid w:val="008C5909"/>
    <w:rsid w:val="008C6EB6"/>
    <w:rsid w:val="008C77EA"/>
    <w:rsid w:val="008E1D4E"/>
    <w:rsid w:val="008E5904"/>
    <w:rsid w:val="008F36D7"/>
    <w:rsid w:val="00904E09"/>
    <w:rsid w:val="00906FEE"/>
    <w:rsid w:val="00910DD8"/>
    <w:rsid w:val="00912936"/>
    <w:rsid w:val="009204EB"/>
    <w:rsid w:val="00923C2F"/>
    <w:rsid w:val="00923EF8"/>
    <w:rsid w:val="00931653"/>
    <w:rsid w:val="00933309"/>
    <w:rsid w:val="0093410F"/>
    <w:rsid w:val="009362AB"/>
    <w:rsid w:val="00945DAE"/>
    <w:rsid w:val="009711F9"/>
    <w:rsid w:val="009D0C5A"/>
    <w:rsid w:val="009D343E"/>
    <w:rsid w:val="009E44AC"/>
    <w:rsid w:val="009F379D"/>
    <w:rsid w:val="009F3BED"/>
    <w:rsid w:val="00A01CFE"/>
    <w:rsid w:val="00A0652F"/>
    <w:rsid w:val="00A06BCE"/>
    <w:rsid w:val="00A17868"/>
    <w:rsid w:val="00A222A4"/>
    <w:rsid w:val="00A25B56"/>
    <w:rsid w:val="00A26CBD"/>
    <w:rsid w:val="00A41ACF"/>
    <w:rsid w:val="00A424CE"/>
    <w:rsid w:val="00A4580C"/>
    <w:rsid w:val="00A475BA"/>
    <w:rsid w:val="00A52C84"/>
    <w:rsid w:val="00A573C1"/>
    <w:rsid w:val="00A6171C"/>
    <w:rsid w:val="00A97C65"/>
    <w:rsid w:val="00AA37B2"/>
    <w:rsid w:val="00AA5D81"/>
    <w:rsid w:val="00AB3EEB"/>
    <w:rsid w:val="00AB5981"/>
    <w:rsid w:val="00AC175F"/>
    <w:rsid w:val="00AD457B"/>
    <w:rsid w:val="00AE79A7"/>
    <w:rsid w:val="00AF0093"/>
    <w:rsid w:val="00AF21B7"/>
    <w:rsid w:val="00AF6854"/>
    <w:rsid w:val="00B0238C"/>
    <w:rsid w:val="00B07A25"/>
    <w:rsid w:val="00B07A4C"/>
    <w:rsid w:val="00B103A3"/>
    <w:rsid w:val="00B10F30"/>
    <w:rsid w:val="00B17CB3"/>
    <w:rsid w:val="00B21C69"/>
    <w:rsid w:val="00B244E3"/>
    <w:rsid w:val="00B263BE"/>
    <w:rsid w:val="00B3339A"/>
    <w:rsid w:val="00B355B6"/>
    <w:rsid w:val="00B36A20"/>
    <w:rsid w:val="00B36B2E"/>
    <w:rsid w:val="00B43819"/>
    <w:rsid w:val="00B44FFF"/>
    <w:rsid w:val="00B60A8F"/>
    <w:rsid w:val="00B7286F"/>
    <w:rsid w:val="00B75EF0"/>
    <w:rsid w:val="00B81E87"/>
    <w:rsid w:val="00B911F5"/>
    <w:rsid w:val="00B943B0"/>
    <w:rsid w:val="00B95253"/>
    <w:rsid w:val="00BA2AFE"/>
    <w:rsid w:val="00BA3A16"/>
    <w:rsid w:val="00BA7730"/>
    <w:rsid w:val="00C013BD"/>
    <w:rsid w:val="00C031A6"/>
    <w:rsid w:val="00C13DC3"/>
    <w:rsid w:val="00C221E8"/>
    <w:rsid w:val="00C35E82"/>
    <w:rsid w:val="00C3685D"/>
    <w:rsid w:val="00C44073"/>
    <w:rsid w:val="00C54EF2"/>
    <w:rsid w:val="00C861F7"/>
    <w:rsid w:val="00CA4769"/>
    <w:rsid w:val="00CA4DB9"/>
    <w:rsid w:val="00CA6244"/>
    <w:rsid w:val="00CA74B5"/>
    <w:rsid w:val="00CB2ADE"/>
    <w:rsid w:val="00CB3FFD"/>
    <w:rsid w:val="00CB7235"/>
    <w:rsid w:val="00CC093C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444E"/>
    <w:rsid w:val="00D1303F"/>
    <w:rsid w:val="00D178C6"/>
    <w:rsid w:val="00D202F2"/>
    <w:rsid w:val="00D24A4F"/>
    <w:rsid w:val="00D273D5"/>
    <w:rsid w:val="00D3180C"/>
    <w:rsid w:val="00D35D50"/>
    <w:rsid w:val="00D46CFB"/>
    <w:rsid w:val="00D54508"/>
    <w:rsid w:val="00D57197"/>
    <w:rsid w:val="00D8157A"/>
    <w:rsid w:val="00DA0F7F"/>
    <w:rsid w:val="00DA2D03"/>
    <w:rsid w:val="00DA37E2"/>
    <w:rsid w:val="00DB5C67"/>
    <w:rsid w:val="00DD50FA"/>
    <w:rsid w:val="00DE54F5"/>
    <w:rsid w:val="00DF4E8C"/>
    <w:rsid w:val="00E00A79"/>
    <w:rsid w:val="00E02C7F"/>
    <w:rsid w:val="00E03F41"/>
    <w:rsid w:val="00E16DC8"/>
    <w:rsid w:val="00E2349E"/>
    <w:rsid w:val="00E25FC5"/>
    <w:rsid w:val="00E30B00"/>
    <w:rsid w:val="00E36FF8"/>
    <w:rsid w:val="00E413CE"/>
    <w:rsid w:val="00E45994"/>
    <w:rsid w:val="00E51CAD"/>
    <w:rsid w:val="00E56197"/>
    <w:rsid w:val="00E564C5"/>
    <w:rsid w:val="00E74873"/>
    <w:rsid w:val="00E74C19"/>
    <w:rsid w:val="00E76270"/>
    <w:rsid w:val="00E81E1E"/>
    <w:rsid w:val="00E8668F"/>
    <w:rsid w:val="00E878F7"/>
    <w:rsid w:val="00E944EF"/>
    <w:rsid w:val="00EB25DB"/>
    <w:rsid w:val="00EB2BA0"/>
    <w:rsid w:val="00EB4D63"/>
    <w:rsid w:val="00EC5429"/>
    <w:rsid w:val="00EC70F5"/>
    <w:rsid w:val="00ED1D9F"/>
    <w:rsid w:val="00ED2227"/>
    <w:rsid w:val="00ED2FCE"/>
    <w:rsid w:val="00ED31DF"/>
    <w:rsid w:val="00EE5BB7"/>
    <w:rsid w:val="00EF258F"/>
    <w:rsid w:val="00EF6F5B"/>
    <w:rsid w:val="00F04B0D"/>
    <w:rsid w:val="00F05AD2"/>
    <w:rsid w:val="00F1092D"/>
    <w:rsid w:val="00F152E2"/>
    <w:rsid w:val="00F17C1E"/>
    <w:rsid w:val="00F227B4"/>
    <w:rsid w:val="00F34438"/>
    <w:rsid w:val="00F41FA8"/>
    <w:rsid w:val="00F43476"/>
    <w:rsid w:val="00F72930"/>
    <w:rsid w:val="00F73BC8"/>
    <w:rsid w:val="00F80946"/>
    <w:rsid w:val="00F94D52"/>
    <w:rsid w:val="00F952CC"/>
    <w:rsid w:val="00FB0D2B"/>
    <w:rsid w:val="00FB2702"/>
    <w:rsid w:val="00FB5599"/>
    <w:rsid w:val="00FC625A"/>
    <w:rsid w:val="00FC6672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Bezmezer"/>
    <w:qFormat/>
    <w:rsid w:val="008C5909"/>
    <w:rPr>
      <w:b/>
      <w:szCs w:val="18"/>
    </w:rPr>
  </w:style>
  <w:style w:type="paragraph" w:customStyle="1" w:styleId="Default">
    <w:name w:val="Default"/>
    <w:basedOn w:val="Normln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3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3AE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Bezmezer"/>
    <w:qFormat/>
    <w:rsid w:val="00B263BE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263BE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Props1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Rizena_dokumentace.dotx</Template>
  <TotalTime>0</TotalTime>
  <Pages>1</Pages>
  <Words>1017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2025-12-11T09:07:00Z</dcterms:created>
  <dcterms:modified xsi:type="dcterms:W3CDTF">2026-07-27T06:46:00Z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