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252"/>
      </w:tblGrid>
      <w:tr w:rsidR="009D0C5A" w14:paraId="66FEA3D6" w14:textId="77777777" w:rsidTr="00DA2D03">
        <w:trPr>
          <w:trHeight w:hRule="exact" w:val="778"/>
        </w:trPr>
        <w:tc>
          <w:tcPr>
            <w:tcW w:w="5387" w:type="dxa"/>
          </w:tcPr>
          <w:p w14:paraId="0A7B7207" w14:textId="77777777" w:rsidR="009D0C5A" w:rsidRDefault="009D0C5A" w:rsidP="00164A08">
            <w:pPr>
              <w:pStyle w:val="Bezmezer"/>
              <w:jc w:val="both"/>
            </w:pPr>
          </w:p>
        </w:tc>
        <w:tc>
          <w:tcPr>
            <w:tcW w:w="4252" w:type="dxa"/>
          </w:tcPr>
          <w:p w14:paraId="3CD23316" w14:textId="77777777" w:rsidR="009D0C5A" w:rsidRDefault="009D0C5A" w:rsidP="00164A08">
            <w:pPr>
              <w:pStyle w:val="Bezmezer"/>
              <w:jc w:val="both"/>
            </w:pPr>
          </w:p>
        </w:tc>
      </w:tr>
    </w:tbl>
    <w:p w14:paraId="51E04892" w14:textId="43504D62" w:rsidR="00AC1FC0" w:rsidRDefault="00AC1FC0" w:rsidP="00164A08">
      <w:pPr>
        <w:spacing w:after="24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Vzor </w:t>
      </w:r>
      <w:r w:rsidRPr="00B11FDD">
        <w:rPr>
          <w:b/>
          <w:bCs/>
          <w:sz w:val="32"/>
          <w:szCs w:val="32"/>
        </w:rPr>
        <w:t xml:space="preserve">struktury </w:t>
      </w:r>
    </w:p>
    <w:p w14:paraId="244CDE3C" w14:textId="65E26C2B" w:rsidR="00AC1FC0" w:rsidRPr="00AC1FC0" w:rsidRDefault="00AC1FC0" w:rsidP="00164A08">
      <w:pPr>
        <w:jc w:val="both"/>
        <w:rPr>
          <w:b/>
          <w:bCs/>
          <w:color w:val="009F4D"/>
          <w:sz w:val="32"/>
          <w:szCs w:val="32"/>
        </w:rPr>
      </w:pPr>
      <w:r w:rsidRPr="00AC1FC0">
        <w:rPr>
          <w:b/>
          <w:bCs/>
          <w:color w:val="009F4D"/>
          <w:sz w:val="32"/>
          <w:szCs w:val="32"/>
        </w:rPr>
        <w:t xml:space="preserve">Záměr </w:t>
      </w:r>
      <w:bookmarkStart w:id="0" w:name="_Hlk200969181"/>
      <w:r w:rsidRPr="00AC1FC0">
        <w:rPr>
          <w:b/>
          <w:bCs/>
          <w:color w:val="009F4D"/>
          <w:sz w:val="32"/>
          <w:szCs w:val="32"/>
        </w:rPr>
        <w:t>výzkumu</w:t>
      </w:r>
      <w:r w:rsidR="005F24EA">
        <w:rPr>
          <w:b/>
          <w:bCs/>
          <w:color w:val="009F4D"/>
          <w:sz w:val="32"/>
          <w:szCs w:val="32"/>
        </w:rPr>
        <w:t xml:space="preserve">, </w:t>
      </w:r>
      <w:r w:rsidRPr="00AC1FC0">
        <w:rPr>
          <w:b/>
          <w:bCs/>
          <w:color w:val="009F4D"/>
          <w:sz w:val="32"/>
          <w:szCs w:val="32"/>
        </w:rPr>
        <w:t xml:space="preserve">vývoje a implementace nových metod </w:t>
      </w:r>
      <w:bookmarkEnd w:id="0"/>
    </w:p>
    <w:p w14:paraId="4E60E81A" w14:textId="49A97BA3" w:rsidR="00192C75" w:rsidRDefault="00192C75" w:rsidP="00164A08">
      <w:pPr>
        <w:spacing w:after="0"/>
        <w:jc w:val="both"/>
        <w:rPr>
          <w:b/>
          <w:bCs/>
        </w:rPr>
      </w:pPr>
      <w:r w:rsidRPr="00192C75">
        <w:rPr>
          <w:b/>
          <w:bCs/>
        </w:rPr>
        <w:t>Z</w:t>
      </w:r>
      <w:r>
        <w:rPr>
          <w:b/>
          <w:bCs/>
        </w:rPr>
        <w:t>a Z</w:t>
      </w:r>
      <w:r w:rsidRPr="00192C75">
        <w:rPr>
          <w:b/>
          <w:bCs/>
        </w:rPr>
        <w:t xml:space="preserve">áměr (výzkum, vývoj nebo inovativní postup) je možné považovat pouze systematickou činnost, jejímž cílem je získání nových poznatků nebo ověření nových postupů využitelných při produkci, pokud její výsledky </w:t>
      </w:r>
      <w:r w:rsidRPr="00E659EB">
        <w:rPr>
          <w:b/>
          <w:bCs/>
          <w:u w:val="single"/>
        </w:rPr>
        <w:t>přesahují běžnou činnost nebo zákonem dané povinnosti</w:t>
      </w:r>
      <w:r w:rsidRPr="00192C75">
        <w:rPr>
          <w:b/>
          <w:bCs/>
        </w:rPr>
        <w:t>.</w:t>
      </w:r>
    </w:p>
    <w:p w14:paraId="1D26E7B0" w14:textId="77777777" w:rsidR="00192C75" w:rsidRDefault="00192C75" w:rsidP="00164A08">
      <w:pPr>
        <w:spacing w:after="0"/>
        <w:jc w:val="both"/>
        <w:rPr>
          <w:b/>
          <w:bCs/>
        </w:rPr>
      </w:pPr>
    </w:p>
    <w:p w14:paraId="06D4B4A2" w14:textId="40030198" w:rsidR="00C74254" w:rsidRDefault="00C74254" w:rsidP="00164A08">
      <w:pPr>
        <w:spacing w:after="0"/>
        <w:jc w:val="both"/>
        <w:rPr>
          <w:b/>
          <w:bCs/>
        </w:rPr>
      </w:pPr>
      <w:r>
        <w:rPr>
          <w:b/>
          <w:bCs/>
        </w:rPr>
        <w:t xml:space="preserve">Základní podmínky a klíčové </w:t>
      </w:r>
      <w:r w:rsidR="00567BD9">
        <w:rPr>
          <w:b/>
          <w:bCs/>
        </w:rPr>
        <w:t>informace k</w:t>
      </w:r>
      <w:r w:rsidR="003617ED">
        <w:rPr>
          <w:b/>
          <w:bCs/>
        </w:rPr>
        <w:t> </w:t>
      </w:r>
      <w:r w:rsidR="00567BD9">
        <w:rPr>
          <w:b/>
          <w:bCs/>
        </w:rPr>
        <w:t>vyplně</w:t>
      </w:r>
      <w:r w:rsidR="003617ED">
        <w:rPr>
          <w:b/>
          <w:bCs/>
        </w:rPr>
        <w:t xml:space="preserve">ní </w:t>
      </w:r>
      <w:r w:rsidR="003E21D0">
        <w:rPr>
          <w:b/>
          <w:bCs/>
        </w:rPr>
        <w:t>Záměru</w:t>
      </w:r>
      <w:r w:rsidR="00C63C3F">
        <w:rPr>
          <w:b/>
          <w:bCs/>
        </w:rPr>
        <w:t xml:space="preserve"> naleznete</w:t>
      </w:r>
      <w:r>
        <w:rPr>
          <w:b/>
          <w:bCs/>
        </w:rPr>
        <w:t>:</w:t>
      </w:r>
    </w:p>
    <w:p w14:paraId="77421464" w14:textId="77777777" w:rsidR="004073B6" w:rsidRDefault="00B50385" w:rsidP="00191F03">
      <w:pPr>
        <w:pStyle w:val="Odstavecseseznamem"/>
        <w:numPr>
          <w:ilvl w:val="0"/>
          <w:numId w:val="37"/>
        </w:numPr>
        <w:spacing w:after="0"/>
        <w:jc w:val="both"/>
        <w:rPr>
          <w:b/>
          <w:bCs/>
        </w:rPr>
      </w:pPr>
      <w:r w:rsidRPr="005C0332">
        <w:rPr>
          <w:b/>
          <w:bCs/>
        </w:rPr>
        <w:t>p</w:t>
      </w:r>
      <w:r w:rsidR="00C74254" w:rsidRPr="005C0332">
        <w:rPr>
          <w:b/>
          <w:bCs/>
        </w:rPr>
        <w:t xml:space="preserve">okud podáváte </w:t>
      </w:r>
      <w:r w:rsidR="00A060E3" w:rsidRPr="005C0332">
        <w:rPr>
          <w:b/>
          <w:bCs/>
        </w:rPr>
        <w:t xml:space="preserve">„Žádost </w:t>
      </w:r>
      <w:r w:rsidR="00C74254" w:rsidRPr="005C0332">
        <w:rPr>
          <w:b/>
          <w:bCs/>
        </w:rPr>
        <w:t>o schválení OPP</w:t>
      </w:r>
      <w:r w:rsidR="00A060E3" w:rsidRPr="005C0332">
        <w:rPr>
          <w:b/>
          <w:bCs/>
        </w:rPr>
        <w:t>“</w:t>
      </w:r>
    </w:p>
    <w:p w14:paraId="26E6869F" w14:textId="2BD4B0A4" w:rsidR="004073B6" w:rsidRDefault="004073B6" w:rsidP="004073B6">
      <w:pPr>
        <w:pStyle w:val="Odstavecseseznamem"/>
        <w:numPr>
          <w:ilvl w:val="1"/>
          <w:numId w:val="38"/>
        </w:numPr>
        <w:spacing w:after="0"/>
        <w:jc w:val="both"/>
        <w:rPr>
          <w:b/>
          <w:bCs/>
        </w:rPr>
      </w:pPr>
      <w:r>
        <w:rPr>
          <w:b/>
          <w:bCs/>
        </w:rPr>
        <w:t xml:space="preserve">pro OZ, B a OKR </w:t>
      </w:r>
      <w:r w:rsidR="003617ED" w:rsidRPr="005C0332">
        <w:rPr>
          <w:b/>
          <w:bCs/>
        </w:rPr>
        <w:t>v</w:t>
      </w:r>
      <w:r w:rsidR="00C01C23" w:rsidRPr="005C0332">
        <w:rPr>
          <w:b/>
          <w:bCs/>
        </w:rPr>
        <w:t> </w:t>
      </w:r>
      <w:r w:rsidR="00191F03" w:rsidRPr="005C0332">
        <w:rPr>
          <w:b/>
          <w:bCs/>
        </w:rPr>
        <w:t>kapitole 5.13 P</w:t>
      </w:r>
      <w:r w:rsidR="003617ED" w:rsidRPr="005C0332">
        <w:rPr>
          <w:b/>
          <w:bCs/>
        </w:rPr>
        <w:t>říruč</w:t>
      </w:r>
      <w:r w:rsidR="00191F03" w:rsidRPr="005C0332">
        <w:rPr>
          <w:b/>
          <w:bCs/>
        </w:rPr>
        <w:t>ky</w:t>
      </w:r>
      <w:r w:rsidR="00C01C23" w:rsidRPr="005C0332">
        <w:rPr>
          <w:b/>
          <w:bCs/>
        </w:rPr>
        <w:t xml:space="preserve"> pro </w:t>
      </w:r>
      <w:proofErr w:type="gramStart"/>
      <w:r w:rsidR="00C01C23" w:rsidRPr="005C0332">
        <w:rPr>
          <w:b/>
          <w:bCs/>
        </w:rPr>
        <w:t>žadatele</w:t>
      </w:r>
      <w:r w:rsidR="00C63C3F" w:rsidRPr="005C0332">
        <w:rPr>
          <w:b/>
          <w:bCs/>
        </w:rPr>
        <w:t xml:space="preserve"> </w:t>
      </w:r>
      <w:r w:rsidR="007313D1">
        <w:rPr>
          <w:b/>
          <w:bCs/>
        </w:rPr>
        <w:t>-</w:t>
      </w:r>
      <w:r>
        <w:rPr>
          <w:b/>
          <w:bCs/>
        </w:rPr>
        <w:t xml:space="preserve"> </w:t>
      </w:r>
      <w:r w:rsidR="00C9621B" w:rsidRPr="005C0332">
        <w:rPr>
          <w:b/>
          <w:bCs/>
        </w:rPr>
        <w:t>s</w:t>
      </w:r>
      <w:r w:rsidR="00C63C3F" w:rsidRPr="005C0332">
        <w:rPr>
          <w:b/>
          <w:bCs/>
        </w:rPr>
        <w:t>chválení</w:t>
      </w:r>
      <w:proofErr w:type="gramEnd"/>
      <w:r w:rsidR="00C63C3F" w:rsidRPr="005C0332">
        <w:rPr>
          <w:b/>
          <w:bCs/>
        </w:rPr>
        <w:t xml:space="preserve"> operačního programu</w:t>
      </w:r>
      <w:r w:rsidR="00B50385" w:rsidRPr="005C0332">
        <w:rPr>
          <w:b/>
          <w:bCs/>
        </w:rPr>
        <w:t>,</w:t>
      </w:r>
    </w:p>
    <w:p w14:paraId="08A16D77" w14:textId="2120F721" w:rsidR="004073B6" w:rsidRDefault="004073B6" w:rsidP="004073B6">
      <w:pPr>
        <w:pStyle w:val="Odstavecseseznamem"/>
        <w:numPr>
          <w:ilvl w:val="1"/>
          <w:numId w:val="38"/>
        </w:numPr>
        <w:spacing w:after="0"/>
        <w:jc w:val="both"/>
        <w:rPr>
          <w:b/>
          <w:bCs/>
        </w:rPr>
      </w:pPr>
      <w:r>
        <w:rPr>
          <w:b/>
          <w:bCs/>
        </w:rPr>
        <w:t xml:space="preserve">pro V v kapitole 5.12 </w:t>
      </w:r>
      <w:r w:rsidRPr="005C0332">
        <w:rPr>
          <w:b/>
          <w:bCs/>
        </w:rPr>
        <w:t xml:space="preserve">Příručky pro </w:t>
      </w:r>
      <w:proofErr w:type="gramStart"/>
      <w:r w:rsidRPr="005C0332">
        <w:rPr>
          <w:b/>
          <w:bCs/>
        </w:rPr>
        <w:t xml:space="preserve">žadatele </w:t>
      </w:r>
      <w:r>
        <w:rPr>
          <w:b/>
          <w:bCs/>
        </w:rPr>
        <w:t>-</w:t>
      </w:r>
      <w:r>
        <w:rPr>
          <w:b/>
          <w:bCs/>
        </w:rPr>
        <w:t xml:space="preserve"> </w:t>
      </w:r>
      <w:r w:rsidRPr="005C0332">
        <w:rPr>
          <w:b/>
          <w:bCs/>
        </w:rPr>
        <w:t>schválení</w:t>
      </w:r>
      <w:proofErr w:type="gramEnd"/>
      <w:r w:rsidRPr="005C0332">
        <w:rPr>
          <w:b/>
          <w:bCs/>
        </w:rPr>
        <w:t xml:space="preserve"> operačního programu,</w:t>
      </w:r>
    </w:p>
    <w:p w14:paraId="71B1B291" w14:textId="1596AFF2" w:rsidR="00191F03" w:rsidRPr="005C0332" w:rsidRDefault="00B50385" w:rsidP="00191F03">
      <w:pPr>
        <w:pStyle w:val="Odstavecseseznamem"/>
        <w:numPr>
          <w:ilvl w:val="0"/>
          <w:numId w:val="37"/>
        </w:numPr>
        <w:spacing w:after="0"/>
        <w:jc w:val="both"/>
        <w:rPr>
          <w:b/>
          <w:bCs/>
        </w:rPr>
      </w:pPr>
      <w:r w:rsidRPr="005C0332">
        <w:rPr>
          <w:b/>
          <w:bCs/>
        </w:rPr>
        <w:t>p</w:t>
      </w:r>
      <w:r w:rsidR="00C74254" w:rsidRPr="005C0332">
        <w:rPr>
          <w:b/>
          <w:bCs/>
        </w:rPr>
        <w:t xml:space="preserve">okud podáváte </w:t>
      </w:r>
      <w:r w:rsidR="00A060E3" w:rsidRPr="005C0332">
        <w:rPr>
          <w:b/>
          <w:bCs/>
        </w:rPr>
        <w:t>„Oznámení o změně OPP do 15 %“ nebo „Žádost o změnu OPP</w:t>
      </w:r>
      <w:r w:rsidR="00C9621B" w:rsidRPr="005C0332">
        <w:rPr>
          <w:b/>
          <w:bCs/>
        </w:rPr>
        <w:t>“,</w:t>
      </w:r>
      <w:r w:rsidR="00A060E3" w:rsidRPr="005C0332" w:rsidDel="00A060E3">
        <w:rPr>
          <w:b/>
          <w:bCs/>
        </w:rPr>
        <w:t xml:space="preserve"> </w:t>
      </w:r>
      <w:r w:rsidR="00A060E3" w:rsidRPr="005C0332">
        <w:rPr>
          <w:b/>
          <w:bCs/>
        </w:rPr>
        <w:t>v</w:t>
      </w:r>
      <w:r w:rsidR="00C9621B" w:rsidRPr="005C0332">
        <w:rPr>
          <w:b/>
          <w:bCs/>
        </w:rPr>
        <w:t> </w:t>
      </w:r>
      <w:r w:rsidR="00191F03" w:rsidRPr="005C0332">
        <w:rPr>
          <w:b/>
          <w:bCs/>
        </w:rPr>
        <w:t>kapitole 8.6 P</w:t>
      </w:r>
      <w:r w:rsidR="00A060E3" w:rsidRPr="005C0332">
        <w:rPr>
          <w:b/>
          <w:bCs/>
        </w:rPr>
        <w:t>říruč</w:t>
      </w:r>
      <w:r w:rsidR="00191F03" w:rsidRPr="005C0332">
        <w:rPr>
          <w:b/>
          <w:bCs/>
        </w:rPr>
        <w:t>ky</w:t>
      </w:r>
      <w:r w:rsidR="00A060E3" w:rsidRPr="005C0332">
        <w:rPr>
          <w:b/>
          <w:bCs/>
        </w:rPr>
        <w:t xml:space="preserve"> pro </w:t>
      </w:r>
      <w:proofErr w:type="gramStart"/>
      <w:r w:rsidR="00A060E3" w:rsidRPr="005C0332">
        <w:rPr>
          <w:b/>
          <w:bCs/>
        </w:rPr>
        <w:t xml:space="preserve">žadatele </w:t>
      </w:r>
      <w:r w:rsidR="007313D1">
        <w:rPr>
          <w:b/>
          <w:bCs/>
        </w:rPr>
        <w:t>-</w:t>
      </w:r>
      <w:r w:rsidR="00C9621B" w:rsidRPr="005C0332">
        <w:rPr>
          <w:b/>
          <w:bCs/>
        </w:rPr>
        <w:t xml:space="preserve"> z</w:t>
      </w:r>
      <w:r w:rsidR="00A060E3" w:rsidRPr="005C0332">
        <w:rPr>
          <w:b/>
          <w:bCs/>
        </w:rPr>
        <w:t>měn</w:t>
      </w:r>
      <w:r w:rsidR="007313D1">
        <w:rPr>
          <w:b/>
          <w:bCs/>
        </w:rPr>
        <w:t>y</w:t>
      </w:r>
      <w:proofErr w:type="gramEnd"/>
      <w:r w:rsidR="00A060E3" w:rsidRPr="005C0332">
        <w:rPr>
          <w:b/>
          <w:bCs/>
        </w:rPr>
        <w:t xml:space="preserve"> operačního programu</w:t>
      </w:r>
    </w:p>
    <w:p w14:paraId="0BE43042" w14:textId="77777777" w:rsidR="00827306" w:rsidRDefault="00827306" w:rsidP="00164A08">
      <w:pPr>
        <w:spacing w:after="0"/>
        <w:jc w:val="both"/>
        <w:rPr>
          <w:b/>
          <w:bCs/>
        </w:rPr>
      </w:pPr>
    </w:p>
    <w:p w14:paraId="33F66B6E" w14:textId="76A5141C" w:rsidR="00AC1FC0" w:rsidRPr="001A69FD" w:rsidRDefault="00AC1FC0" w:rsidP="00164A08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1A69FD">
        <w:rPr>
          <w:b/>
          <w:bCs/>
        </w:rPr>
        <w:t>Identifikační údaje</w:t>
      </w:r>
    </w:p>
    <w:p w14:paraId="6AE9E95B" w14:textId="39480BF7" w:rsidR="009F3A27" w:rsidRPr="00F13282" w:rsidRDefault="00AC1FC0" w:rsidP="00C4625E">
      <w:pPr>
        <w:numPr>
          <w:ilvl w:val="1"/>
          <w:numId w:val="11"/>
        </w:numPr>
        <w:spacing w:after="0"/>
        <w:jc w:val="both"/>
        <w:rPr>
          <w:i/>
          <w:iCs/>
        </w:rPr>
      </w:pPr>
      <w:r w:rsidRPr="00F13282">
        <w:rPr>
          <w:i/>
          <w:iCs/>
        </w:rPr>
        <w:t>Název</w:t>
      </w:r>
      <w:r w:rsidR="009F3A27" w:rsidRPr="00F13282">
        <w:rPr>
          <w:i/>
          <w:iCs/>
        </w:rPr>
        <w:t xml:space="preserve"> OP:</w:t>
      </w:r>
    </w:p>
    <w:p w14:paraId="0F842751" w14:textId="19AC8B40" w:rsidR="00AC1FC0" w:rsidRPr="00F13282" w:rsidRDefault="009F3A27" w:rsidP="00C4625E">
      <w:pPr>
        <w:numPr>
          <w:ilvl w:val="1"/>
          <w:numId w:val="11"/>
        </w:numPr>
        <w:spacing w:after="0"/>
        <w:jc w:val="both"/>
        <w:rPr>
          <w:i/>
          <w:iCs/>
        </w:rPr>
      </w:pPr>
      <w:r w:rsidRPr="00F13282">
        <w:rPr>
          <w:i/>
          <w:iCs/>
        </w:rPr>
        <w:t>Název Záměru</w:t>
      </w:r>
      <w:r w:rsidR="00AC1FC0" w:rsidRPr="00F13282">
        <w:rPr>
          <w:i/>
          <w:iCs/>
        </w:rPr>
        <w:t>: (popisný název</w:t>
      </w:r>
      <w:r w:rsidR="00683B0D" w:rsidRPr="00F13282">
        <w:rPr>
          <w:i/>
          <w:iCs/>
        </w:rPr>
        <w:t xml:space="preserve"> předmětu záměru</w:t>
      </w:r>
      <w:r w:rsidR="00AC1FC0" w:rsidRPr="00F13282">
        <w:rPr>
          <w:i/>
          <w:iCs/>
        </w:rPr>
        <w:t xml:space="preserve">) </w:t>
      </w:r>
    </w:p>
    <w:p w14:paraId="5BE5056C" w14:textId="7B12D685" w:rsidR="00AC1FC0" w:rsidRPr="00F13282" w:rsidRDefault="00AC1FC0" w:rsidP="00C4625E">
      <w:pPr>
        <w:numPr>
          <w:ilvl w:val="1"/>
          <w:numId w:val="11"/>
        </w:numPr>
        <w:spacing w:after="0"/>
        <w:jc w:val="both"/>
        <w:rPr>
          <w:i/>
          <w:iCs/>
        </w:rPr>
      </w:pPr>
      <w:r w:rsidRPr="00F13282">
        <w:rPr>
          <w:i/>
          <w:iCs/>
        </w:rPr>
        <w:t>Kód: (sada max. 8 znaků, např. rok/pořadové číslo záměru/verze; „2</w:t>
      </w:r>
      <w:r w:rsidR="000A4EB2" w:rsidRPr="00F13282">
        <w:rPr>
          <w:i/>
          <w:iCs/>
        </w:rPr>
        <w:t>6</w:t>
      </w:r>
      <w:r w:rsidRPr="00F13282">
        <w:rPr>
          <w:i/>
          <w:iCs/>
        </w:rPr>
        <w:t>/01/01“)</w:t>
      </w:r>
    </w:p>
    <w:p w14:paraId="06C0BDE9" w14:textId="01E838B8" w:rsidR="00607A62" w:rsidRPr="00F13282" w:rsidRDefault="00607A62" w:rsidP="00C4625E">
      <w:pPr>
        <w:numPr>
          <w:ilvl w:val="1"/>
          <w:numId w:val="11"/>
        </w:numPr>
        <w:spacing w:after="0"/>
        <w:jc w:val="both"/>
        <w:rPr>
          <w:i/>
          <w:iCs/>
        </w:rPr>
      </w:pPr>
      <w:r w:rsidRPr="00F13282">
        <w:rPr>
          <w:i/>
          <w:iCs/>
        </w:rPr>
        <w:t>Období / rok operačního programu:</w:t>
      </w:r>
    </w:p>
    <w:p w14:paraId="7E94F728" w14:textId="77777777" w:rsidR="000A4EB2" w:rsidRDefault="000A4EB2" w:rsidP="00164A08">
      <w:pPr>
        <w:spacing w:after="0"/>
        <w:jc w:val="both"/>
        <w:rPr>
          <w:rFonts w:ascii="Arial" w:hAnsi="Arial" w:cs="Arial"/>
          <w:szCs w:val="20"/>
        </w:rPr>
      </w:pPr>
    </w:p>
    <w:p w14:paraId="4244DB99" w14:textId="77777777" w:rsidR="00A6207E" w:rsidRPr="00E659EB" w:rsidRDefault="003D0EBA" w:rsidP="00BB1FD2">
      <w:pPr>
        <w:pStyle w:val="Odstavecseseznamem"/>
        <w:numPr>
          <w:ilvl w:val="0"/>
          <w:numId w:val="21"/>
        </w:numPr>
        <w:spacing w:after="0"/>
        <w:jc w:val="both"/>
        <w:rPr>
          <w:i/>
          <w:iCs/>
        </w:rPr>
      </w:pPr>
      <w:r w:rsidRPr="00683B0D">
        <w:rPr>
          <w:rFonts w:ascii="Arial" w:hAnsi="Arial" w:cs="Arial"/>
          <w:b/>
          <w:bCs/>
          <w:szCs w:val="20"/>
        </w:rPr>
        <w:t>Prováděná činnost</w:t>
      </w:r>
      <w:r w:rsidR="0008764E" w:rsidRPr="00683B0D">
        <w:rPr>
          <w:rFonts w:ascii="Arial" w:hAnsi="Arial" w:cs="Arial"/>
          <w:b/>
          <w:bCs/>
          <w:szCs w:val="20"/>
        </w:rPr>
        <w:t xml:space="preserve"> </w:t>
      </w:r>
    </w:p>
    <w:p w14:paraId="33B258A4" w14:textId="3E32E9EC" w:rsidR="006950EA" w:rsidRPr="00683B0D" w:rsidRDefault="002B4404" w:rsidP="00E659EB">
      <w:pPr>
        <w:pStyle w:val="Odstavecseseznamem"/>
        <w:spacing w:after="0"/>
        <w:ind w:left="360"/>
        <w:jc w:val="both"/>
        <w:rPr>
          <w:i/>
          <w:iCs/>
        </w:rPr>
      </w:pPr>
      <w:r w:rsidRPr="00683B0D">
        <w:rPr>
          <w:i/>
          <w:iCs/>
        </w:rPr>
        <w:t>Zaškrtněte</w:t>
      </w:r>
      <w:r w:rsidR="00FE1BC2" w:rsidRPr="00683B0D">
        <w:rPr>
          <w:i/>
          <w:iCs/>
        </w:rPr>
        <w:t xml:space="preserve"> pouze jednu z uvedených </w:t>
      </w:r>
      <w:r w:rsidRPr="00683B0D">
        <w:rPr>
          <w:i/>
          <w:iCs/>
        </w:rPr>
        <w:t>možností:</w:t>
      </w:r>
    </w:p>
    <w:p w14:paraId="64DB028F" w14:textId="137E81D8" w:rsidR="0008764E" w:rsidRDefault="006B10EA" w:rsidP="00D55800">
      <w:pPr>
        <w:spacing w:after="0"/>
        <w:ind w:left="708" w:firstLine="708"/>
        <w:jc w:val="both"/>
        <w:rPr>
          <w:rFonts w:ascii="Arial" w:hAnsi="Arial" w:cs="Arial"/>
          <w:szCs w:val="20"/>
        </w:rPr>
      </w:pPr>
      <w:sdt>
        <w:sdtPr>
          <w:rPr>
            <w:rFonts w:ascii="Arial" w:hAnsi="Arial" w:cs="Arial"/>
            <w:szCs w:val="20"/>
          </w:rPr>
          <w:id w:val="1868250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E96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B22E96">
        <w:rPr>
          <w:rFonts w:ascii="Arial" w:hAnsi="Arial" w:cs="Arial"/>
          <w:szCs w:val="20"/>
        </w:rPr>
        <w:t xml:space="preserve"> </w:t>
      </w:r>
      <w:r w:rsidR="0008764E">
        <w:rPr>
          <w:rFonts w:ascii="Arial" w:hAnsi="Arial" w:cs="Arial"/>
          <w:szCs w:val="20"/>
        </w:rPr>
        <w:t>Výzkum</w:t>
      </w:r>
      <w:r w:rsidR="0008764E">
        <w:rPr>
          <w:rFonts w:ascii="Arial" w:hAnsi="Arial" w:cs="Arial"/>
          <w:szCs w:val="20"/>
        </w:rPr>
        <w:tab/>
      </w:r>
      <w:r w:rsidR="00A16C68">
        <w:rPr>
          <w:rFonts w:ascii="Arial" w:hAnsi="Arial" w:cs="Arial"/>
          <w:szCs w:val="20"/>
        </w:rPr>
        <w:tab/>
      </w:r>
      <w:r w:rsidR="0008764E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1569842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E96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B22E96">
        <w:rPr>
          <w:rFonts w:ascii="Arial" w:hAnsi="Arial" w:cs="Arial"/>
          <w:szCs w:val="20"/>
        </w:rPr>
        <w:t xml:space="preserve"> </w:t>
      </w:r>
      <w:r w:rsidR="0008764E">
        <w:rPr>
          <w:rFonts w:ascii="Arial" w:hAnsi="Arial" w:cs="Arial"/>
          <w:szCs w:val="20"/>
        </w:rPr>
        <w:t>Vývoj</w:t>
      </w:r>
      <w:r w:rsidR="0008764E">
        <w:rPr>
          <w:rFonts w:ascii="Arial" w:hAnsi="Arial" w:cs="Arial"/>
          <w:szCs w:val="20"/>
        </w:rPr>
        <w:tab/>
      </w:r>
      <w:r w:rsidR="0008764E">
        <w:rPr>
          <w:rFonts w:ascii="Arial" w:hAnsi="Arial" w:cs="Arial"/>
          <w:szCs w:val="20"/>
        </w:rPr>
        <w:tab/>
      </w:r>
      <w:r w:rsidR="00B22E96">
        <w:rPr>
          <w:rFonts w:ascii="Arial" w:hAnsi="Arial" w:cs="Arial"/>
          <w:szCs w:val="20"/>
        </w:rPr>
        <w:tab/>
      </w:r>
      <w:sdt>
        <w:sdtPr>
          <w:rPr>
            <w:rFonts w:ascii="Arial" w:hAnsi="Arial" w:cs="Arial"/>
            <w:szCs w:val="20"/>
          </w:rPr>
          <w:id w:val="2018344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2E96">
            <w:rPr>
              <w:rFonts w:ascii="MS Gothic" w:eastAsia="MS Gothic" w:hAnsi="MS Gothic" w:cs="Arial" w:hint="eastAsia"/>
              <w:szCs w:val="20"/>
            </w:rPr>
            <w:t>☐</w:t>
          </w:r>
        </w:sdtContent>
      </w:sdt>
      <w:r w:rsidR="00B22E96">
        <w:rPr>
          <w:rFonts w:ascii="Arial" w:hAnsi="Arial" w:cs="Arial"/>
          <w:szCs w:val="20"/>
        </w:rPr>
        <w:t xml:space="preserve"> </w:t>
      </w:r>
      <w:r w:rsidR="0008764E">
        <w:rPr>
          <w:rFonts w:ascii="Arial" w:hAnsi="Arial" w:cs="Arial"/>
          <w:szCs w:val="20"/>
        </w:rPr>
        <w:t>Inovace</w:t>
      </w:r>
    </w:p>
    <w:p w14:paraId="36E0CCB9" w14:textId="77777777" w:rsidR="000A4EB2" w:rsidRDefault="000A4EB2" w:rsidP="00164A08">
      <w:pPr>
        <w:spacing w:after="0"/>
        <w:jc w:val="both"/>
        <w:rPr>
          <w:rFonts w:ascii="Arial" w:hAnsi="Arial" w:cs="Arial"/>
          <w:szCs w:val="20"/>
        </w:rPr>
      </w:pPr>
    </w:p>
    <w:p w14:paraId="4520AD6C" w14:textId="0EAAC675" w:rsidR="00C5782B" w:rsidRPr="001A69FD" w:rsidRDefault="00C5782B" w:rsidP="00C5782B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937355">
        <w:rPr>
          <w:b/>
          <w:bCs/>
          <w:u w:val="single"/>
        </w:rPr>
        <w:t>Současný stav</w:t>
      </w:r>
      <w:r w:rsidRPr="001A69FD">
        <w:rPr>
          <w:b/>
          <w:bCs/>
        </w:rPr>
        <w:t xml:space="preserve"> </w:t>
      </w:r>
    </w:p>
    <w:p w14:paraId="3ADA6107" w14:textId="560E2E72" w:rsidR="00C5782B" w:rsidRDefault="00C5782B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>
        <w:rPr>
          <w:i/>
          <w:iCs/>
        </w:rPr>
        <w:t xml:space="preserve">Popište </w:t>
      </w:r>
      <w:r w:rsidRPr="007C72D3">
        <w:rPr>
          <w:i/>
          <w:iCs/>
        </w:rPr>
        <w:t>současn</w:t>
      </w:r>
      <w:r>
        <w:rPr>
          <w:i/>
          <w:iCs/>
        </w:rPr>
        <w:t>ý</w:t>
      </w:r>
      <w:r w:rsidRPr="007C72D3">
        <w:rPr>
          <w:i/>
          <w:iCs/>
        </w:rPr>
        <w:t xml:space="preserve"> </w:t>
      </w:r>
      <w:r>
        <w:rPr>
          <w:i/>
          <w:iCs/>
        </w:rPr>
        <w:t>stav produktu, služby</w:t>
      </w:r>
      <w:r w:rsidRPr="007C72D3">
        <w:rPr>
          <w:i/>
          <w:iCs/>
        </w:rPr>
        <w:t>, technologie</w:t>
      </w:r>
      <w:r>
        <w:rPr>
          <w:i/>
          <w:iCs/>
        </w:rPr>
        <w:t>,</w:t>
      </w:r>
      <w:r w:rsidRPr="007C72D3">
        <w:rPr>
          <w:i/>
          <w:iCs/>
        </w:rPr>
        <w:t xml:space="preserve"> </w:t>
      </w:r>
      <w:r>
        <w:rPr>
          <w:i/>
          <w:iCs/>
        </w:rPr>
        <w:t xml:space="preserve">procesu nebo </w:t>
      </w:r>
      <w:r w:rsidRPr="007C72D3">
        <w:rPr>
          <w:i/>
          <w:iCs/>
        </w:rPr>
        <w:t>metody používané v</w:t>
      </w:r>
      <w:r>
        <w:rPr>
          <w:i/>
          <w:iCs/>
        </w:rPr>
        <w:t> </w:t>
      </w:r>
      <w:r w:rsidRPr="007C72D3">
        <w:rPr>
          <w:i/>
          <w:iCs/>
        </w:rPr>
        <w:t>praxi</w:t>
      </w:r>
      <w:r>
        <w:rPr>
          <w:i/>
          <w:iCs/>
        </w:rPr>
        <w:t>, kter</w:t>
      </w:r>
      <w:r w:rsidR="000C0735">
        <w:rPr>
          <w:i/>
          <w:iCs/>
        </w:rPr>
        <w:t>á</w:t>
      </w:r>
      <w:r>
        <w:rPr>
          <w:i/>
          <w:iCs/>
        </w:rPr>
        <w:t xml:space="preserve"> bud</w:t>
      </w:r>
      <w:r w:rsidR="000C0735">
        <w:rPr>
          <w:i/>
          <w:iCs/>
        </w:rPr>
        <w:t>e</w:t>
      </w:r>
      <w:r>
        <w:rPr>
          <w:i/>
          <w:iCs/>
        </w:rPr>
        <w:t xml:space="preserve"> předmětem Záměru</w:t>
      </w:r>
    </w:p>
    <w:p w14:paraId="4B31915D" w14:textId="77777777" w:rsidR="00C5782B" w:rsidRPr="006A3C9A" w:rsidRDefault="00C5782B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>
        <w:rPr>
          <w:i/>
          <w:iCs/>
        </w:rPr>
        <w:t>Popište konkrétní evidované problémy nebo otázky k řešení</w:t>
      </w:r>
    </w:p>
    <w:p w14:paraId="47A27008" w14:textId="768E0908" w:rsidR="00C5782B" w:rsidRDefault="00C5782B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>
        <w:rPr>
          <w:i/>
          <w:iCs/>
        </w:rPr>
        <w:t xml:space="preserve">Uveďte, </w:t>
      </w:r>
      <w:r w:rsidRPr="0047106C">
        <w:rPr>
          <w:i/>
          <w:iCs/>
        </w:rPr>
        <w:t>které znalosti, metody nebo technologie jsou již k dispozici,</w:t>
      </w:r>
      <w:r>
        <w:rPr>
          <w:i/>
          <w:iCs/>
        </w:rPr>
        <w:t xml:space="preserve"> proč nejsou dostačující, a jaké poznatky/metody/technická řešení chybí v současné době</w:t>
      </w:r>
    </w:p>
    <w:p w14:paraId="5468B55F" w14:textId="77777777" w:rsidR="000A4EB2" w:rsidRDefault="000A4EB2" w:rsidP="0002757D">
      <w:pPr>
        <w:spacing w:after="0"/>
        <w:ind w:left="360"/>
        <w:jc w:val="both"/>
        <w:rPr>
          <w:rFonts w:ascii="Arial" w:hAnsi="Arial" w:cs="Arial"/>
          <w:szCs w:val="20"/>
        </w:rPr>
      </w:pPr>
    </w:p>
    <w:p w14:paraId="1A5AD2EF" w14:textId="245588A3" w:rsidR="004F5D55" w:rsidRPr="00E659EB" w:rsidRDefault="00C4625E" w:rsidP="00E659EB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C4625E">
        <w:rPr>
          <w:rFonts w:ascii="Arial" w:hAnsi="Arial" w:cs="Arial"/>
          <w:b/>
          <w:bCs/>
          <w:szCs w:val="20"/>
          <w:u w:val="single"/>
        </w:rPr>
        <w:t>P</w:t>
      </w:r>
      <w:r w:rsidR="001974EA">
        <w:rPr>
          <w:rFonts w:ascii="Arial" w:hAnsi="Arial" w:cs="Arial"/>
          <w:b/>
          <w:bCs/>
          <w:szCs w:val="20"/>
          <w:u w:val="single"/>
        </w:rPr>
        <w:t>roces</w:t>
      </w:r>
      <w:r w:rsidRPr="00C4625E">
        <w:rPr>
          <w:rFonts w:ascii="Arial" w:hAnsi="Arial" w:cs="Arial"/>
          <w:b/>
          <w:bCs/>
          <w:szCs w:val="20"/>
          <w:u w:val="single"/>
        </w:rPr>
        <w:t xml:space="preserve"> a v</w:t>
      </w:r>
      <w:r w:rsidR="00A45B16" w:rsidRPr="00C4625E">
        <w:rPr>
          <w:rFonts w:ascii="Arial" w:hAnsi="Arial" w:cs="Arial"/>
          <w:b/>
          <w:bCs/>
          <w:szCs w:val="20"/>
          <w:u w:val="single"/>
        </w:rPr>
        <w:t>ýstup</w:t>
      </w:r>
      <w:r w:rsidR="00A45B16">
        <w:rPr>
          <w:rFonts w:ascii="Arial" w:hAnsi="Arial" w:cs="Arial"/>
          <w:b/>
          <w:bCs/>
          <w:szCs w:val="20"/>
        </w:rPr>
        <w:t xml:space="preserve"> </w:t>
      </w:r>
      <w:r w:rsidR="00780AB9">
        <w:rPr>
          <w:rFonts w:ascii="Arial" w:hAnsi="Arial" w:cs="Arial"/>
          <w:b/>
          <w:bCs/>
          <w:szCs w:val="20"/>
        </w:rPr>
        <w:t>(budoucí stav)</w:t>
      </w:r>
    </w:p>
    <w:p w14:paraId="7CAE467D" w14:textId="173571A0" w:rsidR="00E659EB" w:rsidRPr="00E659EB" w:rsidRDefault="00E659EB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 w:rsidRPr="00E659EB">
        <w:rPr>
          <w:i/>
          <w:iCs/>
        </w:rPr>
        <w:t>Popište činnosti, které budete provádět k dosažení nových poznatků</w:t>
      </w:r>
    </w:p>
    <w:p w14:paraId="35179E8E" w14:textId="037B4730" w:rsidR="003C3A5F" w:rsidRPr="003C3A5F" w:rsidRDefault="003C3A5F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>
        <w:rPr>
          <w:rFonts w:ascii="Arial" w:hAnsi="Arial" w:cs="Arial"/>
          <w:i/>
          <w:iCs/>
          <w:szCs w:val="20"/>
        </w:rPr>
        <w:t>Popište, jaký očekáváte přínos</w:t>
      </w:r>
    </w:p>
    <w:p w14:paraId="3C1FB6DC" w14:textId="6C5C8999" w:rsidR="00A45B16" w:rsidRDefault="00A45B16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t xml:space="preserve">Popište, jaký nový poznatek </w:t>
      </w:r>
      <w:r w:rsidR="00683B0D" w:rsidRPr="00E659EB">
        <w:rPr>
          <w:i/>
          <w:iCs/>
        </w:rPr>
        <w:t xml:space="preserve">(nová teorie, zkušenost, vědomost, pochopení příčin) </w:t>
      </w:r>
      <w:r w:rsidR="00CA1691" w:rsidRPr="00E659EB">
        <w:rPr>
          <w:i/>
          <w:iCs/>
        </w:rPr>
        <w:t xml:space="preserve">a </w:t>
      </w:r>
      <w:r w:rsidR="00644B4D" w:rsidRPr="00E659EB">
        <w:rPr>
          <w:i/>
          <w:iCs/>
        </w:rPr>
        <w:t>výsledek</w:t>
      </w:r>
      <w:r w:rsidR="00683B0D" w:rsidRPr="00E659EB">
        <w:rPr>
          <w:i/>
          <w:iCs/>
        </w:rPr>
        <w:t xml:space="preserve"> (hmatatelný, praktický výstup, např. produkt, publikace, patent, software, získaná data, splněný cíl)</w:t>
      </w:r>
      <w:r w:rsidRPr="00E659EB">
        <w:rPr>
          <w:i/>
          <w:iCs/>
        </w:rPr>
        <w:t xml:space="preserve"> má být získán</w:t>
      </w:r>
      <w:r w:rsidR="00644B4D" w:rsidRPr="00E659EB">
        <w:rPr>
          <w:i/>
          <w:iCs/>
        </w:rPr>
        <w:t xml:space="preserve"> </w:t>
      </w:r>
      <w:r w:rsidRPr="00E659EB">
        <w:rPr>
          <w:i/>
          <w:iCs/>
        </w:rPr>
        <w:t xml:space="preserve">na základě </w:t>
      </w:r>
      <w:r w:rsidR="009F3155" w:rsidRPr="00E659EB">
        <w:rPr>
          <w:i/>
          <w:iCs/>
        </w:rPr>
        <w:t xml:space="preserve">provedení </w:t>
      </w:r>
      <w:r w:rsidRPr="00E659EB">
        <w:rPr>
          <w:i/>
          <w:iCs/>
        </w:rPr>
        <w:t>Záměru</w:t>
      </w:r>
      <w:r w:rsidR="00233CAE">
        <w:rPr>
          <w:rFonts w:ascii="Arial" w:hAnsi="Arial" w:cs="Arial"/>
          <w:i/>
          <w:iCs/>
          <w:szCs w:val="20"/>
        </w:rPr>
        <w:t>.</w:t>
      </w:r>
    </w:p>
    <w:p w14:paraId="319A0C2F" w14:textId="38C27E9A" w:rsidR="00A45B16" w:rsidRDefault="00A45B16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t xml:space="preserve">Uveďte, čím bude výstup </w:t>
      </w:r>
      <w:r w:rsidR="00683B0D" w:rsidRPr="00E659EB">
        <w:rPr>
          <w:i/>
          <w:iCs/>
        </w:rPr>
        <w:t>naplněn</w:t>
      </w:r>
      <w:r w:rsidRPr="00E659EB">
        <w:rPr>
          <w:i/>
          <w:iCs/>
        </w:rPr>
        <w:t>, např. metodika, technologie, software, ověřený postup</w:t>
      </w:r>
      <w:r w:rsidRPr="00A45B16">
        <w:rPr>
          <w:i/>
          <w:iCs/>
        </w:rPr>
        <w:t xml:space="preserve"> v</w:t>
      </w:r>
      <w:r w:rsidRPr="00E659EB">
        <w:rPr>
          <w:i/>
          <w:iCs/>
        </w:rPr>
        <w:t>ycházející z reálných výsledků, prototyp (vzor nebo zkušební model), databáze, studie</w:t>
      </w:r>
      <w:r w:rsidRPr="00A45B16">
        <w:rPr>
          <w:rFonts w:ascii="Arial" w:hAnsi="Arial" w:cs="Arial"/>
          <w:i/>
          <w:iCs/>
          <w:szCs w:val="20"/>
        </w:rPr>
        <w:t>.</w:t>
      </w:r>
    </w:p>
    <w:p w14:paraId="661BFA0D" w14:textId="77777777" w:rsidR="00E659EB" w:rsidRPr="00CF08F8" w:rsidRDefault="00E659EB" w:rsidP="00644B4D">
      <w:pPr>
        <w:spacing w:after="0"/>
        <w:ind w:left="1134" w:hanging="425"/>
        <w:jc w:val="both"/>
        <w:rPr>
          <w:rFonts w:ascii="Arial" w:hAnsi="Arial" w:cs="Arial"/>
          <w:b/>
          <w:bCs/>
          <w:szCs w:val="20"/>
        </w:rPr>
      </w:pPr>
    </w:p>
    <w:p w14:paraId="2864B372" w14:textId="349FC02D" w:rsidR="00DD4800" w:rsidRPr="00E659EB" w:rsidRDefault="00DD4800" w:rsidP="00DD4800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39378B">
        <w:rPr>
          <w:rFonts w:ascii="Arial" w:hAnsi="Arial" w:cs="Arial"/>
          <w:b/>
          <w:bCs/>
          <w:szCs w:val="20"/>
          <w:u w:val="single"/>
        </w:rPr>
        <w:t>Meto</w:t>
      </w:r>
      <w:r w:rsidR="00636080">
        <w:rPr>
          <w:rFonts w:ascii="Arial" w:hAnsi="Arial" w:cs="Arial"/>
          <w:b/>
          <w:bCs/>
          <w:szCs w:val="20"/>
          <w:u w:val="single"/>
        </w:rPr>
        <w:t>dy</w:t>
      </w:r>
      <w:r w:rsidRPr="00E659EB">
        <w:rPr>
          <w:rFonts w:ascii="Arial" w:hAnsi="Arial" w:cs="Arial"/>
          <w:b/>
          <w:bCs/>
          <w:szCs w:val="20"/>
        </w:rPr>
        <w:t xml:space="preserve"> </w:t>
      </w:r>
      <w:r w:rsidR="001974EA" w:rsidRPr="00E659EB">
        <w:rPr>
          <w:rFonts w:ascii="Arial" w:hAnsi="Arial" w:cs="Arial"/>
          <w:b/>
          <w:bCs/>
          <w:szCs w:val="20"/>
        </w:rPr>
        <w:t>sledování</w:t>
      </w:r>
      <w:r w:rsidR="00780AB9" w:rsidRPr="00E659EB">
        <w:rPr>
          <w:rFonts w:ascii="Arial" w:hAnsi="Arial" w:cs="Arial"/>
          <w:b/>
          <w:bCs/>
          <w:szCs w:val="20"/>
        </w:rPr>
        <w:t xml:space="preserve"> a </w:t>
      </w:r>
      <w:r w:rsidRPr="00E659EB">
        <w:rPr>
          <w:rFonts w:ascii="Arial" w:hAnsi="Arial" w:cs="Arial"/>
          <w:b/>
          <w:bCs/>
          <w:szCs w:val="20"/>
        </w:rPr>
        <w:t xml:space="preserve">vyhodnocení </w:t>
      </w:r>
    </w:p>
    <w:p w14:paraId="1F92DD95" w14:textId="2C888F08" w:rsidR="00780AB9" w:rsidRDefault="00DD4800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lastRenderedPageBreak/>
        <w:t xml:space="preserve">Popište </w:t>
      </w:r>
      <w:r w:rsidR="00780AB9" w:rsidRPr="00E659EB">
        <w:rPr>
          <w:i/>
          <w:iCs/>
        </w:rPr>
        <w:t>způsob sledování realizace Záměru (pravidelné kontroly, sběr dat a informací, průběžné vyhodnocování výsledků, vedení evidence</w:t>
      </w:r>
      <w:r w:rsidR="00780AB9">
        <w:rPr>
          <w:rFonts w:ascii="Arial" w:hAnsi="Arial" w:cs="Arial"/>
          <w:i/>
          <w:iCs/>
          <w:szCs w:val="20"/>
        </w:rPr>
        <w:t>)</w:t>
      </w:r>
    </w:p>
    <w:p w14:paraId="35733C4F" w14:textId="467CC72E" w:rsidR="00780AB9" w:rsidRDefault="00780AB9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t>Popište, jak budete ověřovat plnění stanovených cílů (porovnávání skutečnosti s plánem, kontrola dosažení milníků, vyhodnocení ukazatelů</w:t>
      </w:r>
      <w:r>
        <w:rPr>
          <w:rFonts w:ascii="Arial" w:hAnsi="Arial" w:cs="Arial"/>
          <w:i/>
          <w:iCs/>
          <w:szCs w:val="20"/>
        </w:rPr>
        <w:t>)</w:t>
      </w:r>
    </w:p>
    <w:p w14:paraId="101C9239" w14:textId="32010654" w:rsidR="00780AB9" w:rsidRDefault="00780AB9" w:rsidP="00E659EB">
      <w:pPr>
        <w:numPr>
          <w:ilvl w:val="1"/>
          <w:numId w:val="21"/>
        </w:numPr>
        <w:spacing w:after="0"/>
        <w:jc w:val="both"/>
        <w:rPr>
          <w:rFonts w:ascii="Arial" w:hAnsi="Arial" w:cs="Arial"/>
          <w:i/>
          <w:iCs/>
          <w:szCs w:val="20"/>
        </w:rPr>
      </w:pPr>
      <w:r w:rsidRPr="00E659EB">
        <w:rPr>
          <w:i/>
          <w:iCs/>
        </w:rPr>
        <w:t xml:space="preserve">Popište, jak poznáte, že byl </w:t>
      </w:r>
      <w:r w:rsidR="003C3A5F">
        <w:rPr>
          <w:i/>
          <w:iCs/>
        </w:rPr>
        <w:t>Z</w:t>
      </w:r>
      <w:r w:rsidRPr="00E659EB">
        <w:rPr>
          <w:i/>
          <w:iCs/>
        </w:rPr>
        <w:t>áměr úspěšný</w:t>
      </w:r>
      <w:r w:rsidR="003C3A5F">
        <w:rPr>
          <w:i/>
          <w:iCs/>
        </w:rPr>
        <w:t xml:space="preserve"> nebo ne</w:t>
      </w:r>
      <w:r>
        <w:rPr>
          <w:rFonts w:ascii="Arial" w:hAnsi="Arial" w:cs="Arial"/>
          <w:i/>
          <w:iCs/>
          <w:szCs w:val="20"/>
        </w:rPr>
        <w:t>.</w:t>
      </w:r>
    </w:p>
    <w:p w14:paraId="4F09732F" w14:textId="77777777" w:rsidR="00780AB9" w:rsidRPr="00E659EB" w:rsidRDefault="00780AB9" w:rsidP="00DD4800">
      <w:pPr>
        <w:spacing w:after="0" w:line="259" w:lineRule="auto"/>
        <w:ind w:left="708"/>
        <w:jc w:val="both"/>
        <w:rPr>
          <w:rFonts w:ascii="Arial" w:hAnsi="Arial" w:cs="Arial"/>
          <w:szCs w:val="20"/>
        </w:rPr>
      </w:pPr>
    </w:p>
    <w:p w14:paraId="25820438" w14:textId="01AB042C" w:rsidR="00CB431C" w:rsidRDefault="00CB431C" w:rsidP="00DD4800">
      <w:pPr>
        <w:pStyle w:val="Odstavecseseznamem"/>
        <w:spacing w:after="0"/>
        <w:jc w:val="both"/>
        <w:rPr>
          <w:rFonts w:ascii="Arial" w:hAnsi="Arial" w:cs="Arial"/>
          <w:szCs w:val="20"/>
        </w:rPr>
      </w:pPr>
    </w:p>
    <w:p w14:paraId="4C275489" w14:textId="67C9A462" w:rsidR="005F1125" w:rsidRDefault="005F1125" w:rsidP="005F1125">
      <w:pPr>
        <w:pStyle w:val="Odstavecseseznamem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Cs w:val="20"/>
        </w:rPr>
      </w:pPr>
      <w:r w:rsidRPr="00BB1FD2">
        <w:rPr>
          <w:rFonts w:ascii="Arial" w:hAnsi="Arial" w:cs="Arial"/>
          <w:b/>
          <w:bCs/>
          <w:szCs w:val="20"/>
          <w:u w:val="single"/>
        </w:rPr>
        <w:t xml:space="preserve">Využití </w:t>
      </w:r>
      <w:r w:rsidRPr="00827306">
        <w:rPr>
          <w:rFonts w:ascii="Arial" w:hAnsi="Arial" w:cs="Arial"/>
          <w:b/>
          <w:bCs/>
          <w:szCs w:val="20"/>
          <w:u w:val="single"/>
        </w:rPr>
        <w:t>v praxi</w:t>
      </w:r>
    </w:p>
    <w:p w14:paraId="1BE2ECE1" w14:textId="6552231A" w:rsidR="005F1125" w:rsidRDefault="005F1125" w:rsidP="00E659EB">
      <w:pPr>
        <w:spacing w:after="0"/>
        <w:ind w:left="426" w:hanging="1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i/>
          <w:iCs/>
          <w:szCs w:val="20"/>
        </w:rPr>
        <w:t>P</w:t>
      </w:r>
      <w:r w:rsidRPr="008E1F66">
        <w:rPr>
          <w:rFonts w:ascii="Arial" w:hAnsi="Arial" w:cs="Arial"/>
          <w:i/>
          <w:iCs/>
          <w:szCs w:val="20"/>
        </w:rPr>
        <w:t>opište, jak bude výsledek aplikován v</w:t>
      </w:r>
      <w:r>
        <w:rPr>
          <w:rFonts w:ascii="Arial" w:hAnsi="Arial" w:cs="Arial"/>
          <w:i/>
          <w:iCs/>
          <w:szCs w:val="20"/>
        </w:rPr>
        <w:t> </w:t>
      </w:r>
      <w:r w:rsidRPr="008E1F66">
        <w:rPr>
          <w:rFonts w:ascii="Arial" w:hAnsi="Arial" w:cs="Arial"/>
          <w:i/>
          <w:iCs/>
          <w:szCs w:val="20"/>
        </w:rPr>
        <w:t>praxi</w:t>
      </w:r>
      <w:r>
        <w:rPr>
          <w:rFonts w:ascii="Arial" w:hAnsi="Arial" w:cs="Arial"/>
          <w:i/>
          <w:iCs/>
          <w:szCs w:val="20"/>
        </w:rPr>
        <w:t xml:space="preserve"> organizace producentů</w:t>
      </w:r>
    </w:p>
    <w:p w14:paraId="6BA636CC" w14:textId="77777777" w:rsidR="005F1125" w:rsidRDefault="005F1125" w:rsidP="005F1125">
      <w:pPr>
        <w:spacing w:after="0"/>
        <w:ind w:left="360" w:firstLine="348"/>
        <w:jc w:val="both"/>
        <w:rPr>
          <w:rFonts w:ascii="Arial" w:hAnsi="Arial" w:cs="Arial"/>
          <w:szCs w:val="20"/>
        </w:rPr>
      </w:pPr>
    </w:p>
    <w:p w14:paraId="62911FC0" w14:textId="77777777" w:rsidR="005F1125" w:rsidRDefault="005F1125" w:rsidP="005F1125">
      <w:pPr>
        <w:spacing w:after="0"/>
        <w:ind w:left="360" w:firstLine="348"/>
        <w:jc w:val="both"/>
        <w:rPr>
          <w:rFonts w:ascii="Arial" w:hAnsi="Arial" w:cs="Arial"/>
          <w:szCs w:val="20"/>
        </w:rPr>
      </w:pPr>
    </w:p>
    <w:p w14:paraId="6DFC036F" w14:textId="7959DC48" w:rsidR="00BB1FD2" w:rsidRDefault="00BB1FD2" w:rsidP="00BB1FD2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BB1FD2">
        <w:rPr>
          <w:rFonts w:ascii="Arial" w:hAnsi="Arial" w:cs="Arial"/>
          <w:b/>
          <w:bCs/>
          <w:szCs w:val="20"/>
          <w:u w:val="single"/>
        </w:rPr>
        <w:t>Finanční</w:t>
      </w:r>
      <w:r w:rsidRPr="00BB1FD2">
        <w:rPr>
          <w:b/>
          <w:bCs/>
          <w:u w:val="single"/>
        </w:rPr>
        <w:t xml:space="preserve"> p</w:t>
      </w:r>
      <w:r w:rsidR="00AA7DF5">
        <w:rPr>
          <w:b/>
          <w:bCs/>
          <w:u w:val="single"/>
        </w:rPr>
        <w:t>řehled</w:t>
      </w:r>
      <w:r>
        <w:rPr>
          <w:b/>
          <w:bCs/>
        </w:rPr>
        <w:t xml:space="preserve"> </w:t>
      </w:r>
      <w:r w:rsidRPr="007B4C3C">
        <w:rPr>
          <w:b/>
          <w:bCs/>
        </w:rPr>
        <w:t>realiz</w:t>
      </w:r>
      <w:r>
        <w:rPr>
          <w:b/>
          <w:bCs/>
        </w:rPr>
        <w:t xml:space="preserve">ace </w:t>
      </w:r>
      <w:r w:rsidRPr="007B4C3C">
        <w:rPr>
          <w:b/>
          <w:bCs/>
        </w:rPr>
        <w:t>výdajů</w:t>
      </w:r>
    </w:p>
    <w:p w14:paraId="781CBD1F" w14:textId="538BB9A3" w:rsidR="00BB1FD2" w:rsidRPr="005F1125" w:rsidRDefault="00BB1FD2" w:rsidP="00E659EB">
      <w:pPr>
        <w:pStyle w:val="Odstavecseseznamem"/>
        <w:spacing w:after="0"/>
        <w:ind w:left="426"/>
        <w:jc w:val="both"/>
        <w:rPr>
          <w:i/>
          <w:iCs/>
        </w:rPr>
      </w:pPr>
      <w:r w:rsidRPr="005F1125">
        <w:rPr>
          <w:i/>
          <w:iCs/>
        </w:rPr>
        <w:t>Uveďte zřetelný popis všech p</w:t>
      </w:r>
      <w:r w:rsidR="00E659EB">
        <w:rPr>
          <w:i/>
          <w:iCs/>
        </w:rPr>
        <w:t>lánovaných</w:t>
      </w:r>
      <w:r w:rsidRPr="005F1125">
        <w:rPr>
          <w:i/>
          <w:iCs/>
        </w:rPr>
        <w:t xml:space="preserve"> výdajů a jejich vyčíslení v Kč </w:t>
      </w:r>
    </w:p>
    <w:p w14:paraId="6DD3B60D" w14:textId="77777777" w:rsidR="00BB1FD2" w:rsidRDefault="00BB1FD2" w:rsidP="00BB1FD2">
      <w:pPr>
        <w:pStyle w:val="Odstavecseseznamem"/>
        <w:spacing w:after="0"/>
        <w:jc w:val="both"/>
        <w:rPr>
          <w:b/>
          <w:bCs/>
        </w:rPr>
      </w:pPr>
    </w:p>
    <w:p w14:paraId="65B3E08A" w14:textId="77777777" w:rsidR="00BB1FD2" w:rsidRPr="00BB1FD2" w:rsidRDefault="00BB1FD2" w:rsidP="00BB1FD2">
      <w:pPr>
        <w:pStyle w:val="Odstavecseseznamem"/>
        <w:spacing w:after="0"/>
        <w:jc w:val="both"/>
        <w:rPr>
          <w:b/>
          <w:bCs/>
        </w:rPr>
      </w:pPr>
    </w:p>
    <w:p w14:paraId="747BFB76" w14:textId="3DB43438" w:rsidR="005F1125" w:rsidRPr="00AC2A07" w:rsidRDefault="005F1125" w:rsidP="005F1125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BB1FD2">
        <w:rPr>
          <w:rFonts w:ascii="Arial" w:hAnsi="Arial" w:cs="Arial"/>
          <w:b/>
          <w:bCs/>
          <w:szCs w:val="20"/>
          <w:u w:val="single"/>
        </w:rPr>
        <w:t>Harmonogram</w:t>
      </w:r>
      <w:r w:rsidRPr="00AC2A07">
        <w:rPr>
          <w:b/>
          <w:bCs/>
        </w:rPr>
        <w:t xml:space="preserve"> </w:t>
      </w:r>
      <w:r>
        <w:rPr>
          <w:b/>
          <w:bCs/>
        </w:rPr>
        <w:t>provádění činností</w:t>
      </w:r>
      <w:r w:rsidR="002B55B7">
        <w:rPr>
          <w:b/>
          <w:bCs/>
        </w:rPr>
        <w:t xml:space="preserve">  </w:t>
      </w:r>
    </w:p>
    <w:p w14:paraId="29A11A60" w14:textId="4BDD383A" w:rsidR="007A5CF9" w:rsidRDefault="005F1125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 w:rsidRPr="00D55800">
        <w:rPr>
          <w:i/>
          <w:iCs/>
        </w:rPr>
        <w:t>Uveďte jednotlivé činnosti</w:t>
      </w:r>
      <w:r w:rsidR="007A5CF9">
        <w:rPr>
          <w:i/>
          <w:iCs/>
        </w:rPr>
        <w:t>, vč. plánu provádění jednotlivých výdajů,</w:t>
      </w:r>
      <w:r w:rsidRPr="00D55800">
        <w:rPr>
          <w:i/>
          <w:iCs/>
        </w:rPr>
        <w:t xml:space="preserve"> a jejich časový průběh.</w:t>
      </w:r>
    </w:p>
    <w:p w14:paraId="2DEF4B9F" w14:textId="1A9A39E7" w:rsidR="007A5CF9" w:rsidRDefault="007A5CF9" w:rsidP="00E659EB">
      <w:pPr>
        <w:numPr>
          <w:ilvl w:val="1"/>
          <w:numId w:val="21"/>
        </w:numPr>
        <w:spacing w:after="0"/>
        <w:jc w:val="both"/>
        <w:rPr>
          <w:i/>
          <w:iCs/>
        </w:rPr>
      </w:pPr>
      <w:r>
        <w:rPr>
          <w:i/>
          <w:iCs/>
        </w:rPr>
        <w:t xml:space="preserve">Specifikujte, </w:t>
      </w:r>
      <w:r w:rsidRPr="007A5CF9">
        <w:rPr>
          <w:i/>
          <w:iCs/>
        </w:rPr>
        <w:t xml:space="preserve">kdy plánujete zahájit </w:t>
      </w:r>
      <w:r w:rsidRPr="00EC7D93">
        <w:rPr>
          <w:i/>
          <w:iCs/>
        </w:rPr>
        <w:t>a ukonč</w:t>
      </w:r>
      <w:r>
        <w:rPr>
          <w:i/>
          <w:iCs/>
        </w:rPr>
        <w:t>it</w:t>
      </w:r>
      <w:r w:rsidRPr="00EC7D93">
        <w:rPr>
          <w:i/>
          <w:iCs/>
        </w:rPr>
        <w:t xml:space="preserve"> </w:t>
      </w:r>
      <w:r>
        <w:rPr>
          <w:i/>
          <w:iCs/>
        </w:rPr>
        <w:t xml:space="preserve">jednotlivé </w:t>
      </w:r>
      <w:r w:rsidRPr="00EC7D93">
        <w:rPr>
          <w:i/>
          <w:iCs/>
        </w:rPr>
        <w:t xml:space="preserve">klíčové </w:t>
      </w:r>
      <w:r w:rsidR="00654BE0">
        <w:rPr>
          <w:i/>
          <w:iCs/>
        </w:rPr>
        <w:t>činnosti</w:t>
      </w:r>
      <w:r>
        <w:rPr>
          <w:i/>
          <w:iCs/>
        </w:rPr>
        <w:t>.</w:t>
      </w:r>
    </w:p>
    <w:p w14:paraId="465D4448" w14:textId="0EFD15F7" w:rsidR="005F1125" w:rsidRPr="004F0BE8" w:rsidRDefault="005F1125" w:rsidP="00E659EB">
      <w:pPr>
        <w:spacing w:after="0"/>
        <w:ind w:left="360"/>
        <w:jc w:val="both"/>
      </w:pPr>
    </w:p>
    <w:p w14:paraId="00BD4D13" w14:textId="78F95511" w:rsidR="005F1125" w:rsidRDefault="005F1125" w:rsidP="00E659EB">
      <w:pPr>
        <w:spacing w:after="0"/>
        <w:jc w:val="both"/>
        <w:rPr>
          <w:b/>
          <w:bCs/>
        </w:rPr>
      </w:pPr>
    </w:p>
    <w:p w14:paraId="54469F35" w14:textId="77777777" w:rsidR="00A441D4" w:rsidRPr="005F1125" w:rsidRDefault="00A441D4" w:rsidP="00E659EB">
      <w:pPr>
        <w:spacing w:after="0"/>
        <w:jc w:val="both"/>
        <w:rPr>
          <w:b/>
          <w:bCs/>
        </w:rPr>
      </w:pPr>
    </w:p>
    <w:p w14:paraId="794273C4" w14:textId="77777777" w:rsidR="005F1125" w:rsidRDefault="005F1125" w:rsidP="005F1125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</w:rPr>
      </w:pPr>
      <w:r w:rsidRPr="005F1125">
        <w:rPr>
          <w:rFonts w:ascii="Arial" w:hAnsi="Arial" w:cs="Arial"/>
          <w:b/>
          <w:bCs/>
          <w:szCs w:val="20"/>
        </w:rPr>
        <w:t>Datum</w:t>
      </w:r>
      <w:r w:rsidRPr="005F1125">
        <w:rPr>
          <w:b/>
          <w:bCs/>
        </w:rPr>
        <w:t xml:space="preserve"> vytvoření:</w:t>
      </w:r>
    </w:p>
    <w:p w14:paraId="404AF493" w14:textId="77777777" w:rsidR="00A441D4" w:rsidRPr="005F1125" w:rsidRDefault="00A441D4" w:rsidP="00A441D4">
      <w:pPr>
        <w:pStyle w:val="Odstavecseseznamem"/>
        <w:spacing w:after="0"/>
        <w:jc w:val="both"/>
        <w:rPr>
          <w:b/>
          <w:bCs/>
        </w:rPr>
      </w:pPr>
    </w:p>
    <w:p w14:paraId="647401B9" w14:textId="2C1D7754" w:rsidR="005F1125" w:rsidRPr="00115E84" w:rsidRDefault="005F1125" w:rsidP="005F1125">
      <w:pPr>
        <w:pStyle w:val="Odstavecseseznamem"/>
        <w:numPr>
          <w:ilvl w:val="0"/>
          <w:numId w:val="21"/>
        </w:numPr>
        <w:spacing w:after="0"/>
        <w:jc w:val="both"/>
        <w:rPr>
          <w:b/>
          <w:bCs/>
          <w:color w:val="00B050"/>
        </w:rPr>
      </w:pPr>
      <w:r w:rsidRPr="00115E84">
        <w:rPr>
          <w:rFonts w:ascii="Arial" w:hAnsi="Arial" w:cs="Arial"/>
          <w:b/>
          <w:bCs/>
          <w:szCs w:val="20"/>
        </w:rPr>
        <w:t>Zodpovědná</w:t>
      </w:r>
      <w:r w:rsidRPr="000D78E5">
        <w:rPr>
          <w:b/>
          <w:bCs/>
        </w:rPr>
        <w:t xml:space="preserve"> osoba za vytvoření/provádění</w:t>
      </w:r>
      <w:r w:rsidR="00AA7DF5">
        <w:rPr>
          <w:b/>
          <w:bCs/>
        </w:rPr>
        <w:t>:</w:t>
      </w:r>
      <w:r w:rsidRPr="000D78E5">
        <w:rPr>
          <w:b/>
          <w:bCs/>
        </w:rPr>
        <w:t xml:space="preserve"> </w:t>
      </w:r>
      <w:r w:rsidRPr="004C0FC8">
        <w:t>(jméno, příjmení</w:t>
      </w:r>
      <w:r w:rsidR="00F13282">
        <w:t>, funkce</w:t>
      </w:r>
      <w:r>
        <w:t>):</w:t>
      </w:r>
    </w:p>
    <w:p w14:paraId="3B1A4611" w14:textId="77777777" w:rsidR="005F1125" w:rsidRPr="00A441D4" w:rsidRDefault="005F1125" w:rsidP="005F1125">
      <w:pPr>
        <w:pStyle w:val="Odstavecseseznamem"/>
        <w:spacing w:after="0"/>
        <w:jc w:val="both"/>
      </w:pPr>
    </w:p>
    <w:p w14:paraId="116B860C" w14:textId="181594A0" w:rsidR="005F1125" w:rsidRPr="00A441D4" w:rsidRDefault="005F1125" w:rsidP="005F1125">
      <w:pPr>
        <w:spacing w:after="0"/>
        <w:ind w:left="708"/>
        <w:jc w:val="both"/>
      </w:pPr>
    </w:p>
    <w:p w14:paraId="7CE3C9AC" w14:textId="77777777" w:rsidR="005F1125" w:rsidRPr="00A441D4" w:rsidRDefault="005F1125" w:rsidP="005F1125">
      <w:pPr>
        <w:spacing w:after="0"/>
        <w:ind w:left="708"/>
        <w:jc w:val="both"/>
      </w:pPr>
    </w:p>
    <w:p w14:paraId="13EFA2E2" w14:textId="29AD0F13" w:rsidR="00115E84" w:rsidRPr="00115E84" w:rsidRDefault="00115E84" w:rsidP="0002757D">
      <w:pPr>
        <w:ind w:left="360"/>
      </w:pPr>
    </w:p>
    <w:sectPr w:rsidR="00115E84" w:rsidRPr="00115E84" w:rsidSect="00001E2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239" w:right="1700" w:bottom="2378" w:left="1134" w:header="680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AC6F9" w14:textId="77777777" w:rsidR="006B10EA" w:rsidRDefault="006B10EA" w:rsidP="00B95253">
      <w:pPr>
        <w:spacing w:after="0" w:line="240" w:lineRule="auto"/>
      </w:pPr>
      <w:r>
        <w:separator/>
      </w:r>
    </w:p>
  </w:endnote>
  <w:endnote w:type="continuationSeparator" w:id="0">
    <w:p w14:paraId="48AEA07E" w14:textId="77777777" w:rsidR="006B10EA" w:rsidRDefault="006B10EA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330A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3454CEF1" w14:textId="77777777" w:rsidR="00B0238C" w:rsidRDefault="00B0238C" w:rsidP="00B0238C">
    <w:pPr>
      <w:pStyle w:val="Zpat"/>
    </w:pPr>
  </w:p>
  <w:p w14:paraId="3493B1E4" w14:textId="77777777" w:rsidR="00B0238C" w:rsidRDefault="00B0238C" w:rsidP="00B0238C">
    <w:pPr>
      <w:pStyle w:val="Zpat"/>
    </w:pPr>
  </w:p>
  <w:p w14:paraId="3A112EBB" w14:textId="46B0B98D" w:rsidR="00FD5AE1" w:rsidRPr="00F13282" w:rsidRDefault="00827306" w:rsidP="00827306">
    <w:pPr>
      <w:pStyle w:val="Zpat"/>
      <w:spacing w:line="276" w:lineRule="auto"/>
      <w:rPr>
        <w:i/>
        <w:iCs/>
      </w:rPr>
    </w:pPr>
    <w:r w:rsidRPr="00F13282">
      <w:rPr>
        <w:b/>
        <w:bCs/>
        <w:i/>
        <w:iCs/>
      </w:rPr>
      <w:t>Záměr výzkumu, vývoje a implementace nových metod</w:t>
    </w:r>
    <w:r w:rsidR="00F13282" w:rsidRPr="00F13282">
      <w:rPr>
        <w:b/>
        <w:bCs/>
        <w:i/>
        <w:iCs/>
      </w:rPr>
      <w:t xml:space="preserve"> – verze pro rok OPP 2026 a další</w:t>
    </w:r>
  </w:p>
  <w:p w14:paraId="4B8A547A" w14:textId="748C010C" w:rsidR="00FD5AE1" w:rsidRDefault="00827306" w:rsidP="00827306">
    <w:pPr>
      <w:pStyle w:val="Zpat"/>
      <w:spacing w:line="276" w:lineRule="auto"/>
      <w:rPr>
        <w:b/>
        <w:color w:val="009F51"/>
      </w:rPr>
    </w:pPr>
    <w:r w:rsidRPr="004A19DA">
      <w:rPr>
        <w:b/>
        <w:color w:val="009F51"/>
      </w:rPr>
      <w:t xml:space="preserve"> </w:t>
    </w:r>
    <w:r>
      <w:rPr>
        <w:b/>
        <w:color w:val="009F51"/>
      </w:rPr>
      <w:t xml:space="preserve">   </w:t>
    </w:r>
  </w:p>
  <w:p w14:paraId="711D6897" w14:textId="77777777" w:rsidR="00FD5AE1" w:rsidRPr="004A19DA" w:rsidRDefault="00C9606E" w:rsidP="00FD5AE1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</w:t>
    </w:r>
    <w:r w:rsidR="00FD5AE1">
      <w:t xml:space="preserve">, </w:t>
    </w:r>
    <w:r w:rsidR="00FD5AE1" w:rsidRPr="004A19DA">
      <w:t>T: +420 222 871</w:t>
    </w:r>
    <w:r w:rsidR="00FD5AE1">
      <w:t> </w:t>
    </w:r>
    <w:r w:rsidR="00FD5AE1" w:rsidRPr="004A19DA">
      <w:t>871</w:t>
    </w:r>
    <w:r w:rsidR="00FD5AE1">
      <w:t>,</w:t>
    </w:r>
    <w:r w:rsidR="00FD5AE1" w:rsidRPr="004A19DA">
      <w:t xml:space="preserve"> E: info@szif.</w:t>
    </w:r>
    <w:r w:rsidR="00FD5AE1">
      <w:t>gov.</w:t>
    </w:r>
    <w:r w:rsidR="00FD5AE1" w:rsidRPr="004A19DA">
      <w:t>cz</w:t>
    </w:r>
    <w:r w:rsidR="00FD5AE1" w:rsidRPr="00E73278">
      <w:t>, WEB: szif.gov.cz</w:t>
    </w:r>
    <w:r w:rsidR="00FD5AE1">
      <w:t>,</w:t>
    </w:r>
  </w:p>
  <w:p w14:paraId="428D78EB" w14:textId="10425AD3" w:rsidR="00576B3A" w:rsidRDefault="00FD5AE1" w:rsidP="00FD5AE1">
    <w:pPr>
      <w:pStyle w:val="Zpat"/>
      <w:spacing w:line="276" w:lineRule="auto"/>
    </w:pPr>
    <w:r w:rsidRPr="004A19DA">
      <w:t>IČ: 48133981 DIČ: CZ48133981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E083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566EDC07" w14:textId="77777777" w:rsidR="00576B3A" w:rsidRDefault="00576B3A" w:rsidP="00174184">
    <w:pPr>
      <w:pStyle w:val="Zpat"/>
    </w:pPr>
  </w:p>
  <w:p w14:paraId="3FD1F672" w14:textId="77777777" w:rsidR="00134C12" w:rsidRPr="00174184" w:rsidRDefault="00134C12" w:rsidP="00174184">
    <w:pPr>
      <w:pStyle w:val="Zpat"/>
    </w:pPr>
  </w:p>
  <w:p w14:paraId="6798F802" w14:textId="1C38EA37" w:rsidR="00FD5AE1" w:rsidRPr="00F13282" w:rsidRDefault="00827306" w:rsidP="00FD5AE1">
    <w:pPr>
      <w:pStyle w:val="Zpat"/>
      <w:spacing w:line="276" w:lineRule="auto"/>
      <w:rPr>
        <w:b/>
        <w:bCs/>
        <w:i/>
        <w:iCs/>
        <w:color w:val="009F51"/>
      </w:rPr>
    </w:pPr>
    <w:r w:rsidRPr="00F13282">
      <w:rPr>
        <w:b/>
        <w:bCs/>
        <w:i/>
        <w:iCs/>
      </w:rPr>
      <w:t>Záměr výzkumu, vývoje a implementace nových metod</w:t>
    </w:r>
    <w:r w:rsidR="00F13282" w:rsidRPr="00F13282">
      <w:rPr>
        <w:b/>
        <w:bCs/>
        <w:i/>
        <w:iCs/>
      </w:rPr>
      <w:t xml:space="preserve"> – verze pro rok OPP 2026 a další</w:t>
    </w:r>
  </w:p>
  <w:p w14:paraId="34056592" w14:textId="77777777" w:rsidR="00FD5AE1" w:rsidRDefault="00FD5AE1" w:rsidP="00FD5AE1">
    <w:pPr>
      <w:pStyle w:val="Zpat"/>
      <w:spacing w:line="276" w:lineRule="auto"/>
      <w:rPr>
        <w:b/>
        <w:color w:val="009F51"/>
      </w:rPr>
    </w:pPr>
  </w:p>
  <w:p w14:paraId="6B6E405A" w14:textId="5E887535" w:rsidR="00FD5AE1" w:rsidRPr="004A19DA" w:rsidRDefault="002D0B04" w:rsidP="00FD5AE1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 xml:space="preserve">Ve Smečkách 801/33, 110 00 Praha 1, </w:t>
    </w:r>
    <w:r w:rsidR="00FD5AE1" w:rsidRPr="004A19DA">
      <w:t>T: +420 222 871</w:t>
    </w:r>
    <w:r w:rsidR="00FD5AE1">
      <w:t> </w:t>
    </w:r>
    <w:r w:rsidR="00FD5AE1" w:rsidRPr="004A19DA">
      <w:t>871</w:t>
    </w:r>
    <w:r w:rsidR="00FD5AE1">
      <w:t>,</w:t>
    </w:r>
    <w:r w:rsidR="00FD5AE1" w:rsidRPr="004A19DA">
      <w:t xml:space="preserve"> E: info@szif.</w:t>
    </w:r>
    <w:r w:rsidR="00FD5AE1">
      <w:t>gov.</w:t>
    </w:r>
    <w:r w:rsidR="00FD5AE1" w:rsidRPr="004A19DA">
      <w:t>cz</w:t>
    </w:r>
    <w:r w:rsidR="00FD5AE1" w:rsidRPr="00E73278">
      <w:t>, WEB: szif.gov.cz</w:t>
    </w:r>
    <w:r w:rsidR="00FD5AE1">
      <w:t>,</w:t>
    </w:r>
  </w:p>
  <w:p w14:paraId="0F5E62FC" w14:textId="7FA7B913" w:rsidR="00576B3A" w:rsidRDefault="00FD5AE1" w:rsidP="00FD5AE1">
    <w:pPr>
      <w:pStyle w:val="Zpat"/>
      <w:spacing w:line="276" w:lineRule="auto"/>
    </w:pPr>
    <w:r w:rsidRPr="004A19DA">
      <w:t>IČ: 48133981 DIČ: CZ48133981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1CBC8" w14:textId="77777777" w:rsidR="006B10EA" w:rsidRDefault="006B10EA" w:rsidP="00B95253">
      <w:pPr>
        <w:spacing w:after="0" w:line="240" w:lineRule="auto"/>
      </w:pPr>
      <w:r>
        <w:separator/>
      </w:r>
    </w:p>
  </w:footnote>
  <w:footnote w:type="continuationSeparator" w:id="0">
    <w:p w14:paraId="4D8EC80B" w14:textId="77777777" w:rsidR="006B10EA" w:rsidRDefault="006B10EA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9A5D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67B96FC8" wp14:editId="50023D8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1BA8DF" id="Přímá spojnice 25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0100014D" wp14:editId="783E877D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1A72B5" id="Přímá spojnice 24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11E0C02C" wp14:editId="76391D7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DB5546" id="Přímá spojnice 23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DE53" w14:textId="0BF7BFBD" w:rsidR="00B95253" w:rsidRDefault="00D0167E">
    <w:pPr>
      <w:pStyle w:val="Zhlav"/>
    </w:pPr>
    <w:r>
      <w:rPr>
        <w:noProof/>
        <w:color w:val="C00000"/>
        <w:sz w:val="30"/>
        <w:szCs w:val="30"/>
      </w:rPr>
      <w:drawing>
        <wp:inline distT="0" distB="0" distL="0" distR="0" wp14:anchorId="082B6081" wp14:editId="0321F06F">
          <wp:extent cx="1296000" cy="482400"/>
          <wp:effectExtent l="0" t="0" r="0" b="635"/>
          <wp:docPr id="2003276990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43476"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4811954F" wp14:editId="6599E06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6789EF" id="Přímá spojnice 22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B41AA33" wp14:editId="012B52E1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5FB59B" id="Přímá spojnice 20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61727E0" wp14:editId="7161A7A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1C62A6" id="Přímá spojnic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A6A5B0F" wp14:editId="6D3425BD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E7C2DD" id="Přímá spojnice 21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507393">
      <w:rPr>
        <w:color w:val="FF0000"/>
      </w:rPr>
      <w:t xml:space="preserve">                                                   </w:t>
    </w:r>
    <w:r w:rsidR="00F41FA8">
      <w:tab/>
    </w:r>
    <w:r>
      <w:rPr>
        <w:noProof/>
      </w:rPr>
      <w:drawing>
        <wp:inline distT="0" distB="0" distL="0" distR="0" wp14:anchorId="0498B4F5" wp14:editId="7162C0B1">
          <wp:extent cx="1306800" cy="482400"/>
          <wp:effectExtent l="0" t="0" r="1905" b="635"/>
          <wp:docPr id="1736872041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00" cy="48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2481D"/>
    <w:multiLevelType w:val="multilevel"/>
    <w:tmpl w:val="73FE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451A59"/>
    <w:multiLevelType w:val="multilevel"/>
    <w:tmpl w:val="F7D8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4134CB"/>
    <w:multiLevelType w:val="multilevel"/>
    <w:tmpl w:val="3452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A24CD1"/>
    <w:multiLevelType w:val="multilevel"/>
    <w:tmpl w:val="5F94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C477CD"/>
    <w:multiLevelType w:val="hybridMultilevel"/>
    <w:tmpl w:val="3122640A"/>
    <w:lvl w:ilvl="0" w:tplc="7974C19C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A762A"/>
    <w:multiLevelType w:val="hybridMultilevel"/>
    <w:tmpl w:val="149A9CE0"/>
    <w:lvl w:ilvl="0" w:tplc="C1C89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D1441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08AC0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96E27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14807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2A6FE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E423D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49E87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C9EE9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2D293CE6"/>
    <w:multiLevelType w:val="hybridMultilevel"/>
    <w:tmpl w:val="CDC6D84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3033F82"/>
    <w:multiLevelType w:val="hybridMultilevel"/>
    <w:tmpl w:val="E74AC37C"/>
    <w:lvl w:ilvl="0" w:tplc="C9625F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35FE6"/>
    <w:multiLevelType w:val="multilevel"/>
    <w:tmpl w:val="77E4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FA08A1"/>
    <w:multiLevelType w:val="multilevel"/>
    <w:tmpl w:val="73146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/>
        <w:iCs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20" w15:restartNumberingAfterBreak="0">
    <w:nsid w:val="42186382"/>
    <w:multiLevelType w:val="hybridMultilevel"/>
    <w:tmpl w:val="9D8EC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D3787"/>
    <w:multiLevelType w:val="multilevel"/>
    <w:tmpl w:val="E72A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3C6CDF"/>
    <w:multiLevelType w:val="hybridMultilevel"/>
    <w:tmpl w:val="C894919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7EF412D"/>
    <w:multiLevelType w:val="multilevel"/>
    <w:tmpl w:val="1522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52614E"/>
    <w:multiLevelType w:val="hybridMultilevel"/>
    <w:tmpl w:val="7B4ED6E0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661737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77D0081"/>
    <w:multiLevelType w:val="multilevel"/>
    <w:tmpl w:val="6D9C74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99C5C2C"/>
    <w:multiLevelType w:val="multilevel"/>
    <w:tmpl w:val="A7F8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A00BEB"/>
    <w:multiLevelType w:val="hybridMultilevel"/>
    <w:tmpl w:val="E000EA10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ECD7A18"/>
    <w:multiLevelType w:val="multilevel"/>
    <w:tmpl w:val="8408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5A6719"/>
    <w:multiLevelType w:val="multilevel"/>
    <w:tmpl w:val="D7DA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FE44F1"/>
    <w:multiLevelType w:val="multilevel"/>
    <w:tmpl w:val="2E5E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194BDE"/>
    <w:multiLevelType w:val="hybridMultilevel"/>
    <w:tmpl w:val="2D7AE526"/>
    <w:lvl w:ilvl="0" w:tplc="FFFFFFFF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3869C3"/>
    <w:multiLevelType w:val="hybridMultilevel"/>
    <w:tmpl w:val="34B808AC"/>
    <w:lvl w:ilvl="0" w:tplc="0A4206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60B63C2"/>
    <w:multiLevelType w:val="multilevel"/>
    <w:tmpl w:val="9BBE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625AAB"/>
    <w:multiLevelType w:val="hybridMultilevel"/>
    <w:tmpl w:val="CDEC8D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40292A"/>
    <w:multiLevelType w:val="hybridMultilevel"/>
    <w:tmpl w:val="B6BA6D96"/>
    <w:lvl w:ilvl="0" w:tplc="0405000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</w:abstractNum>
  <w:abstractNum w:abstractNumId="37" w15:restartNumberingAfterBreak="0">
    <w:nsid w:val="7B682B1A"/>
    <w:multiLevelType w:val="hybridMultilevel"/>
    <w:tmpl w:val="732A9D8A"/>
    <w:lvl w:ilvl="0" w:tplc="604CCF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B8E3B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FAC4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CC4DC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3AB1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AB0F6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55423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8145C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5FA9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548489295">
    <w:abstractNumId w:val="4"/>
  </w:num>
  <w:num w:numId="2" w16cid:durableId="1031145868">
    <w:abstractNumId w:val="5"/>
  </w:num>
  <w:num w:numId="3" w16cid:durableId="1922911784">
    <w:abstractNumId w:val="6"/>
  </w:num>
  <w:num w:numId="4" w16cid:durableId="465506835">
    <w:abstractNumId w:val="7"/>
  </w:num>
  <w:num w:numId="5" w16cid:durableId="1073742484">
    <w:abstractNumId w:val="9"/>
  </w:num>
  <w:num w:numId="6" w16cid:durableId="718673544">
    <w:abstractNumId w:val="0"/>
  </w:num>
  <w:num w:numId="7" w16cid:durableId="808402592">
    <w:abstractNumId w:val="1"/>
  </w:num>
  <w:num w:numId="8" w16cid:durableId="286011296">
    <w:abstractNumId w:val="2"/>
  </w:num>
  <w:num w:numId="9" w16cid:durableId="1003244116">
    <w:abstractNumId w:val="3"/>
  </w:num>
  <w:num w:numId="10" w16cid:durableId="1501777234">
    <w:abstractNumId w:val="8"/>
  </w:num>
  <w:num w:numId="11" w16cid:durableId="655452462">
    <w:abstractNumId w:val="19"/>
  </w:num>
  <w:num w:numId="12" w16cid:durableId="302734796">
    <w:abstractNumId w:val="26"/>
  </w:num>
  <w:num w:numId="13" w16cid:durableId="938492488">
    <w:abstractNumId w:val="33"/>
  </w:num>
  <w:num w:numId="14" w16cid:durableId="785271354">
    <w:abstractNumId w:val="21"/>
  </w:num>
  <w:num w:numId="15" w16cid:durableId="448595113">
    <w:abstractNumId w:val="27"/>
  </w:num>
  <w:num w:numId="16" w16cid:durableId="959845723">
    <w:abstractNumId w:val="34"/>
  </w:num>
  <w:num w:numId="17" w16cid:durableId="625432867">
    <w:abstractNumId w:val="10"/>
  </w:num>
  <w:num w:numId="18" w16cid:durableId="1292786098">
    <w:abstractNumId w:val="13"/>
  </w:num>
  <w:num w:numId="19" w16cid:durableId="147211241">
    <w:abstractNumId w:val="23"/>
  </w:num>
  <w:num w:numId="20" w16cid:durableId="1408259847">
    <w:abstractNumId w:val="36"/>
  </w:num>
  <w:num w:numId="21" w16cid:durableId="1871649715">
    <w:abstractNumId w:val="25"/>
  </w:num>
  <w:num w:numId="22" w16cid:durableId="536087508">
    <w:abstractNumId w:val="35"/>
  </w:num>
  <w:num w:numId="23" w16cid:durableId="128597405">
    <w:abstractNumId w:val="12"/>
  </w:num>
  <w:num w:numId="24" w16cid:durableId="1033118556">
    <w:abstractNumId w:val="29"/>
  </w:num>
  <w:num w:numId="25" w16cid:durableId="1762212805">
    <w:abstractNumId w:val="11"/>
  </w:num>
  <w:num w:numId="26" w16cid:durableId="738481857">
    <w:abstractNumId w:val="18"/>
  </w:num>
  <w:num w:numId="27" w16cid:durableId="1055467710">
    <w:abstractNumId w:val="20"/>
  </w:num>
  <w:num w:numId="28" w16cid:durableId="89008813">
    <w:abstractNumId w:val="31"/>
  </w:num>
  <w:num w:numId="29" w16cid:durableId="592476764">
    <w:abstractNumId w:val="30"/>
  </w:num>
  <w:num w:numId="30" w16cid:durableId="1811939443">
    <w:abstractNumId w:val="17"/>
  </w:num>
  <w:num w:numId="31" w16cid:durableId="712272516">
    <w:abstractNumId w:val="15"/>
  </w:num>
  <w:num w:numId="32" w16cid:durableId="900362270">
    <w:abstractNumId w:val="37"/>
  </w:num>
  <w:num w:numId="33" w16cid:durableId="1649900280">
    <w:abstractNumId w:val="22"/>
  </w:num>
  <w:num w:numId="34" w16cid:durableId="242447378">
    <w:abstractNumId w:val="16"/>
  </w:num>
  <w:num w:numId="35" w16cid:durableId="694497485">
    <w:abstractNumId w:val="28"/>
  </w:num>
  <w:num w:numId="36" w16cid:durableId="1914772206">
    <w:abstractNumId w:val="24"/>
  </w:num>
  <w:num w:numId="37" w16cid:durableId="883518992">
    <w:abstractNumId w:val="14"/>
  </w:num>
  <w:num w:numId="38" w16cid:durableId="136794986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A4"/>
    <w:rsid w:val="00001E2A"/>
    <w:rsid w:val="000105A4"/>
    <w:rsid w:val="0001389F"/>
    <w:rsid w:val="00022DDA"/>
    <w:rsid w:val="0002472F"/>
    <w:rsid w:val="0002757D"/>
    <w:rsid w:val="000278F8"/>
    <w:rsid w:val="00043CE1"/>
    <w:rsid w:val="00051948"/>
    <w:rsid w:val="00062D72"/>
    <w:rsid w:val="0007601F"/>
    <w:rsid w:val="00083967"/>
    <w:rsid w:val="0008764E"/>
    <w:rsid w:val="00091BE8"/>
    <w:rsid w:val="0009248A"/>
    <w:rsid w:val="00095F52"/>
    <w:rsid w:val="000A4EB2"/>
    <w:rsid w:val="000B4379"/>
    <w:rsid w:val="000C0735"/>
    <w:rsid w:val="000C26D4"/>
    <w:rsid w:val="000C2CAF"/>
    <w:rsid w:val="000F0949"/>
    <w:rsid w:val="000F382B"/>
    <w:rsid w:val="000F67AF"/>
    <w:rsid w:val="00105A10"/>
    <w:rsid w:val="00115E84"/>
    <w:rsid w:val="001168DF"/>
    <w:rsid w:val="00123D3D"/>
    <w:rsid w:val="00134C12"/>
    <w:rsid w:val="001419CF"/>
    <w:rsid w:val="001477D6"/>
    <w:rsid w:val="00164A08"/>
    <w:rsid w:val="00171F53"/>
    <w:rsid w:val="00174184"/>
    <w:rsid w:val="001753E7"/>
    <w:rsid w:val="001874E3"/>
    <w:rsid w:val="00190741"/>
    <w:rsid w:val="00191F03"/>
    <w:rsid w:val="00192894"/>
    <w:rsid w:val="00192C75"/>
    <w:rsid w:val="001965FB"/>
    <w:rsid w:val="001974EA"/>
    <w:rsid w:val="001A1E30"/>
    <w:rsid w:val="001A30FA"/>
    <w:rsid w:val="001A69FD"/>
    <w:rsid w:val="001B0A0A"/>
    <w:rsid w:val="001D612E"/>
    <w:rsid w:val="001D70E5"/>
    <w:rsid w:val="001F164C"/>
    <w:rsid w:val="001F1822"/>
    <w:rsid w:val="001F5790"/>
    <w:rsid w:val="001F5A53"/>
    <w:rsid w:val="001F676B"/>
    <w:rsid w:val="001F67CA"/>
    <w:rsid w:val="001F6A95"/>
    <w:rsid w:val="0020591C"/>
    <w:rsid w:val="00210B6F"/>
    <w:rsid w:val="00222C04"/>
    <w:rsid w:val="00227157"/>
    <w:rsid w:val="00233CAE"/>
    <w:rsid w:val="00235300"/>
    <w:rsid w:val="00256CEC"/>
    <w:rsid w:val="00262C50"/>
    <w:rsid w:val="00271D55"/>
    <w:rsid w:val="00286A6B"/>
    <w:rsid w:val="00287DFC"/>
    <w:rsid w:val="0029309C"/>
    <w:rsid w:val="0029355E"/>
    <w:rsid w:val="0029598F"/>
    <w:rsid w:val="002A5A0A"/>
    <w:rsid w:val="002B4404"/>
    <w:rsid w:val="002B55B7"/>
    <w:rsid w:val="002D0B04"/>
    <w:rsid w:val="002D659A"/>
    <w:rsid w:val="002E5423"/>
    <w:rsid w:val="002F3D1B"/>
    <w:rsid w:val="002F59AF"/>
    <w:rsid w:val="00304F6B"/>
    <w:rsid w:val="0030602E"/>
    <w:rsid w:val="00316939"/>
    <w:rsid w:val="00317363"/>
    <w:rsid w:val="00320D6F"/>
    <w:rsid w:val="00324471"/>
    <w:rsid w:val="003273C5"/>
    <w:rsid w:val="003412EA"/>
    <w:rsid w:val="0034443B"/>
    <w:rsid w:val="00346778"/>
    <w:rsid w:val="00347862"/>
    <w:rsid w:val="00357C9A"/>
    <w:rsid w:val="003617ED"/>
    <w:rsid w:val="003620FC"/>
    <w:rsid w:val="00365CEF"/>
    <w:rsid w:val="00366FAA"/>
    <w:rsid w:val="00373E5A"/>
    <w:rsid w:val="00387D92"/>
    <w:rsid w:val="0039378B"/>
    <w:rsid w:val="003B3F21"/>
    <w:rsid w:val="003C3A5F"/>
    <w:rsid w:val="003C55BB"/>
    <w:rsid w:val="003C7C1E"/>
    <w:rsid w:val="003D0EBA"/>
    <w:rsid w:val="003D5104"/>
    <w:rsid w:val="003D7F35"/>
    <w:rsid w:val="003E21D0"/>
    <w:rsid w:val="003E406E"/>
    <w:rsid w:val="003E5424"/>
    <w:rsid w:val="003E795D"/>
    <w:rsid w:val="00406487"/>
    <w:rsid w:val="004073B6"/>
    <w:rsid w:val="0041103A"/>
    <w:rsid w:val="00426DD5"/>
    <w:rsid w:val="0043366D"/>
    <w:rsid w:val="00444B57"/>
    <w:rsid w:val="00453727"/>
    <w:rsid w:val="0046372B"/>
    <w:rsid w:val="004655DD"/>
    <w:rsid w:val="0047106C"/>
    <w:rsid w:val="004723C1"/>
    <w:rsid w:val="00481E37"/>
    <w:rsid w:val="00485048"/>
    <w:rsid w:val="00494944"/>
    <w:rsid w:val="004A53E1"/>
    <w:rsid w:val="004A5EC4"/>
    <w:rsid w:val="004A7CEE"/>
    <w:rsid w:val="004C0FC8"/>
    <w:rsid w:val="004E6811"/>
    <w:rsid w:val="004F0BE8"/>
    <w:rsid w:val="004F1251"/>
    <w:rsid w:val="004F45DD"/>
    <w:rsid w:val="004F5D55"/>
    <w:rsid w:val="004F7AFB"/>
    <w:rsid w:val="00507393"/>
    <w:rsid w:val="00517A91"/>
    <w:rsid w:val="00522C61"/>
    <w:rsid w:val="0052627D"/>
    <w:rsid w:val="005265F2"/>
    <w:rsid w:val="00533868"/>
    <w:rsid w:val="005632D1"/>
    <w:rsid w:val="00567BD9"/>
    <w:rsid w:val="00571A09"/>
    <w:rsid w:val="00572C39"/>
    <w:rsid w:val="005742CB"/>
    <w:rsid w:val="00576B3A"/>
    <w:rsid w:val="005775AD"/>
    <w:rsid w:val="0058142D"/>
    <w:rsid w:val="005860B2"/>
    <w:rsid w:val="005C0332"/>
    <w:rsid w:val="005E4D09"/>
    <w:rsid w:val="005E78AF"/>
    <w:rsid w:val="005F1125"/>
    <w:rsid w:val="005F1E2D"/>
    <w:rsid w:val="005F24EA"/>
    <w:rsid w:val="00601D23"/>
    <w:rsid w:val="00605B5C"/>
    <w:rsid w:val="00605E64"/>
    <w:rsid w:val="00607A24"/>
    <w:rsid w:val="00607A62"/>
    <w:rsid w:val="0061408B"/>
    <w:rsid w:val="00614099"/>
    <w:rsid w:val="00614934"/>
    <w:rsid w:val="00617F8A"/>
    <w:rsid w:val="006260A9"/>
    <w:rsid w:val="0063204E"/>
    <w:rsid w:val="00634E02"/>
    <w:rsid w:val="00636080"/>
    <w:rsid w:val="00640E5D"/>
    <w:rsid w:val="00644B4D"/>
    <w:rsid w:val="00653AB4"/>
    <w:rsid w:val="00654BE0"/>
    <w:rsid w:val="00657156"/>
    <w:rsid w:val="006725D4"/>
    <w:rsid w:val="00683B0D"/>
    <w:rsid w:val="0069312C"/>
    <w:rsid w:val="00694A4C"/>
    <w:rsid w:val="006950EA"/>
    <w:rsid w:val="006A3C9A"/>
    <w:rsid w:val="006A66C5"/>
    <w:rsid w:val="006A7F0A"/>
    <w:rsid w:val="006B10EA"/>
    <w:rsid w:val="006B65C0"/>
    <w:rsid w:val="006C42A4"/>
    <w:rsid w:val="006D4025"/>
    <w:rsid w:val="006E2424"/>
    <w:rsid w:val="006E5276"/>
    <w:rsid w:val="006F273B"/>
    <w:rsid w:val="007023D6"/>
    <w:rsid w:val="00707EEA"/>
    <w:rsid w:val="007151E2"/>
    <w:rsid w:val="007313D1"/>
    <w:rsid w:val="00732B61"/>
    <w:rsid w:val="00734D49"/>
    <w:rsid w:val="00734D90"/>
    <w:rsid w:val="00735B16"/>
    <w:rsid w:val="00743E02"/>
    <w:rsid w:val="007617C0"/>
    <w:rsid w:val="00767D27"/>
    <w:rsid w:val="00780AB9"/>
    <w:rsid w:val="00783CBC"/>
    <w:rsid w:val="007968E2"/>
    <w:rsid w:val="007A08D1"/>
    <w:rsid w:val="007A5CF9"/>
    <w:rsid w:val="007B63F2"/>
    <w:rsid w:val="007B740C"/>
    <w:rsid w:val="007C2E43"/>
    <w:rsid w:val="007C72D3"/>
    <w:rsid w:val="007D0FAD"/>
    <w:rsid w:val="007E41E5"/>
    <w:rsid w:val="007E49E3"/>
    <w:rsid w:val="007F4656"/>
    <w:rsid w:val="00800053"/>
    <w:rsid w:val="00806AC0"/>
    <w:rsid w:val="0080708C"/>
    <w:rsid w:val="00824F86"/>
    <w:rsid w:val="0082543C"/>
    <w:rsid w:val="00827306"/>
    <w:rsid w:val="0083067D"/>
    <w:rsid w:val="00831979"/>
    <w:rsid w:val="00841BF2"/>
    <w:rsid w:val="00847E26"/>
    <w:rsid w:val="0085502E"/>
    <w:rsid w:val="00855351"/>
    <w:rsid w:val="00873476"/>
    <w:rsid w:val="0087424A"/>
    <w:rsid w:val="00874E39"/>
    <w:rsid w:val="00884489"/>
    <w:rsid w:val="00893C57"/>
    <w:rsid w:val="0089602C"/>
    <w:rsid w:val="008A4478"/>
    <w:rsid w:val="008A55AD"/>
    <w:rsid w:val="008B1E9D"/>
    <w:rsid w:val="008B7AC5"/>
    <w:rsid w:val="008C77EA"/>
    <w:rsid w:val="008E1F66"/>
    <w:rsid w:val="008E5904"/>
    <w:rsid w:val="00900618"/>
    <w:rsid w:val="00912936"/>
    <w:rsid w:val="0092694C"/>
    <w:rsid w:val="009349F8"/>
    <w:rsid w:val="00945DAE"/>
    <w:rsid w:val="00952772"/>
    <w:rsid w:val="009613D3"/>
    <w:rsid w:val="009711F9"/>
    <w:rsid w:val="00971768"/>
    <w:rsid w:val="0099314B"/>
    <w:rsid w:val="009A7385"/>
    <w:rsid w:val="009B1765"/>
    <w:rsid w:val="009B23D8"/>
    <w:rsid w:val="009B740F"/>
    <w:rsid w:val="009C0468"/>
    <w:rsid w:val="009C6B7B"/>
    <w:rsid w:val="009D02B2"/>
    <w:rsid w:val="009D0C5A"/>
    <w:rsid w:val="009E44AC"/>
    <w:rsid w:val="009F3155"/>
    <w:rsid w:val="009F379D"/>
    <w:rsid w:val="009F3A27"/>
    <w:rsid w:val="00A01B51"/>
    <w:rsid w:val="00A060E3"/>
    <w:rsid w:val="00A10BAD"/>
    <w:rsid w:val="00A16C68"/>
    <w:rsid w:val="00A1735A"/>
    <w:rsid w:val="00A23289"/>
    <w:rsid w:val="00A245A7"/>
    <w:rsid w:val="00A252DC"/>
    <w:rsid w:val="00A25B56"/>
    <w:rsid w:val="00A25B80"/>
    <w:rsid w:val="00A441D4"/>
    <w:rsid w:val="00A45B16"/>
    <w:rsid w:val="00A463EC"/>
    <w:rsid w:val="00A6171C"/>
    <w:rsid w:val="00A6207E"/>
    <w:rsid w:val="00A764E1"/>
    <w:rsid w:val="00A861A6"/>
    <w:rsid w:val="00AA37B2"/>
    <w:rsid w:val="00AA5D81"/>
    <w:rsid w:val="00AA796F"/>
    <w:rsid w:val="00AA7DF5"/>
    <w:rsid w:val="00AB6E54"/>
    <w:rsid w:val="00AC1FC0"/>
    <w:rsid w:val="00AD70F0"/>
    <w:rsid w:val="00AE5DD3"/>
    <w:rsid w:val="00AE73E2"/>
    <w:rsid w:val="00AF21B7"/>
    <w:rsid w:val="00B0238C"/>
    <w:rsid w:val="00B05108"/>
    <w:rsid w:val="00B05C87"/>
    <w:rsid w:val="00B10F30"/>
    <w:rsid w:val="00B22E96"/>
    <w:rsid w:val="00B24952"/>
    <w:rsid w:val="00B359DD"/>
    <w:rsid w:val="00B41383"/>
    <w:rsid w:val="00B45D1E"/>
    <w:rsid w:val="00B50385"/>
    <w:rsid w:val="00B55C43"/>
    <w:rsid w:val="00B5601E"/>
    <w:rsid w:val="00B707E3"/>
    <w:rsid w:val="00B86534"/>
    <w:rsid w:val="00B95253"/>
    <w:rsid w:val="00BB1FD2"/>
    <w:rsid w:val="00BE0502"/>
    <w:rsid w:val="00BE1EF8"/>
    <w:rsid w:val="00BE7709"/>
    <w:rsid w:val="00C013BD"/>
    <w:rsid w:val="00C01C23"/>
    <w:rsid w:val="00C031A6"/>
    <w:rsid w:val="00C123FB"/>
    <w:rsid w:val="00C13DC3"/>
    <w:rsid w:val="00C14815"/>
    <w:rsid w:val="00C156ED"/>
    <w:rsid w:val="00C20872"/>
    <w:rsid w:val="00C216FC"/>
    <w:rsid w:val="00C27A23"/>
    <w:rsid w:val="00C35E82"/>
    <w:rsid w:val="00C3685D"/>
    <w:rsid w:val="00C4625E"/>
    <w:rsid w:val="00C5782B"/>
    <w:rsid w:val="00C63C3F"/>
    <w:rsid w:val="00C66F4C"/>
    <w:rsid w:val="00C74254"/>
    <w:rsid w:val="00C87AE9"/>
    <w:rsid w:val="00C9606E"/>
    <w:rsid w:val="00C9621B"/>
    <w:rsid w:val="00CA1691"/>
    <w:rsid w:val="00CA224C"/>
    <w:rsid w:val="00CA5CEE"/>
    <w:rsid w:val="00CA6244"/>
    <w:rsid w:val="00CB3FFD"/>
    <w:rsid w:val="00CB431C"/>
    <w:rsid w:val="00CD0513"/>
    <w:rsid w:val="00CD13CF"/>
    <w:rsid w:val="00CD5400"/>
    <w:rsid w:val="00CD5BDC"/>
    <w:rsid w:val="00CD71D9"/>
    <w:rsid w:val="00CF0175"/>
    <w:rsid w:val="00CF1393"/>
    <w:rsid w:val="00D0167E"/>
    <w:rsid w:val="00D01729"/>
    <w:rsid w:val="00D202F2"/>
    <w:rsid w:val="00D24A4F"/>
    <w:rsid w:val="00D24DA9"/>
    <w:rsid w:val="00D3095C"/>
    <w:rsid w:val="00D30CDB"/>
    <w:rsid w:val="00D32A99"/>
    <w:rsid w:val="00D35D50"/>
    <w:rsid w:val="00D40C55"/>
    <w:rsid w:val="00D50CD6"/>
    <w:rsid w:val="00D5182B"/>
    <w:rsid w:val="00D54508"/>
    <w:rsid w:val="00D55800"/>
    <w:rsid w:val="00D65761"/>
    <w:rsid w:val="00D8167E"/>
    <w:rsid w:val="00D86BB6"/>
    <w:rsid w:val="00D92CA3"/>
    <w:rsid w:val="00D94AC3"/>
    <w:rsid w:val="00DA0F7F"/>
    <w:rsid w:val="00DA2D03"/>
    <w:rsid w:val="00DA37E2"/>
    <w:rsid w:val="00DB3A4F"/>
    <w:rsid w:val="00DC0C35"/>
    <w:rsid w:val="00DC293B"/>
    <w:rsid w:val="00DD1956"/>
    <w:rsid w:val="00DD4800"/>
    <w:rsid w:val="00DD50FA"/>
    <w:rsid w:val="00DE637F"/>
    <w:rsid w:val="00DF0727"/>
    <w:rsid w:val="00E03F41"/>
    <w:rsid w:val="00E11D3A"/>
    <w:rsid w:val="00E13F42"/>
    <w:rsid w:val="00E16DC8"/>
    <w:rsid w:val="00E31CD6"/>
    <w:rsid w:val="00E337BB"/>
    <w:rsid w:val="00E413CE"/>
    <w:rsid w:val="00E55458"/>
    <w:rsid w:val="00E56197"/>
    <w:rsid w:val="00E659EB"/>
    <w:rsid w:val="00E71DC4"/>
    <w:rsid w:val="00E74873"/>
    <w:rsid w:val="00E81E1E"/>
    <w:rsid w:val="00E973DE"/>
    <w:rsid w:val="00EA400B"/>
    <w:rsid w:val="00EB25DB"/>
    <w:rsid w:val="00EB3DD3"/>
    <w:rsid w:val="00EC70F5"/>
    <w:rsid w:val="00ED31DF"/>
    <w:rsid w:val="00EE0A31"/>
    <w:rsid w:val="00EE5BB7"/>
    <w:rsid w:val="00F13282"/>
    <w:rsid w:val="00F227B4"/>
    <w:rsid w:val="00F23073"/>
    <w:rsid w:val="00F26288"/>
    <w:rsid w:val="00F339E4"/>
    <w:rsid w:val="00F41FA8"/>
    <w:rsid w:val="00F43476"/>
    <w:rsid w:val="00F4710A"/>
    <w:rsid w:val="00F50C0E"/>
    <w:rsid w:val="00F575FF"/>
    <w:rsid w:val="00F666B6"/>
    <w:rsid w:val="00F72930"/>
    <w:rsid w:val="00F80946"/>
    <w:rsid w:val="00FA7883"/>
    <w:rsid w:val="00FB5599"/>
    <w:rsid w:val="00FC445D"/>
    <w:rsid w:val="00FD3C06"/>
    <w:rsid w:val="00FD5AE1"/>
    <w:rsid w:val="00FD7A6E"/>
    <w:rsid w:val="00FE1BC2"/>
    <w:rsid w:val="00FE2E8D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25EB8"/>
  <w15:chartTrackingRefBased/>
  <w15:docId w15:val="{2B52F7C8-E9BB-4EA3-B354-1B5ED121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1956"/>
    <w:pPr>
      <w:spacing w:after="280" w:line="288" w:lineRule="auto"/>
    </w:pPr>
    <w:rPr>
      <w:rFonts w:eastAsiaTheme="minorEastAsia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81E1E"/>
    <w:pPr>
      <w:tabs>
        <w:tab w:val="right" w:pos="1054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1E1E"/>
    <w:rPr>
      <w:sz w:val="18"/>
    </w:rPr>
  </w:style>
  <w:style w:type="paragraph" w:styleId="Zpat">
    <w:name w:val="footer"/>
    <w:basedOn w:val="Normln"/>
    <w:link w:val="ZpatChar"/>
    <w:uiPriority w:val="99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autoSpaceDE w:val="0"/>
      <w:autoSpaceDN w:val="0"/>
      <w:adjustRightInd w:val="0"/>
      <w:spacing w:after="0"/>
      <w:textAlignment w:val="center"/>
    </w:pPr>
    <w:rPr>
      <w:rFonts w:ascii="Minion Pro" w:hAnsi="Minion Pro" w:cs="Minion Pro"/>
      <w:color w:val="000000"/>
      <w:sz w:val="24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rPr>
      <w:szCs w:val="18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230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23073"/>
    <w:pPr>
      <w:spacing w:after="200" w:line="240" w:lineRule="auto"/>
    </w:pPr>
    <w:rPr>
      <w:rFonts w:eastAsia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23073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C1FC0"/>
    <w:pPr>
      <w:ind w:left="720"/>
      <w:contextualSpacing/>
    </w:pPr>
  </w:style>
  <w:style w:type="paragraph" w:styleId="Revize">
    <w:name w:val="Revision"/>
    <w:hidden/>
    <w:uiPriority w:val="99"/>
    <w:semiHidden/>
    <w:rsid w:val="002F59AF"/>
    <w:pPr>
      <w:spacing w:after="0" w:line="240" w:lineRule="auto"/>
    </w:pPr>
    <w:rPr>
      <w:rFonts w:eastAsiaTheme="minorEastAsia"/>
      <w:sz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6FAA"/>
    <w:pPr>
      <w:spacing w:after="280"/>
    </w:pPr>
    <w:rPr>
      <w:rFonts w:eastAsiaTheme="minorEastAsia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6FAA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0123\AppData\Local\Microsoft\Windows\INetCache\Content.Outlook\CRDTFQN3\Z&#225;m&#283;r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8" ma:contentTypeDescription="Vytvoří nový dokument" ma:contentTypeScope="" ma:versionID="01b559107097acff088046283057321e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2b12cab4012979564429522d4a2dea26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712a356-7e92-4d33-aec5-940c3448cd4a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293753-9a96-4025-9fc0-ad0e49e7059b">
      <Terms xmlns="http://schemas.microsoft.com/office/infopath/2007/PartnerControls"/>
    </lcf76f155ced4ddcb4097134ff3c332f>
    <TaxCatchAll xmlns="94c4a836-48c3-43e6-ada0-4dbdcb041e8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F97246-35C0-4446-BFBB-C42AE3B936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16CFD3-E82D-48B9-81DA-0B12DE073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350F1-DB4A-4698-BA6B-5B70952E0BD0}">
  <ds:schemaRefs>
    <ds:schemaRef ds:uri="http://schemas.microsoft.com/office/2006/metadata/properties"/>
    <ds:schemaRef ds:uri="http://schemas.microsoft.com/office/infopath/2007/PartnerControls"/>
    <ds:schemaRef ds:uri="4e293753-9a96-4025-9fc0-ad0e49e7059b"/>
    <ds:schemaRef ds:uri="94c4a836-48c3-43e6-ada0-4dbdcb041e81"/>
  </ds:schemaRefs>
</ds:datastoreItem>
</file>

<file path=customXml/itemProps4.xml><?xml version="1.0" encoding="utf-8"?>
<ds:datastoreItem xmlns:ds="http://schemas.openxmlformats.org/officeDocument/2006/customXml" ds:itemID="{C7804C57-67C5-448D-9892-70C0AC7898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Záměr.dotx</Template>
  <TotalTime>22</TotalTime>
  <Pages>2</Pages>
  <Words>402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Zavadil Robert Ing.</dc:creator>
  <cp:keywords/>
  <dc:description/>
  <cp:lastModifiedBy>Kosánová Markéta Ing.</cp:lastModifiedBy>
  <cp:revision>2</cp:revision>
  <dcterms:created xsi:type="dcterms:W3CDTF">2026-08-24T07:01:00Z</dcterms:created>
  <dcterms:modified xsi:type="dcterms:W3CDTF">2026-08-24T07:01:00Z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92456b-7225-4f58-a5d8-e0dff685196a_Enabled">
    <vt:lpwstr>true</vt:lpwstr>
  </property>
  <property fmtid="{D5CDD505-2E9C-101B-9397-08002B2CF9AE}" pid="3" name="MSIP_Label_0392456b-7225-4f58-a5d8-e0dff685196a_SetDate">
    <vt:lpwstr>2025-02-28T09:23:05Z</vt:lpwstr>
  </property>
  <property fmtid="{D5CDD505-2E9C-101B-9397-08002B2CF9AE}" pid="4" name="MSIP_Label_0392456b-7225-4f58-a5d8-e0dff685196a_Method">
    <vt:lpwstr>Standard</vt:lpwstr>
  </property>
  <property fmtid="{D5CDD505-2E9C-101B-9397-08002B2CF9AE}" pid="5" name="MSIP_Label_0392456b-7225-4f58-a5d8-e0dff685196a_Name">
    <vt:lpwstr>INTERNÍ</vt:lpwstr>
  </property>
  <property fmtid="{D5CDD505-2E9C-101B-9397-08002B2CF9AE}" pid="6" name="MSIP_Label_0392456b-7225-4f58-a5d8-e0dff685196a_SiteId">
    <vt:lpwstr>7c0de962-bcda-4490-991f-b971afe61ed9</vt:lpwstr>
  </property>
  <property fmtid="{D5CDD505-2E9C-101B-9397-08002B2CF9AE}" pid="7" name="MSIP_Label_0392456b-7225-4f58-a5d8-e0dff685196a_ActionId">
    <vt:lpwstr>e2d781f4-dcd8-46fa-8f5d-a3e4435c8698</vt:lpwstr>
  </property>
  <property fmtid="{D5CDD505-2E9C-101B-9397-08002B2CF9AE}" pid="8" name="MSIP_Label_0392456b-7225-4f58-a5d8-e0dff685196a_ContentBits">
    <vt:lpwstr>0</vt:lpwstr>
  </property>
  <property fmtid="{D5CDD505-2E9C-101B-9397-08002B2CF9AE}" pid="9" name="MSIP_Label_0392456b-7225-4f58-a5d8-e0dff685196a_Tag">
    <vt:lpwstr>10, 3, 0, 1</vt:lpwstr>
  </property>
  <property fmtid="{D5CDD505-2E9C-101B-9397-08002B2CF9AE}" pid="10" name="ContentTypeId">
    <vt:lpwstr>0x0101003B7EEAB92C506548BE39F1259A1E3D58</vt:lpwstr>
  </property>
  <property fmtid="{D5CDD505-2E9C-101B-9397-08002B2CF9AE}" pid="11" name="MediaServiceImageTags">
    <vt:lpwstr/>
  </property>
</Properties>
</file>