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9D96" w14:textId="026AA162" w:rsidR="008E1D4E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 xml:space="preserve">PROTOKOL Č. </w:t>
      </w:r>
      <w:r w:rsidR="00633389">
        <w:rPr>
          <w:sz w:val="30"/>
          <w:szCs w:val="30"/>
        </w:rPr>
        <w:t>13</w:t>
      </w:r>
      <w:r>
        <w:rPr>
          <w:sz w:val="30"/>
          <w:szCs w:val="30"/>
        </w:rPr>
        <w:t>/202</w:t>
      </w:r>
      <w:r w:rsidR="007025EC">
        <w:rPr>
          <w:sz w:val="30"/>
          <w:szCs w:val="30"/>
        </w:rPr>
        <w:t>6/2400</w:t>
      </w:r>
      <w:r>
        <w:rPr>
          <w:sz w:val="30"/>
          <w:szCs w:val="30"/>
        </w:rPr>
        <w:t xml:space="preserve"> O VYŘAZENÍ DROBNÉHO DLOUHODOBÉHO HMOTNÉHO A NEHMOTNÉHO MAJETKU </w:t>
      </w:r>
    </w:p>
    <w:p w14:paraId="3D40FBE0" w14:textId="6D92DF4E" w:rsidR="006F6455" w:rsidRPr="004704C5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>A NÁVRHU FORMY LIKVIDACE</w:t>
      </w:r>
    </w:p>
    <w:p w14:paraId="3F42D188" w14:textId="399D1895" w:rsidR="002F7A52" w:rsidRDefault="002F7A52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tbl>
      <w:tblPr>
        <w:tblStyle w:val="Mkatabulky"/>
        <w:tblpPr w:leftFromText="141" w:rightFromText="141" w:vertAnchor="text" w:horzAnchor="margin" w:tblpY="-6"/>
        <w:tblOverlap w:val="never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</w:tblGrid>
      <w:tr w:rsidR="00B263BE" w:rsidRPr="00B05108" w14:paraId="17C596DE" w14:textId="77777777" w:rsidTr="00F34438">
        <w:trPr>
          <w:trHeight w:val="340"/>
        </w:trPr>
        <w:tc>
          <w:tcPr>
            <w:tcW w:w="1843" w:type="dxa"/>
          </w:tcPr>
          <w:p w14:paraId="3AE2A868" w14:textId="5847127D" w:rsidR="00B263BE" w:rsidRPr="00CF0175" w:rsidRDefault="00B263BE" w:rsidP="003D29BF">
            <w:pPr>
              <w:pStyle w:val="Popiskolonek0"/>
              <w:rPr>
                <w:szCs w:val="18"/>
              </w:rPr>
            </w:pPr>
            <w:r>
              <w:t>Nákladové středisko</w:t>
            </w:r>
          </w:p>
        </w:tc>
        <w:tc>
          <w:tcPr>
            <w:tcW w:w="2693" w:type="dxa"/>
          </w:tcPr>
          <w:p w14:paraId="24637D2B" w14:textId="7FCAC984" w:rsidR="00B263BE" w:rsidRPr="00B05108" w:rsidRDefault="007025EC" w:rsidP="003D29BF">
            <w:pPr>
              <w:pStyle w:val="Vplkolonek"/>
            </w:pPr>
            <w:r>
              <w:t>11400</w:t>
            </w:r>
          </w:p>
        </w:tc>
      </w:tr>
    </w:tbl>
    <w:p w14:paraId="3E5E189A" w14:textId="77777777" w:rsidR="00B263BE" w:rsidRDefault="00B263BE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p w14:paraId="364BB8F5" w14:textId="77777777" w:rsidR="00B263BE" w:rsidRPr="00753D8A" w:rsidRDefault="00B263BE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</w:p>
    <w:p w14:paraId="53C7A965" w14:textId="1C06C5E7" w:rsidR="002F7A52" w:rsidRPr="00753D8A" w:rsidRDefault="002F7A52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  <w:r w:rsidRPr="00753D8A">
        <w:rPr>
          <w:rFonts w:asciiTheme="minorHAnsi" w:hAnsiTheme="minorHAnsi"/>
          <w:b/>
          <w:noProof/>
          <w:szCs w:val="18"/>
        </w:rPr>
        <w:t>Forma likvidace</w:t>
      </w:r>
    </w:p>
    <w:p w14:paraId="1AF1CE52" w14:textId="3D7EB6D2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7025EC">
        <w:rPr>
          <w:rFonts w:cs="Arial"/>
          <w:b/>
          <w:bCs/>
          <w:spacing w:val="2"/>
          <w:szCs w:val="20"/>
          <w:lang w:bidi="he-IL"/>
        </w:rPr>
        <w:t>přím</w:t>
      </w:r>
      <w:r w:rsidR="002F7A52" w:rsidRPr="007025EC">
        <w:rPr>
          <w:rFonts w:cs="Arial"/>
          <w:b/>
          <w:bCs/>
          <w:spacing w:val="2"/>
          <w:szCs w:val="20"/>
          <w:lang w:bidi="he-IL"/>
        </w:rPr>
        <w:t>á</w:t>
      </w:r>
      <w:r w:rsidRPr="007025EC">
        <w:rPr>
          <w:rFonts w:cs="Arial"/>
          <w:b/>
          <w:bCs/>
          <w:spacing w:val="2"/>
          <w:szCs w:val="20"/>
          <w:lang w:bidi="he-IL"/>
        </w:rPr>
        <w:t xml:space="preserve"> fyzick</w:t>
      </w:r>
      <w:r w:rsidR="002F7A52" w:rsidRPr="007025EC">
        <w:rPr>
          <w:rFonts w:cs="Arial"/>
          <w:b/>
          <w:bCs/>
          <w:spacing w:val="2"/>
          <w:szCs w:val="20"/>
          <w:lang w:bidi="he-IL"/>
        </w:rPr>
        <w:t>á</w:t>
      </w:r>
      <w:r w:rsidRPr="007025EC">
        <w:rPr>
          <w:rFonts w:cs="Arial"/>
          <w:b/>
          <w:bCs/>
          <w:spacing w:val="2"/>
          <w:szCs w:val="20"/>
          <w:lang w:bidi="he-IL"/>
        </w:rPr>
        <w:t xml:space="preserve"> likvidac</w:t>
      </w:r>
      <w:r w:rsidR="002F7A52" w:rsidRPr="007025EC">
        <w:rPr>
          <w:rFonts w:cs="Arial"/>
          <w:b/>
          <w:bCs/>
          <w:spacing w:val="2"/>
          <w:szCs w:val="20"/>
          <w:lang w:bidi="he-IL"/>
        </w:rPr>
        <w:t>e</w:t>
      </w:r>
      <w:r w:rsidRPr="008C5909">
        <w:rPr>
          <w:rFonts w:cs="Arial"/>
          <w:spacing w:val="2"/>
          <w:szCs w:val="20"/>
          <w:lang w:bidi="he-IL"/>
        </w:rPr>
        <w:t>*</w:t>
      </w:r>
    </w:p>
    <w:p w14:paraId="45982B78" w14:textId="5D84219C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bezúplatný převod*</w:t>
      </w:r>
    </w:p>
    <w:p w14:paraId="4337CDD1" w14:textId="11ABDAD0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komisn</w:t>
      </w:r>
      <w:r w:rsidR="002F7A52">
        <w:rPr>
          <w:rFonts w:cs="Arial"/>
          <w:spacing w:val="2"/>
          <w:szCs w:val="20"/>
          <w:lang w:bidi="he-IL"/>
        </w:rPr>
        <w:t>í</w:t>
      </w:r>
      <w:r w:rsidRPr="008C5909">
        <w:rPr>
          <w:rFonts w:cs="Arial"/>
          <w:spacing w:val="2"/>
          <w:szCs w:val="20"/>
          <w:lang w:bidi="he-IL"/>
        </w:rPr>
        <w:t xml:space="preserve"> prodej*</w:t>
      </w:r>
    </w:p>
    <w:p w14:paraId="75679FB3" w14:textId="0896AF88" w:rsidR="000D1823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>
        <w:rPr>
          <w:rFonts w:cs="Arial"/>
          <w:spacing w:val="2"/>
          <w:szCs w:val="20"/>
          <w:lang w:bidi="he-IL"/>
        </w:rPr>
        <w:t>manko/škoda</w:t>
      </w:r>
      <w:r w:rsidRPr="008C5909">
        <w:rPr>
          <w:rFonts w:cs="Arial"/>
          <w:spacing w:val="2"/>
          <w:szCs w:val="20"/>
          <w:lang w:bidi="he-IL"/>
        </w:rPr>
        <w:t>*</w:t>
      </w:r>
      <w:r>
        <w:rPr>
          <w:rFonts w:cs="Arial"/>
          <w:spacing w:val="2"/>
          <w:szCs w:val="20"/>
          <w:lang w:bidi="he-IL"/>
        </w:rPr>
        <w:tab/>
        <w:t xml:space="preserve">Číslo Protokolu o škodě: </w:t>
      </w:r>
    </w:p>
    <w:p w14:paraId="12F19F66" w14:textId="77777777" w:rsidR="002F7A52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3119"/>
        <w:gridCol w:w="1134"/>
        <w:gridCol w:w="2551"/>
      </w:tblGrid>
      <w:tr w:rsidR="00073C26" w:rsidRPr="00B84058" w14:paraId="321AF2FC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8BF2ADA" w14:textId="4908B7EC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Umístění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53375B2" w14:textId="21F02E9C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Inventární číslo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8DBD3D9" w14:textId="33465077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Název majetku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07D8BD" w14:textId="2AA00F32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Pořizovací cena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45AFFFB" w14:textId="0384CC2B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Důvod</w:t>
            </w:r>
          </w:p>
        </w:tc>
      </w:tr>
      <w:tr w:rsidR="006C3F97" w:rsidRPr="00C60A61" w14:paraId="4656A859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EE88D3B" w14:textId="0B81B09A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E2E7657" w14:textId="0960A884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10039224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A7EE88D" w14:textId="5C2D75A4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skener přenosný IRIS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2B5F7B9" w14:textId="5706FC6D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1.945,68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AC3415" w14:textId="420ED85C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C3659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Nefunkční, nelze pustit</w:t>
            </w:r>
          </w:p>
        </w:tc>
      </w:tr>
      <w:tr w:rsidR="006C3F97" w:rsidRPr="00C60A61" w14:paraId="3E8281F7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5854A4F" w14:textId="4E8F1770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FD97D3F" w14:textId="6283119B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10039225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580795C" w14:textId="5947530E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skener přenosný IRIS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C235EB6" w14:textId="204A2192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1.945,68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BCB543" w14:textId="56F69D94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C3659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Nefunkční, nelze pustit</w:t>
            </w:r>
          </w:p>
        </w:tc>
      </w:tr>
      <w:tr w:rsidR="006C3F97" w:rsidRPr="00C60A61" w14:paraId="1AE743D4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FC0A42B" w14:textId="4E0811CE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9FB9934" w14:textId="269FD9EA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10039331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C66CB62" w14:textId="5D77A3D2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dálkoměr laserový A8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3C03737" w14:textId="51D4A9DF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2.662,00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952632" w14:textId="6685B025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C3659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Nefunkční, neměří</w:t>
            </w:r>
          </w:p>
        </w:tc>
      </w:tr>
      <w:tr w:rsidR="006C3F97" w:rsidRPr="00C60A61" w14:paraId="3E039186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521D290" w14:textId="31C35701" w:rsidR="006C3F97" w:rsidRPr="00DE7B2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0B13EE6" w14:textId="2DED99DB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10039395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D97C124" w14:textId="0F342DE5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fotoaparát Canon Digital IXUS 265 HS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C37F53D" w14:textId="5FD15AAB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3.967,59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D97251" w14:textId="7D903FF6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C3659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Nefunkční, nejde zapnout</w:t>
            </w:r>
          </w:p>
        </w:tc>
      </w:tr>
      <w:tr w:rsidR="006C3F97" w:rsidRPr="00C60A61" w14:paraId="27CEC588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9F2A483" w14:textId="21F2CB83" w:rsidR="006C3F97" w:rsidRPr="00DE7B2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6F7A9BF" w14:textId="7A761FE7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10039397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C9DFF78" w14:textId="20B2CD6B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fotoaparát Canon Digital IXUS 265 HS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7EA9C0B" w14:textId="067F35F3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3.967,59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45E7C2E" w14:textId="594567F8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C3659">
              <w:rPr>
                <w:rFonts w:eastAsia="Times New Roman" w:cs="Arial"/>
                <w:color w:val="000000"/>
                <w:sz w:val="16"/>
                <w:szCs w:val="16"/>
                <w:lang w:eastAsia="cs-CZ"/>
              </w:rPr>
              <w:t>Nelze vysunout objektiv, oprava nerentabilní</w:t>
            </w:r>
          </w:p>
        </w:tc>
      </w:tr>
      <w:tr w:rsidR="006C3F97" w:rsidRPr="00C60A61" w14:paraId="1A41AD03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6CE705E" w14:textId="56B273E1" w:rsidR="006C3F97" w:rsidRPr="00DE7B2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8B9C54E" w14:textId="17144FF7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10040676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9D2FE2E" w14:textId="014C6650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ultrabook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HP </w:t>
            </w:r>
            <w:proofErr w:type="spellStart"/>
            <w:r>
              <w:rPr>
                <w:rFonts w:cs="Arial"/>
                <w:color w:val="000000"/>
                <w:szCs w:val="20"/>
              </w:rPr>
              <w:t>EliteBook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755 G1R62AV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E6DF112" w14:textId="6AFDCBA6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28.253,50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C60884" w14:textId="257A8F2D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nepodporuje Windows 11.</w:t>
            </w:r>
          </w:p>
        </w:tc>
      </w:tr>
      <w:tr w:rsidR="006C3F97" w:rsidRPr="00C60A61" w14:paraId="17247893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49705B5" w14:textId="69D377B4" w:rsidR="006C3F97" w:rsidRPr="00DE7B2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0C2E4BF" w14:textId="70A423BB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10042294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FCE2DC2" w14:textId="63FBB9FD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monitor LG 24MB37PY 24"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3BE320F" w14:textId="4B1AFEE5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4.525,40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934755" w14:textId="65B164D1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opotřebené používáním</w:t>
            </w:r>
          </w:p>
        </w:tc>
      </w:tr>
      <w:tr w:rsidR="006C3F97" w:rsidRPr="00C60A61" w14:paraId="0CAFA2BC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D325A12" w14:textId="617586A8" w:rsidR="006C3F97" w:rsidRPr="00DE7B2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FB646FF" w14:textId="74BBC7F9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10042300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ECE7230" w14:textId="62F39FB4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monitor LG 24MB37PY 24"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0FF7533" w14:textId="3742AD29" w:rsidR="006C3F97" w:rsidRPr="005D5FD2" w:rsidRDefault="006C3F97" w:rsidP="006C3F97">
            <w:pPr>
              <w:spacing w:after="0" w:line="240" w:lineRule="auto"/>
              <w:jc w:val="right"/>
            </w:pPr>
            <w:r>
              <w:rPr>
                <w:rFonts w:cs="Arial"/>
                <w:color w:val="000000"/>
                <w:szCs w:val="20"/>
              </w:rPr>
              <w:t>4.525,40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401698" w14:textId="13F9BF89" w:rsidR="006C3F97" w:rsidRPr="00C60A61" w:rsidRDefault="006C3F97" w:rsidP="006C3F97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opotřebené používáním</w:t>
            </w:r>
          </w:p>
        </w:tc>
      </w:tr>
      <w:tr w:rsidR="006C3F97" w:rsidRPr="00C60A61" w14:paraId="2CD743DA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0D501C6" w14:textId="6F35A2BD" w:rsidR="006C3F97" w:rsidRDefault="006C3F97" w:rsidP="006C3F97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6B1F7C0" w14:textId="77B120CC" w:rsidR="006C3F97" w:rsidRPr="004C7677" w:rsidRDefault="006C3F97" w:rsidP="006C3F9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10044623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47A4D07" w14:textId="614420ED" w:rsidR="006C3F97" w:rsidRPr="004C7677" w:rsidRDefault="006C3F97" w:rsidP="006C3F97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PC COMFOR </w:t>
            </w:r>
            <w:proofErr w:type="spellStart"/>
            <w:r>
              <w:rPr>
                <w:rFonts w:cs="Arial"/>
                <w:color w:val="000000"/>
                <w:szCs w:val="20"/>
              </w:rPr>
              <w:t>eLink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I66 SFF WIN 10 PRO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2E9DBF0" w14:textId="0DB016D1" w:rsidR="006C3F97" w:rsidRPr="004C7677" w:rsidRDefault="006C3F97" w:rsidP="006C3F9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18.233,49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0A74A3A" w14:textId="376806ED" w:rsidR="006C3F97" w:rsidRPr="004C7677" w:rsidRDefault="006C3F97" w:rsidP="006C3F97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nepodporuje Windows 11.</w:t>
            </w:r>
          </w:p>
        </w:tc>
      </w:tr>
      <w:tr w:rsidR="006C3F97" w:rsidRPr="00C60A61" w14:paraId="27247BE0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314C81E" w14:textId="2CDE7203" w:rsidR="006C3F97" w:rsidRDefault="006C3F97" w:rsidP="006C3F97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F4DD50E" w14:textId="6CC8B49B" w:rsidR="006C3F97" w:rsidRPr="004C7677" w:rsidRDefault="006C3F97" w:rsidP="006C3F9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10045155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7F34FBC" w14:textId="6AC57E24" w:rsidR="006C3F97" w:rsidRPr="004C7677" w:rsidRDefault="006C3F97" w:rsidP="006C3F97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NB Dell </w:t>
            </w:r>
            <w:proofErr w:type="spellStart"/>
            <w:r>
              <w:rPr>
                <w:rFonts w:cs="Arial"/>
                <w:color w:val="000000"/>
                <w:szCs w:val="20"/>
              </w:rPr>
              <w:t>Latitude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E5570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C468404" w14:textId="35851135" w:rsidR="006C3F97" w:rsidRPr="004C7677" w:rsidRDefault="006C3F97" w:rsidP="006C3F97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32.503,02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8434114" w14:textId="4CF1E7E8" w:rsidR="006C3F97" w:rsidRPr="004C7677" w:rsidRDefault="006C3F97" w:rsidP="006C3F97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nepodporuje Windows 11.</w:t>
            </w:r>
          </w:p>
        </w:tc>
      </w:tr>
      <w:tr w:rsidR="00D57C60" w:rsidRPr="00C60A61" w14:paraId="49A5007B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48FCB8D" w14:textId="2C46B2CC" w:rsidR="00D57C60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B80D362" w14:textId="2F46089D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10045740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83A5DC6" w14:textId="2CC533F8" w:rsidR="00D57C60" w:rsidRPr="004C7677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MT Samsung </w:t>
            </w:r>
            <w:proofErr w:type="spellStart"/>
            <w:r>
              <w:rPr>
                <w:rFonts w:cs="Arial"/>
                <w:color w:val="000000"/>
                <w:szCs w:val="20"/>
              </w:rPr>
              <w:t>Galaxy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J5 2016, Black </w:t>
            </w:r>
            <w:proofErr w:type="spellStart"/>
            <w:r>
              <w:rPr>
                <w:rFonts w:cs="Arial"/>
                <w:color w:val="000000"/>
                <w:szCs w:val="20"/>
              </w:rPr>
              <w:t>Dual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SI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22C427C" w14:textId="24678F21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5.118,49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FF4273" w14:textId="33EABD41" w:rsidR="00D57C60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</w:t>
            </w:r>
          </w:p>
        </w:tc>
      </w:tr>
      <w:tr w:rsidR="00D57C60" w:rsidRPr="00C60A61" w14:paraId="22A32A55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2ACFC8F" w14:textId="4F6B3F67" w:rsidR="00D57C60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161ADF4" w14:textId="606C359F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10046667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B5B2ADD" w14:textId="3252017C" w:rsidR="00D57C60" w:rsidRPr="004C7677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LTE modem Alcatel </w:t>
            </w:r>
            <w:proofErr w:type="spellStart"/>
            <w:r>
              <w:rPr>
                <w:rFonts w:cs="Arial"/>
                <w:color w:val="000000"/>
                <w:szCs w:val="20"/>
              </w:rPr>
              <w:t>LinkKey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38851D7" w14:textId="0F0FBB08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1.151,00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FB87667" w14:textId="6986D23C" w:rsidR="00D57C60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Nefunkční, není detekován Windows</w:t>
            </w:r>
          </w:p>
        </w:tc>
      </w:tr>
      <w:tr w:rsidR="00D57C60" w:rsidRPr="00C60A61" w14:paraId="053E85A8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1E58BE5" w14:textId="743C27B4" w:rsidR="00D57C60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E34C993" w14:textId="42CC1169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10048216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A25F023" w14:textId="29C4CE13" w:rsidR="00D57C60" w:rsidRPr="004C7677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FortiGate-60E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C7A191F" w14:textId="7E227C13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17.248,55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22B320" w14:textId="0BFEE88E" w:rsidR="00D57C60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neodpovídá bezpečnostním požadavkům SZIF</w:t>
            </w:r>
          </w:p>
        </w:tc>
      </w:tr>
      <w:tr w:rsidR="00D57C60" w:rsidRPr="00C60A61" w14:paraId="2193AA46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6A09574" w14:textId="4D2C489B" w:rsidR="00D57C60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9925975" w14:textId="36EA44EA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10048229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E7EC0EF" w14:textId="5462A058" w:rsidR="00D57C60" w:rsidRPr="004C7677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Aruba AP-205 + držák + licence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FBC6C16" w14:textId="66AE39EA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11.472,01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0A8B6AFA" w14:textId="44F0C011" w:rsidR="00D57C60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neodpovídá bezpečnostním požadavkům SZIF </w:t>
            </w:r>
          </w:p>
        </w:tc>
      </w:tr>
      <w:tr w:rsidR="00D57C60" w:rsidRPr="00C60A61" w14:paraId="037F0A72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E514AC4" w14:textId="630521E4" w:rsidR="00D57C60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FAE3A49" w14:textId="56F2203D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10049891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9FEF0BE" w14:textId="21CB9A08" w:rsidR="00D57C60" w:rsidRPr="004C7677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Aruba AP-205 </w:t>
            </w:r>
            <w:proofErr w:type="spellStart"/>
            <w:r>
              <w:rPr>
                <w:rFonts w:cs="Arial"/>
                <w:color w:val="000000"/>
                <w:szCs w:val="20"/>
              </w:rPr>
              <w:t>Dual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2x2x2 802.11ac AP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46663FF" w14:textId="1AE0DE87" w:rsidR="00D57C60" w:rsidRPr="004C7677" w:rsidRDefault="00D57C60" w:rsidP="00D57C6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16.698,00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716DF3D" w14:textId="3FC5AEAB" w:rsidR="00D57C60" w:rsidRPr="004C7677" w:rsidRDefault="00D57C60" w:rsidP="00D57C6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neodpovídá bezpečnostním požadavkům SZIF </w:t>
            </w:r>
          </w:p>
        </w:tc>
      </w:tr>
      <w:tr w:rsidR="001F468C" w:rsidRPr="00C60A61" w14:paraId="04A44308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4E67E53" w14:textId="2B497955" w:rsidR="001F468C" w:rsidRDefault="001F468C" w:rsidP="001F468C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9892651" w14:textId="3CC069C7" w:rsidR="001F468C" w:rsidRPr="004C7677" w:rsidRDefault="001F468C" w:rsidP="001F468C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10049906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D8FEE69" w14:textId="3CA6BE1A" w:rsidR="001F468C" w:rsidRPr="004C7677" w:rsidRDefault="001F468C" w:rsidP="001F468C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Aruba AP-215 </w:t>
            </w:r>
            <w:proofErr w:type="spellStart"/>
            <w:r>
              <w:rPr>
                <w:rFonts w:cs="Arial"/>
                <w:color w:val="000000"/>
                <w:szCs w:val="20"/>
              </w:rPr>
              <w:t>Dual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3x3x3 802.11ac AP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5B9E4B9" w14:textId="63D7B7DF" w:rsidR="001F468C" w:rsidRPr="004C7677" w:rsidRDefault="001F468C" w:rsidP="001F468C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21.768,00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78857FC" w14:textId="65B5CA57" w:rsidR="001F468C" w:rsidRPr="004C7677" w:rsidRDefault="001F468C" w:rsidP="001F468C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neodpovídá bezpečnostním požadavkům SZIF </w:t>
            </w:r>
          </w:p>
        </w:tc>
      </w:tr>
      <w:tr w:rsidR="00B920D0" w:rsidRPr="00C60A61" w14:paraId="1B45649D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00DBA26" w14:textId="4047EF78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9AAFB8E" w14:textId="22BAADD4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10051267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F812F76" w14:textId="6EAB72AF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fotoaparát Canon </w:t>
            </w:r>
            <w:proofErr w:type="spellStart"/>
            <w:r>
              <w:rPr>
                <w:rFonts w:cs="Arial"/>
                <w:color w:val="000000"/>
                <w:szCs w:val="20"/>
              </w:rPr>
              <w:t>PowerShot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SX620 HS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A067DCF" w14:textId="425B8727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5.482,14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6155407" w14:textId="4C5CCC71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Vadný displej – náhodné barevné pixely, rozmazaný obraz, oprava nerentabilní </w:t>
            </w:r>
          </w:p>
        </w:tc>
      </w:tr>
      <w:tr w:rsidR="00B920D0" w:rsidRPr="00C60A61" w14:paraId="5D7D0566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251CDED" w14:textId="1F1BECC2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755B152" w14:textId="0D56A2ED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10051268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D8087C8" w14:textId="4FB50669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fotoaparát Canon </w:t>
            </w:r>
            <w:proofErr w:type="spellStart"/>
            <w:r>
              <w:rPr>
                <w:rFonts w:cs="Arial"/>
                <w:color w:val="000000"/>
                <w:szCs w:val="20"/>
              </w:rPr>
              <w:t>PowerShot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SX620 HS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6E5DA33" w14:textId="6EC3B957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5.482,14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AF0A87F" w14:textId="65AA3E95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Nefunkční, nečte SD karty, oprava nerentabilní</w:t>
            </w:r>
          </w:p>
        </w:tc>
      </w:tr>
      <w:tr w:rsidR="00B920D0" w:rsidRPr="00C60A61" w14:paraId="26143EE9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9E054AF" w14:textId="4F2FBD42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E1D66DB" w14:textId="757C72BA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10051270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8FFE2FC" w14:textId="424A3D09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fotoaparát Canon </w:t>
            </w:r>
            <w:proofErr w:type="spellStart"/>
            <w:r>
              <w:rPr>
                <w:rFonts w:cs="Arial"/>
                <w:color w:val="000000"/>
                <w:szCs w:val="20"/>
              </w:rPr>
              <w:t>PowerShot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SX620 HS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BB3A81A" w14:textId="351458AA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5.482,14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644BD05" w14:textId="689A35CA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Vadný displej – náhodné barevné pixely, rozmazaný obraz, oprava nerentabilní </w:t>
            </w:r>
          </w:p>
        </w:tc>
      </w:tr>
      <w:tr w:rsidR="00B920D0" w:rsidRPr="00C60A61" w14:paraId="60BF0E75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382F437" w14:textId="7F0E83E2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1DFB4C8" w14:textId="6AE67ED1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10052779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E27051E" w14:textId="279C12BC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MT Samsung </w:t>
            </w:r>
            <w:proofErr w:type="spellStart"/>
            <w:r>
              <w:rPr>
                <w:rFonts w:cs="Arial"/>
                <w:color w:val="000000"/>
                <w:szCs w:val="20"/>
              </w:rPr>
              <w:t>Galaxy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J6 SM-J600 Black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9FC2D09" w14:textId="2987850C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4.537,50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6A5883A4" w14:textId="4F07F387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010A59BD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EA32241" w14:textId="7F165788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365D13B" w14:textId="17290647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10052926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418B86D" w14:textId="1BE28DAA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MT Samsung </w:t>
            </w:r>
            <w:proofErr w:type="spellStart"/>
            <w:r>
              <w:rPr>
                <w:rFonts w:cs="Arial"/>
                <w:color w:val="000000"/>
                <w:szCs w:val="20"/>
              </w:rPr>
              <w:t>Galaxy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J6 SM-J600 Black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367E7F7" w14:textId="5D616B41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4.537,50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243ADBAE" w14:textId="7D5C74CD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415D67A7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65B5862" w14:textId="5EF9D4A8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95AA6E8" w14:textId="3160185C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10056679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5C1DD23" w14:textId="4E934768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Samsung </w:t>
            </w:r>
            <w:proofErr w:type="spellStart"/>
            <w:r>
              <w:rPr>
                <w:rFonts w:cs="Arial"/>
                <w:color w:val="000000"/>
                <w:szCs w:val="20"/>
              </w:rPr>
              <w:t>Galaxy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S20 FE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94D4CCC" w14:textId="03272D49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16.999,00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35881A15" w14:textId="11010E75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6D4A1677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A5F4548" w14:textId="7094562D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3F1BDAF" w14:textId="05BAEB9F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10057030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C06DD4F" w14:textId="6EEDDC32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E64E78E" w14:textId="3625552A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01413D9" w14:textId="5140EE6B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3C243A51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71F5C7E" w14:textId="4307679F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92C23A4" w14:textId="0E1F160E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10057031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D602A90" w14:textId="599DE203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D4DA3F1" w14:textId="18F47F82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16970EEC" w14:textId="76CC5FB6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11D2D702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C168CDC" w14:textId="1980BFE2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8268BAC" w14:textId="7B4DF0D4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10057032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9C8FE5A" w14:textId="781CE9E7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ED2BDBA" w14:textId="08462A8C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5C56C26" w14:textId="06DAF86E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1B3176EA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27FA829" w14:textId="197956F3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6631379" w14:textId="5F096A96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10057033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1EED5FD" w14:textId="074AF32F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293F3E6" w14:textId="615FFAC2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</w:tcPr>
          <w:p w14:paraId="51007FBE" w14:textId="3A23D685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068AE67E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54EE5CC" w14:textId="0BE97154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ED2AC88" w14:textId="15AD6229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10057034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331CD0C" w14:textId="379B6CAD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8943813" w14:textId="60A50203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380E56" w14:textId="354B0CC6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40784F9D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E91F3DF" w14:textId="1B35E00C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0455AB3" w14:textId="7CE0F736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10057036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FB550B4" w14:textId="5D78BE10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9E5F4C2" w14:textId="7C2057EE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EBC1D9" w14:textId="7FDA49C8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4266664B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DBF9E0B" w14:textId="744D7577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B1ED176" w14:textId="5AA04127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10057038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8564E98" w14:textId="50F056CC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211F5EF" w14:textId="2F3EC3F3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14AE0F" w14:textId="15F01413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2C776523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56285BA" w14:textId="363EEBBA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FB0E59E" w14:textId="26E61BB5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10057039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065CF51" w14:textId="64C1C020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CCF2614" w14:textId="77F46F80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F483F6" w14:textId="77668692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2EAAAEBB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DFEA918" w14:textId="33457FA8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DA9E93D" w14:textId="0C3F2A2C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10057040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A65BC2C" w14:textId="6E41A12A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BF0DD39" w14:textId="66D0B786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2638323" w14:textId="701D85D7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65359EE9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B70D629" w14:textId="37A4741B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2D4D875" w14:textId="3B06F1F9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10057041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A80DA32" w14:textId="147D9FD9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C3F73E7" w14:textId="3269F8C3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94E2030" w14:textId="26791BC5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B920D0" w:rsidRPr="00C60A61" w14:paraId="2943F5B6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7CDC043" w14:textId="0F2B209F" w:rsidR="00B920D0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B55B1E5" w14:textId="048F3541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10057043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196611A" w14:textId="04FAA8A7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1180426" w14:textId="1F24BE53" w:rsidR="00B920D0" w:rsidRPr="004C7677" w:rsidRDefault="00B920D0" w:rsidP="00B920D0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64209C" w14:textId="5FA63DB5" w:rsidR="00B920D0" w:rsidRPr="004C7677" w:rsidRDefault="00B920D0" w:rsidP="00B920D0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8433D" w:rsidRPr="00C60A61" w14:paraId="635A7C09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F82B177" w14:textId="34DA629C" w:rsidR="0048433D" w:rsidRDefault="0048433D" w:rsidP="0048433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3DEFD6B" w14:textId="3905D855" w:rsidR="0048433D" w:rsidRPr="004C7677" w:rsidRDefault="0048433D" w:rsidP="0048433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10057045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CACCDE3" w14:textId="304910AB" w:rsidR="0048433D" w:rsidRPr="004C7677" w:rsidRDefault="0048433D" w:rsidP="0048433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C63330A" w14:textId="7E113726" w:rsidR="0048433D" w:rsidRPr="004C7677" w:rsidRDefault="0048433D" w:rsidP="0048433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A9DB99" w14:textId="757DB47F" w:rsidR="0048433D" w:rsidRPr="004C7677" w:rsidRDefault="0048433D" w:rsidP="0048433D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7A2D30ED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41F8A3B" w14:textId="61E425D0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906C2A3" w14:textId="088B9846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10057046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365D2D0" w14:textId="6E5D64A2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455491C" w14:textId="0FEA8554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E27EF4" w14:textId="33099F57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37D164D2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44BAE09" w14:textId="13328C73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66046A4" w14:textId="1542C1F7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10057048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682E456" w14:textId="3D17DE52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67E7A28" w14:textId="57B8D577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D210BE0" w14:textId="68E222B9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16EC3463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347D941" w14:textId="465B1402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6667153" w14:textId="2F1B73C8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10057049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3164769" w14:textId="4B359E71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8BE3AD8" w14:textId="630C2645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4E4570C" w14:textId="6425215F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424A8691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CF9D5F9" w14:textId="7F7E2076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7927AD1" w14:textId="24B03EBD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10057051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97E50BC" w14:textId="1863937B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DEC079A" w14:textId="3F1D9FB7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2EC677B" w14:textId="6E84F4A3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425E1F28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163CB16" w14:textId="7DAA0427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C7304AD" w14:textId="7E6E3E94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10057052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3873A16" w14:textId="6663C20D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5CC44A5" w14:textId="1C186A88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8724216" w14:textId="6FBB95E8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5AE3D9C9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0E9C67A" w14:textId="0A72CF75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37000A6" w14:textId="718D7DD0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10057053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AD5C156" w14:textId="5C208B3F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566E2B3" w14:textId="678AE54C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13BA6E" w14:textId="568B86A6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2CA7E723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3856313" w14:textId="41B979AD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F36AA6B" w14:textId="037DC6DB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10057057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F348E88" w14:textId="0B426D58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E4CD211" w14:textId="0E697BC6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423CE23" w14:textId="7FBE143F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5DBDC4C4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FA87263" w14:textId="3A1BB35E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C3922F2" w14:textId="53BCE800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10057060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6FE75BA" w14:textId="111D3373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AF75C48" w14:textId="284B8863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E9BE570" w14:textId="74BC0DFC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4088685B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CC2275D" w14:textId="6D717C72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F6CD9A7" w14:textId="35C02404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10057062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DE69E5A" w14:textId="27327802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355D5DD" w14:textId="5632B44D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FA39CD" w14:textId="723BC410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47417B" w:rsidRPr="00C60A61" w14:paraId="511DE15A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B5546B3" w14:textId="79DD8EB3" w:rsidR="0047417B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1861AB7" w14:textId="43B850A7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10057063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0BBC894" w14:textId="10FAF89A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F0AB765" w14:textId="071FEEEF" w:rsidR="0047417B" w:rsidRPr="004C7677" w:rsidRDefault="0047417B" w:rsidP="0047417B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2A9188" w14:textId="6F1E0922" w:rsidR="0047417B" w:rsidRPr="004C7677" w:rsidRDefault="0047417B" w:rsidP="0047417B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6C7D94" w:rsidRPr="00C60A61" w14:paraId="76B491CF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2A4B4E4" w14:textId="5FF83C0E" w:rsidR="006C7D94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3BC4AEB" w14:textId="5124D4F4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10057064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9930D22" w14:textId="0D0A75C0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</w:t>
            </w:r>
            <w:proofErr w:type="spellStart"/>
            <w:r>
              <w:rPr>
                <w:rFonts w:cs="Arial"/>
                <w:color w:val="000000"/>
                <w:szCs w:val="20"/>
              </w:rPr>
              <w:t>příslušenstv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96BC38C" w14:textId="655409CF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6.218,88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397E71" w14:textId="640939D7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6C7D94" w:rsidRPr="00C60A61" w14:paraId="5AE87F7D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FAB800B" w14:textId="50FCDFAC" w:rsidR="006C7D94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15C0381" w14:textId="101D98E9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10058856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1FF6014" w14:textId="5A7FEACD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D15AE8A" w14:textId="785F913D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D5C4B8" w14:textId="0553B80A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6C7D94" w:rsidRPr="00C60A61" w14:paraId="1DD12482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EE7EF6B" w14:textId="77C81A3E" w:rsidR="006C7D94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2D8E12B" w14:textId="52A3A8B8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10058857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5430DDA" w14:textId="6B8C7FC5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8775F3A" w14:textId="080E9C1C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68D17A6" w14:textId="3387953F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6C7D94" w:rsidRPr="00C60A61" w14:paraId="02D05076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E60599F" w14:textId="737558C4" w:rsidR="006C7D94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15AD8AD" w14:textId="77DB50F5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10058858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53757FA" w14:textId="33BDCDA7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736DC12" w14:textId="138742E2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A59EF8" w14:textId="471D88F4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6C7D94" w:rsidRPr="00C60A61" w14:paraId="7C5937E7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6A1DD55" w14:textId="531BE2F7" w:rsidR="006C7D94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AB4C424" w14:textId="6FDEEDE7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10058859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3D5971D" w14:textId="56599E65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412D4BB" w14:textId="471E5CB0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77CF51" w14:textId="72D6972A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6C7D94" w:rsidRPr="00C60A61" w14:paraId="4FF81CC5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D38BBB1" w14:textId="2D720E2F" w:rsidR="006C7D94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4853416" w14:textId="0B96F885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10058862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52C3870" w14:textId="39C8B8D2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C7DF1AE" w14:textId="64671419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ADADFB" w14:textId="617AEBAE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6C7D94" w:rsidRPr="00C60A61" w14:paraId="276D6FF9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7D9F6DF" w14:textId="43B061EE" w:rsidR="006C7D94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FE0C743" w14:textId="60A9BAA1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10058864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D495816" w14:textId="6A69A427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1C542D9" w14:textId="71CB5B0F" w:rsidR="006C7D94" w:rsidRPr="004C7677" w:rsidRDefault="006C7D94" w:rsidP="006C7D94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A2463C" w14:textId="2171480F" w:rsidR="006C7D94" w:rsidRPr="004C7677" w:rsidRDefault="006C7D94" w:rsidP="006C7D94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3341004F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E16D27F" w14:textId="07478FF1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C961CB0" w14:textId="5F69CE5D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10058865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5D781E0" w14:textId="791EC05D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79E449E" w14:textId="2BC6B648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DBB3DDD" w14:textId="014BC3CC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23B9BBE9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0715C17" w14:textId="52A32234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7E69CD8" w14:textId="57640E77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10058866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51BF70B" w14:textId="348BCDE9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CE11C0A" w14:textId="726745F3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FD8A92" w14:textId="7EF3611A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6BA820D7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48E9F45" w14:textId="59E11CF4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E810D62" w14:textId="2C2095E2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10058868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7EB310E" w14:textId="7922BF63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4C5D8B9" w14:textId="45153353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182DF6" w14:textId="595EC274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5022D833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56ED182" w14:textId="2356CB09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768297C" w14:textId="53B7EB84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10058869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20C8244" w14:textId="51D2F939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4EE4D3B" w14:textId="25AFEA7B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515CB3E" w14:textId="68C3444D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56DA255E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CA06CEB" w14:textId="26203316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17F6F4E" w14:textId="3C54A929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10058870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0DDD2FD" w14:textId="16EA5F64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8F3EA9B" w14:textId="385A3C78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07C2D14" w14:textId="78CEA9D2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7211072E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93DE252" w14:textId="2B55E283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6202102" w14:textId="18DF93EF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10058871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99F0C90" w14:textId="543AF138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5B1CB0D" w14:textId="7444D06D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C78A4A" w14:textId="0EFCD2B2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30D0932A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C83484F" w14:textId="142BBC20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379B0E7" w14:textId="6CDCD9B6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10058872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E845C39" w14:textId="6F98FCE5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6D2A312" w14:textId="5B2ADF0A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C68B08" w14:textId="16BB7A99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3D6E33BF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DBF755E" w14:textId="315AEBA4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5066288" w14:textId="080EC4EE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10058873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0FEBB8D" w14:textId="39A5837A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76DAFEB" w14:textId="1DB1AED2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029DD7" w14:textId="448C7D6A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628343DA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5747257" w14:textId="5CB41E27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F536D24" w14:textId="04F5A56C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10058874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E8EC961" w14:textId="5ED7DF3F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6D07D22" w14:textId="1A9C6AE0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5D5499" w14:textId="7DBCD7EE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8362AF" w:rsidRPr="00C60A61" w14:paraId="4A7F85E4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71455D6" w14:textId="50B4CD61" w:rsidR="008362AF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22DEB28" w14:textId="4337EF42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10058875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6A30D0A" w14:textId="53E29BD4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837F241" w14:textId="37810096" w:rsidR="008362AF" w:rsidRPr="004C7677" w:rsidRDefault="008362AF" w:rsidP="008362A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55753D" w14:textId="6B005BE6" w:rsidR="008362AF" w:rsidRPr="004C7677" w:rsidRDefault="008362AF" w:rsidP="008362AF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 MDM, neodpovídá standardům SZIF </w:t>
            </w:r>
          </w:p>
        </w:tc>
      </w:tr>
      <w:tr w:rsidR="00ED7F1E" w:rsidRPr="00C60A61" w14:paraId="34A8DD06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8A6EE62" w14:textId="174B491B" w:rsidR="00ED7F1E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7142401" w14:textId="3E405837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10058877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AB6249D" w14:textId="458513CA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8A7643E" w14:textId="1D55161C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BD63C3" w14:textId="643DEEF6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ED7F1E" w:rsidRPr="00C60A61" w14:paraId="127C3344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78CCC9C6" w14:textId="37053573" w:rsidR="00ED7F1E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365A584" w14:textId="5DE04DB3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10058878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D8BAB12" w14:textId="0111AC77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22E9D85" w14:textId="1E11FBF1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5DB1D6" w14:textId="32FB148F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ED7F1E" w:rsidRPr="00C60A61" w14:paraId="3803CDB3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6D32F40" w14:textId="65508647" w:rsidR="00ED7F1E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EC855A2" w14:textId="5D3C4F8F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10058879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68A0836" w14:textId="6DC5098C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869C9B9" w14:textId="3B0C2F94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D6C8A56" w14:textId="5D8A1402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ED7F1E" w:rsidRPr="00C60A61" w14:paraId="11775EAE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0BB6537" w14:textId="152E895D" w:rsidR="00ED7F1E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026C9F2" w14:textId="35587932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10058881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B1E1006" w14:textId="1E2E46C9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1B59781F" w14:textId="705E5BC4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261EABE" w14:textId="6EF36ABB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ED7F1E" w:rsidRPr="00C60A61" w14:paraId="7B844771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3DD3611" w14:textId="0B5283F2" w:rsidR="00ED7F1E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86FD376" w14:textId="779C7FB3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10058884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51049EC" w14:textId="49DBFD59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CF0BB26" w14:textId="17931AF9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A488787" w14:textId="017E7B8E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ED7F1E" w:rsidRPr="00C60A61" w14:paraId="16887BBE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27D301B8" w14:textId="6C56B9CB" w:rsidR="00ED7F1E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4F5C470" w14:textId="56229E53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10058886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37DD94D" w14:textId="0920CC05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E0625EE" w14:textId="4A3F8494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E9F5D3" w14:textId="01CDF46A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ED7F1E" w:rsidRPr="00C60A61" w14:paraId="2475FB3E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4C1CA2F" w14:textId="55264765" w:rsidR="00ED7F1E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9764A71" w14:textId="388DD313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10058887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A12761B" w14:textId="33E7412A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5149A99C" w14:textId="49BBCA1D" w:rsidR="00ED7F1E" w:rsidRPr="004C7677" w:rsidRDefault="00ED7F1E" w:rsidP="00ED7F1E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5.138,87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1FCA5EC" w14:textId="44459CEB" w:rsidR="00ED7F1E" w:rsidRPr="004C7677" w:rsidRDefault="00ED7F1E" w:rsidP="00ED7F1E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nekompatibilní s MDM, neodpovídá standardům SZIF </w:t>
            </w:r>
          </w:p>
        </w:tc>
      </w:tr>
      <w:tr w:rsidR="00F0580D" w:rsidRPr="00C60A61" w14:paraId="779DFCA5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4A95128" w14:textId="42835553" w:rsidR="00F0580D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E9B33FD" w14:textId="436D199C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10061013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3263D2F" w14:textId="4B7C41F3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MT Motorola Moto G22 </w:t>
            </w:r>
            <w:proofErr w:type="spellStart"/>
            <w:r>
              <w:rPr>
                <w:rFonts w:cs="Arial"/>
                <w:color w:val="000000"/>
                <w:szCs w:val="20"/>
              </w:rPr>
              <w:t>Cosmic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Black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D0630D4" w14:textId="78FADDAB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4.249,06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8C1F6B" w14:textId="4B16D385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Nefunkční, nafouklá baterie</w:t>
            </w:r>
          </w:p>
        </w:tc>
      </w:tr>
      <w:tr w:rsidR="00F0580D" w:rsidRPr="00C60A61" w14:paraId="2C0DB766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3B3DCDA3" w14:textId="45BD6C75" w:rsidR="00F0580D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D06B351" w14:textId="0EF6A7DD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33964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51A00BF" w14:textId="27927738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fotoaparát Canon </w:t>
            </w:r>
            <w:proofErr w:type="spellStart"/>
            <w:r>
              <w:rPr>
                <w:rFonts w:cs="Arial"/>
                <w:color w:val="000000"/>
                <w:szCs w:val="20"/>
              </w:rPr>
              <w:t>PowerShot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SX110IS+2GB S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19B5C75" w14:textId="38F46015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6.259,40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036A967" w14:textId="1216DD13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Nelze vysunout objektiv, oprava nerentabilní </w:t>
            </w:r>
          </w:p>
        </w:tc>
      </w:tr>
      <w:tr w:rsidR="00F0580D" w:rsidRPr="00C60A61" w14:paraId="51D55919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4916707A" w14:textId="122BD468" w:rsidR="00F0580D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CE5CA10" w14:textId="36805D98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43039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685CE89" w14:textId="75935274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GPS navigace </w:t>
            </w:r>
            <w:proofErr w:type="spellStart"/>
            <w:r>
              <w:rPr>
                <w:rFonts w:cs="Arial"/>
                <w:color w:val="000000"/>
                <w:szCs w:val="20"/>
              </w:rPr>
              <w:t>Nüvi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2595T </w:t>
            </w:r>
            <w:proofErr w:type="spellStart"/>
            <w:r>
              <w:rPr>
                <w:rFonts w:cs="Arial"/>
                <w:color w:val="000000"/>
                <w:szCs w:val="20"/>
              </w:rPr>
              <w:t>Lifetime</w:t>
            </w:r>
            <w:proofErr w:type="spellEnd"/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26512806" w14:textId="2FCF1BDC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6.666,00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79483F" w14:textId="376C9A2B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Nefunkční, nelze spustit</w:t>
            </w:r>
          </w:p>
        </w:tc>
      </w:tr>
      <w:tr w:rsidR="00F0580D" w:rsidRPr="00C60A61" w14:paraId="6A370F2E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1B0425CE" w14:textId="5C6335E4" w:rsidR="00F0580D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092B1021" w14:textId="65175699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43363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4166F9E" w14:textId="4B622591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monitor 22"LED BENQ 2201 PT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BC4F1FD" w14:textId="0F47FA6E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4.489,20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845ED6" w14:textId="575EFDC4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Technicky zastaralé, opotřebené používáním</w:t>
            </w:r>
          </w:p>
        </w:tc>
      </w:tr>
      <w:tr w:rsidR="00F0580D" w:rsidRPr="00C60A61" w14:paraId="7BE4B952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0FF21CE" w14:textId="723A1DB2" w:rsidR="00F0580D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66C0AA95" w14:textId="3A92192B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51416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085D12AA" w14:textId="11DC68DB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 xml:space="preserve">myš </w:t>
            </w:r>
            <w:proofErr w:type="spellStart"/>
            <w:r>
              <w:rPr>
                <w:rFonts w:cs="Arial"/>
                <w:color w:val="000000"/>
                <w:szCs w:val="20"/>
              </w:rPr>
              <w:t>Logitech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MX518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75A1B2E2" w14:textId="4FAF520E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1.312,00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75891F8" w14:textId="13EBBB48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Nefunkční, není detekována Windows</w:t>
            </w:r>
          </w:p>
        </w:tc>
      </w:tr>
      <w:tr w:rsidR="00F0580D" w:rsidRPr="00C60A61" w14:paraId="3E705F61" w14:textId="77777777" w:rsidTr="00BF71AD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5B6B3F9F" w14:textId="557C649D" w:rsidR="00F0580D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2401-8889</w:t>
            </w:r>
          </w:p>
        </w:tc>
        <w:tc>
          <w:tcPr>
            <w:tcW w:w="141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3C749F36" w14:textId="202CC25D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51604</w:t>
            </w:r>
          </w:p>
        </w:tc>
        <w:tc>
          <w:tcPr>
            <w:tcW w:w="311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bottom"/>
          </w:tcPr>
          <w:p w14:paraId="610CBC66" w14:textId="70292FC4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myš TNB SOPTICMIN optická</w:t>
            </w: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bottom"/>
          </w:tcPr>
          <w:p w14:paraId="40A47078" w14:textId="771A6511" w:rsidR="00F0580D" w:rsidRPr="004C7677" w:rsidRDefault="00F0580D" w:rsidP="00F0580D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Arial"/>
                <w:color w:val="000000"/>
                <w:szCs w:val="20"/>
              </w:rPr>
              <w:t>342</w:t>
            </w:r>
          </w:p>
        </w:tc>
        <w:tc>
          <w:tcPr>
            <w:tcW w:w="25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F7B7625" w14:textId="4AA4288C" w:rsidR="00F0580D" w:rsidRPr="004C7677" w:rsidRDefault="00F0580D" w:rsidP="00F0580D">
            <w:pPr>
              <w:spacing w:after="0" w:line="240" w:lineRule="auto"/>
              <w:jc w:val="left"/>
              <w:rPr>
                <w:rFonts w:asciiTheme="minorHAnsi" w:hAnsiTheme="minorHAnsi" w:cstheme="minorHAnsi"/>
              </w:rPr>
            </w:pPr>
            <w:r w:rsidRPr="003C3659">
              <w:rPr>
                <w:rFonts w:asciiTheme="minorHAnsi" w:hAnsiTheme="minorHAnsi" w:cstheme="minorHAnsi"/>
                <w:sz w:val="16"/>
                <w:szCs w:val="16"/>
              </w:rPr>
              <w:t>Nefunkční, není detekována Windows</w:t>
            </w:r>
          </w:p>
        </w:tc>
      </w:tr>
    </w:tbl>
    <w:p w14:paraId="5AC2E82A" w14:textId="77777777" w:rsidR="000D1823" w:rsidRDefault="000D1823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7C4EE0A2" w14:textId="0BD5FD4F" w:rsidR="00CC093C" w:rsidRPr="00E2349E" w:rsidRDefault="00CC093C" w:rsidP="00E2349E">
      <w:pPr>
        <w:rPr>
          <w:rFonts w:asciiTheme="minorHAnsi" w:hAnsiTheme="minorHAnsi" w:cstheme="minorHAnsi"/>
          <w:b/>
          <w:szCs w:val="20"/>
        </w:rPr>
      </w:pPr>
      <w:r w:rsidRPr="001A13AE">
        <w:rPr>
          <w:rFonts w:asciiTheme="minorHAnsi" w:hAnsiTheme="minorHAnsi" w:cstheme="minorHAnsi"/>
          <w:b/>
          <w:szCs w:val="20"/>
        </w:rPr>
        <w:t xml:space="preserve">* </w:t>
      </w:r>
      <w:r w:rsidRPr="001A13AE">
        <w:rPr>
          <w:rFonts w:asciiTheme="minorHAnsi" w:hAnsiTheme="minorHAnsi" w:cstheme="minorHAnsi"/>
          <w:szCs w:val="20"/>
        </w:rPr>
        <w:t>Nehodící se škrtněte</w:t>
      </w:r>
    </w:p>
    <w:p w14:paraId="4EA557E1" w14:textId="77777777" w:rsidR="0070686E" w:rsidRDefault="0070686E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00A523FE" w14:textId="31FA92E7" w:rsidR="004E7C6B" w:rsidRPr="004E7C6B" w:rsidRDefault="00544F73" w:rsidP="004E7C6B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  <w:r w:rsidRPr="004E7C6B">
        <w:rPr>
          <w:rFonts w:asciiTheme="minorHAnsi" w:hAnsiTheme="minorHAnsi" w:cstheme="minorHAnsi"/>
          <w:bCs/>
          <w:noProof/>
          <w:color w:val="009E4D"/>
          <w:szCs w:val="20"/>
        </w:rPr>
        <w:t>Navrhuje</w:t>
      </w:r>
      <w:r w:rsidR="004E7C6B" w:rsidRPr="004B13A3">
        <w:rPr>
          <w:rFonts w:asciiTheme="minorHAnsi" w:hAnsiTheme="minorHAnsi" w:cstheme="minorHAnsi"/>
          <w:bCs/>
          <w:noProof/>
          <w:szCs w:val="20"/>
        </w:rPr>
        <w:t xml:space="preserve"> dne </w:t>
      </w:r>
    </w:p>
    <w:p w14:paraId="1478E954" w14:textId="4E0C2F92" w:rsidR="001A13AE" w:rsidRDefault="00544F73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  <w:r w:rsidRPr="001A13AE">
        <w:rPr>
          <w:rFonts w:asciiTheme="minorHAnsi" w:hAnsiTheme="minorHAnsi" w:cstheme="minorHAnsi"/>
          <w:bCs/>
          <w:noProof/>
          <w:szCs w:val="20"/>
        </w:rPr>
        <w:t>vedoucí Oddělení logistiky, Oddělení autoprovozu, Oddělení technické podpory, příp. Oddělení</w:t>
      </w:r>
      <w:r w:rsidR="00171890">
        <w:rPr>
          <w:rFonts w:asciiTheme="minorHAnsi" w:hAnsiTheme="minorHAnsi" w:cstheme="minorHAnsi"/>
          <w:bCs/>
          <w:noProof/>
          <w:szCs w:val="20"/>
        </w:rPr>
        <w:t xml:space="preserve"> správy infrastruktury ICT. </w:t>
      </w:r>
    </w:p>
    <w:p w14:paraId="20BF4F24" w14:textId="77777777" w:rsidR="001A13AE" w:rsidRDefault="001A13AE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</w:p>
    <w:p w14:paraId="622FDF3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1939AF2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A3A16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76AC1ED0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4426F6CA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C94D2FA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F89B596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01B5921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933FB6F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A60BD06" w14:textId="74E28188" w:rsidR="001A13AE" w:rsidRPr="001A13AE" w:rsidRDefault="001A13A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Za věcnou správnost</w:t>
      </w:r>
      <w:r w:rsidR="004E7C6B" w:rsidRPr="004E7C6B">
        <w:rPr>
          <w:rFonts w:asciiTheme="minorHAnsi" w:hAnsiTheme="minorHAnsi" w:cstheme="minorHAnsi"/>
          <w:bCs/>
          <w:noProof/>
          <w:color w:val="009E4D"/>
          <w:szCs w:val="20"/>
        </w:rPr>
        <w:t xml:space="preserve"> </w:t>
      </w:r>
      <w:r w:rsidR="004E7C6B" w:rsidRPr="00014DDA">
        <w:rPr>
          <w:rFonts w:asciiTheme="minorHAnsi" w:hAnsiTheme="minorHAnsi" w:cstheme="minorHAnsi"/>
          <w:bCs/>
          <w:noProof/>
          <w:szCs w:val="20"/>
        </w:rPr>
        <w:t>dne</w:t>
      </w:r>
      <w:r w:rsidR="004E7C6B">
        <w:rPr>
          <w:rFonts w:asciiTheme="minorHAnsi" w:hAnsiTheme="minorHAnsi" w:cstheme="minorHAnsi"/>
          <w:bCs/>
          <w:noProof/>
          <w:szCs w:val="20"/>
        </w:rPr>
        <w:t xml:space="preserve"> </w:t>
      </w:r>
    </w:p>
    <w:p w14:paraId="1C407576" w14:textId="77777777" w:rsidR="001A13AE" w:rsidRDefault="001A13AE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ředitel Odboru správy nebo Odboru provozu ICT</w:t>
      </w:r>
    </w:p>
    <w:p w14:paraId="56D6607A" w14:textId="77777777" w:rsidR="004E7C6B" w:rsidRPr="001A13AE" w:rsidRDefault="004E7C6B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</w:p>
    <w:p w14:paraId="567D2F10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B835833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18DB58C6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7F1B1613" w14:textId="30360B24" w:rsidR="00CA4DB9" w:rsidRPr="00FC625A" w:rsidRDefault="00E2349E" w:rsidP="00390EDF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7EC78159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CB95D57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color w:val="009E4D"/>
          <w:szCs w:val="20"/>
        </w:rPr>
      </w:pPr>
    </w:p>
    <w:p w14:paraId="21CB4395" w14:textId="3090218A" w:rsidR="001A13AE" w:rsidRPr="001A13AE" w:rsidRDefault="001A13AE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Schválil</w:t>
      </w:r>
      <w:r w:rsidR="004E7C6B">
        <w:rPr>
          <w:rFonts w:asciiTheme="minorHAnsi" w:hAnsiTheme="minorHAnsi" w:cstheme="minorHAnsi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0DEC656D" w14:textId="6A66344A" w:rsid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věcně příslušný ředitel sekce</w:t>
      </w:r>
    </w:p>
    <w:p w14:paraId="5F2F2F4A" w14:textId="77777777" w:rsidR="00FC625A" w:rsidRPr="001A13AE" w:rsidRDefault="00FC625A" w:rsidP="00AF0093">
      <w:pPr>
        <w:spacing w:after="120"/>
        <w:rPr>
          <w:rFonts w:asciiTheme="minorHAnsi" w:hAnsiTheme="minorHAnsi" w:cstheme="minorHAnsi"/>
          <w:szCs w:val="20"/>
        </w:rPr>
      </w:pPr>
    </w:p>
    <w:p w14:paraId="3ACAD954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3003519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0A01C1CC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00746E0E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2DEFDCC3" w14:textId="77777777" w:rsidR="00CA4DB9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E22763E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E983D20" w14:textId="24636A99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Provedl změny v evidenci majetku a zaúčtoval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716DBB94" w14:textId="02D1642F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 xml:space="preserve">referent Oddělení </w:t>
      </w:r>
      <w:r w:rsidR="002433CE">
        <w:rPr>
          <w:rFonts w:asciiTheme="minorHAnsi" w:hAnsiTheme="minorHAnsi" w:cstheme="minorHAnsi"/>
          <w:szCs w:val="20"/>
        </w:rPr>
        <w:t xml:space="preserve">logistiky </w:t>
      </w:r>
    </w:p>
    <w:p w14:paraId="19C21D7F" w14:textId="77777777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</w:p>
    <w:p w14:paraId="7F00FC2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3D6DD3A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4F1F195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10CDB01B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D5E21C7" w14:textId="77777777" w:rsidR="00753D8A" w:rsidRDefault="00753D8A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3E5D503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287235D" w14:textId="14FD43A8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Zkontroloval zaúčtování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szCs w:val="20"/>
        </w:rPr>
        <w:t xml:space="preserve">v Praze dne </w:t>
      </w:r>
    </w:p>
    <w:p w14:paraId="156450AC" w14:textId="59BD960F" w:rsidR="001A13AE" w:rsidRPr="001A13AE" w:rsidRDefault="002433CE" w:rsidP="0078373B">
      <w:pPr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účetní</w:t>
      </w:r>
      <w:r w:rsidR="001A13AE" w:rsidRPr="001A13AE">
        <w:rPr>
          <w:rFonts w:asciiTheme="minorHAnsi" w:hAnsiTheme="minorHAnsi" w:cstheme="minorHAnsi"/>
          <w:szCs w:val="20"/>
        </w:rPr>
        <w:t xml:space="preserve"> Oddělení režijní účtárny</w:t>
      </w:r>
    </w:p>
    <w:p w14:paraId="44779E91" w14:textId="77777777" w:rsidR="001A13AE" w:rsidRPr="001A13AE" w:rsidRDefault="001A13AE" w:rsidP="0078373B">
      <w:pPr>
        <w:spacing w:after="120"/>
        <w:rPr>
          <w:rFonts w:asciiTheme="minorHAnsi" w:hAnsiTheme="minorHAnsi" w:cstheme="minorHAnsi"/>
          <w:szCs w:val="20"/>
        </w:rPr>
      </w:pPr>
    </w:p>
    <w:p w14:paraId="179F65C3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590F997E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68064B1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69F53A9C" w14:textId="49A2FADE" w:rsidR="00C54EF2" w:rsidRPr="00E2349E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sectPr w:rsidR="00C54EF2" w:rsidRPr="00E2349E" w:rsidSect="00EF25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183" w:right="1134" w:bottom="1392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82F5" w14:textId="77777777" w:rsidR="0069517E" w:rsidRDefault="0069517E" w:rsidP="00B95253">
      <w:pPr>
        <w:spacing w:after="0" w:line="240" w:lineRule="auto"/>
      </w:pPr>
      <w:r>
        <w:separator/>
      </w:r>
    </w:p>
  </w:endnote>
  <w:endnote w:type="continuationSeparator" w:id="0">
    <w:p w14:paraId="55F2BCBA" w14:textId="77777777" w:rsidR="0069517E" w:rsidRDefault="0069517E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B272" w14:textId="5A0BD43B" w:rsidR="00E74C19" w:rsidRDefault="00E74C1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6912" behindDoc="0" locked="0" layoutInCell="1" allowOverlap="1" wp14:anchorId="16D1269F" wp14:editId="1CCEAE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1562108230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FF5FD" w14:textId="732CE80A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1269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left:0;text-align:left;margin-left:0;margin-top:0;width:30.75pt;height:27.75pt;z-index:2516869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" filled="f" stroked="f">
              <v:textbox style="mso-fit-shape-to-text:t" inset="0,0,0,15pt">
                <w:txbxContent>
                  <w:p w14:paraId="661FF5FD" w14:textId="732CE80A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EE5F" w14:textId="7833D61C" w:rsidR="00E564C5" w:rsidRPr="00737676" w:rsidRDefault="00E74C19" w:rsidP="00133674">
    <w:pPr>
      <w:pStyle w:val="Zpat"/>
      <w:rPr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7936" behindDoc="0" locked="0" layoutInCell="1" allowOverlap="1" wp14:anchorId="433CD823" wp14:editId="088147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226999696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0FAD9" w14:textId="28774E23" w:rsidR="00E74C19" w:rsidRPr="00235056" w:rsidRDefault="00E74C19" w:rsidP="00E74C19">
                          <w:pPr>
                            <w:spacing w:after="0"/>
                            <w:rPr>
                              <w:rFonts w:asciiTheme="minorHAnsi" w:eastAsia="Calibri" w:hAnsiTheme="minorHAnsi" w:cstheme="minorHAns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CD82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left:0;text-align:left;margin-left:0;margin-top:0;width:30.75pt;height:27.75pt;z-index:2516879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" filled="f" stroked="f">
              <v:textbox style="mso-fit-shape-to-text:t" inset="0,0,0,15pt">
                <w:txbxContent>
                  <w:p w14:paraId="1F90FAD9" w14:textId="28774E23" w:rsidR="00E74C19" w:rsidRPr="00235056" w:rsidRDefault="00E74C19" w:rsidP="00E74C19">
                    <w:pPr>
                      <w:spacing w:after="0"/>
                      <w:rPr>
                        <w:rFonts w:asciiTheme="minorHAnsi" w:eastAsia="Calibri" w:hAnsiTheme="minorHAnsi" w:cstheme="minorHAns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F6455">
      <w:t xml:space="preserve">Platí od: </w:t>
    </w:r>
    <w:r w:rsidR="00CD3158">
      <w:t>26</w:t>
    </w:r>
    <w:r w:rsidR="006F6455">
      <w:t>.1</w:t>
    </w:r>
    <w:r w:rsidR="00CD3158">
      <w:t>0</w:t>
    </w:r>
    <w:r w:rsidR="006F6455">
      <w:t>.20</w:t>
    </w:r>
    <w:r w:rsidR="00CD3158">
      <w:t>15</w:t>
    </w:r>
    <w:r w:rsidR="00133674" w:rsidRPr="000B181D">
      <w:ptab w:relativeTo="margin" w:alignment="center" w:leader="none"/>
    </w:r>
    <w:r w:rsidR="00133674" w:rsidRPr="000B181D">
      <w:t>Verze</w:t>
    </w:r>
    <w:r w:rsidR="00737676">
      <w:t xml:space="preserve"> 6</w:t>
    </w:r>
    <w:r w:rsidR="00737676">
      <w:rPr>
        <w:szCs w:val="20"/>
      </w:rPr>
      <w:tab/>
    </w:r>
    <w:r w:rsidR="00737676" w:rsidRPr="00E03F41">
      <w:rPr>
        <w:szCs w:val="20"/>
      </w:rPr>
      <w:tab/>
    </w:r>
    <w:r w:rsidR="00737676" w:rsidRPr="00174184">
      <w:t>Strana</w:t>
    </w:r>
    <w:r w:rsidR="00737676" w:rsidRPr="00E03F41">
      <w:rPr>
        <w:szCs w:val="20"/>
      </w:rPr>
      <w:t xml:space="preserve"> 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PAGE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szCs w:val="20"/>
      </w:rPr>
      <w:fldChar w:fldCharType="end"/>
    </w:r>
    <w:r w:rsidR="00737676" w:rsidRPr="00E03F41">
      <w:rPr>
        <w:szCs w:val="20"/>
      </w:rPr>
      <w:t>/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NUMPAGES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noProof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1B59" w14:textId="7B825D96" w:rsidR="00E564C5" w:rsidRDefault="00E74C19" w:rsidP="00ED1D9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0A5C670D" wp14:editId="6DF1C2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94597831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8D699" w14:textId="086D8E1E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C670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left:0;text-align:left;margin-left:0;margin-top:0;width:30.75pt;height:27.75pt;z-index:2516858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" filled="f" stroked="f">
              <v:textbox style="mso-fit-shape-to-text:t" inset="0,0,0,15pt">
                <w:txbxContent>
                  <w:p w14:paraId="3E98D699" w14:textId="086D8E1E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1D9F" w:rsidRPr="000B181D">
      <w:ptab w:relativeTo="margin" w:alignment="center" w:leader="none"/>
    </w:r>
    <w:r w:rsidR="00ED1D9F" w:rsidRPr="000B181D">
      <w:t>Verze XY</w:t>
    </w:r>
    <w:r w:rsidR="00ED1D9F" w:rsidRPr="000B181D">
      <w:ptab w:relativeTo="margin" w:alignment="right" w:leader="none"/>
    </w:r>
    <w:r w:rsidR="00ED1D9F" w:rsidRPr="000B181D">
      <w:t xml:space="preserve">Strana </w:t>
    </w:r>
    <w:r w:rsidR="00ED1D9F" w:rsidRPr="000B181D">
      <w:fldChar w:fldCharType="begin"/>
    </w:r>
    <w:r w:rsidR="00ED1D9F" w:rsidRPr="000B181D">
      <w:instrText>PAGE * Arabic * MERGEFORMAT</w:instrText>
    </w:r>
    <w:r w:rsidR="00ED1D9F" w:rsidRPr="000B181D">
      <w:fldChar w:fldCharType="separate"/>
    </w:r>
    <w:r w:rsidR="00ED1D9F">
      <w:t>1</w:t>
    </w:r>
    <w:r w:rsidR="00ED1D9F" w:rsidRPr="000B181D">
      <w:fldChar w:fldCharType="end"/>
    </w:r>
    <w:r w:rsidR="00ED1D9F" w:rsidRPr="000B181D">
      <w:t xml:space="preserve"> (celkem </w:t>
    </w:r>
    <w:r w:rsidR="00ED1D9F" w:rsidRPr="000B181D">
      <w:fldChar w:fldCharType="begin"/>
    </w:r>
    <w:r w:rsidR="00ED1D9F" w:rsidRPr="000B181D">
      <w:instrText>NUMPAGES * Arabic * MERGEFORMAT</w:instrText>
    </w:r>
    <w:r w:rsidR="00ED1D9F" w:rsidRPr="000B181D">
      <w:fldChar w:fldCharType="separate"/>
    </w:r>
    <w:r w:rsidR="00ED1D9F">
      <w:t>2</w:t>
    </w:r>
    <w:r w:rsidR="00ED1D9F" w:rsidRPr="000B181D">
      <w:fldChar w:fldCharType="end"/>
    </w:r>
    <w:r w:rsidR="00ED1D9F" w:rsidRPr="000B181D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CC277" w14:textId="77777777" w:rsidR="0069517E" w:rsidRDefault="0069517E" w:rsidP="00B95253">
      <w:pPr>
        <w:spacing w:after="0" w:line="240" w:lineRule="auto"/>
      </w:pPr>
      <w:r>
        <w:separator/>
      </w:r>
    </w:p>
  </w:footnote>
  <w:footnote w:type="continuationSeparator" w:id="0">
    <w:p w14:paraId="52378A43" w14:textId="77777777" w:rsidR="0069517E" w:rsidRDefault="0069517E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C7CF" w14:textId="26A5053C" w:rsidR="00133674" w:rsidRDefault="00133674" w:rsidP="00133674">
    <w:pPr>
      <w:pStyle w:val="Zhlav"/>
    </w:pPr>
    <w:r>
      <w:rPr>
        <w:noProof/>
      </w:rPr>
      <w:drawing>
        <wp:anchor distT="0" distB="0" distL="114300" distR="114300" simplePos="0" relativeHeight="251684864" behindDoc="1" locked="0" layoutInCell="1" allowOverlap="1" wp14:anchorId="66221DB9" wp14:editId="45DB2A22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6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3840" behindDoc="1" locked="0" layoutInCell="1" allowOverlap="1" wp14:anchorId="03EC31B9" wp14:editId="173C31BE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7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133674" w:rsidRPr="00E564C5" w14:paraId="0BAD84C4" w14:textId="77777777" w:rsidTr="007B5779">
      <w:trPr>
        <w:trHeight w:val="511"/>
        <w:jc w:val="center"/>
      </w:trPr>
      <w:tc>
        <w:tcPr>
          <w:tcW w:w="4962" w:type="dxa"/>
          <w:vAlign w:val="bottom"/>
        </w:tcPr>
        <w:p w14:paraId="2DB81FED" w14:textId="79269051" w:rsidR="00133674" w:rsidRPr="00E564C5" w:rsidRDefault="006F6455" w:rsidP="00133674">
          <w:pPr>
            <w:pStyle w:val="Zhlav"/>
            <w:ind w:left="1" w:hanging="1"/>
          </w:pPr>
          <w:r>
            <w:t>B7</w:t>
          </w:r>
          <w:r w:rsidR="003D2AE7">
            <w:t>4</w:t>
          </w:r>
          <w:r>
            <w:t>90.0</w:t>
          </w:r>
          <w:r w:rsidR="003D2AE7">
            <w:t>4</w:t>
          </w:r>
        </w:p>
      </w:tc>
    </w:tr>
  </w:tbl>
  <w:p w14:paraId="1ACB197D" w14:textId="77777777" w:rsidR="00E564C5" w:rsidRPr="00133674" w:rsidRDefault="00133674" w:rsidP="00133674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7603" w14:textId="02620EB3" w:rsidR="00E564C5" w:rsidRDefault="008C6EB6" w:rsidP="00257D66">
    <w:pPr>
      <w:pStyle w:val="Zhlav"/>
    </w:pPr>
    <w:r>
      <w:rPr>
        <w:noProof/>
      </w:rPr>
      <w:drawing>
        <wp:anchor distT="0" distB="0" distL="114300" distR="114300" simplePos="0" relativeHeight="251681792" behindDoc="1" locked="0" layoutInCell="1" allowOverlap="1" wp14:anchorId="7B4D0DF4" wp14:editId="561D31DD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390EDE9A" wp14:editId="0A7E8254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5CF0171C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0105F762" w14:textId="77777777" w:rsidR="00E564C5" w:rsidRPr="00E564C5" w:rsidRDefault="00647FA4" w:rsidP="00E564C5">
          <w:pPr>
            <w:pStyle w:val="Zhlav"/>
            <w:ind w:left="1" w:hanging="1"/>
          </w:pPr>
          <w:r>
            <w:t>Označení dokumentu</w:t>
          </w:r>
          <w:r>
            <w:br/>
            <w:t>ve dvou řádcích</w:t>
          </w:r>
        </w:p>
      </w:tc>
    </w:tr>
  </w:tbl>
  <w:p w14:paraId="01B362F8" w14:textId="77777777" w:rsidR="00E564C5" w:rsidRPr="00933309" w:rsidRDefault="00E564C5" w:rsidP="00257D66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A0B5E"/>
    <w:multiLevelType w:val="hybridMultilevel"/>
    <w:tmpl w:val="DA5CBE2A"/>
    <w:lvl w:ilvl="0" w:tplc="08421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98314">
    <w:abstractNumId w:val="4"/>
  </w:num>
  <w:num w:numId="2" w16cid:durableId="429787643">
    <w:abstractNumId w:val="5"/>
  </w:num>
  <w:num w:numId="3" w16cid:durableId="941456723">
    <w:abstractNumId w:val="6"/>
  </w:num>
  <w:num w:numId="4" w16cid:durableId="1658462853">
    <w:abstractNumId w:val="7"/>
  </w:num>
  <w:num w:numId="5" w16cid:durableId="1459957400">
    <w:abstractNumId w:val="9"/>
  </w:num>
  <w:num w:numId="6" w16cid:durableId="1509634068">
    <w:abstractNumId w:val="0"/>
  </w:num>
  <w:num w:numId="7" w16cid:durableId="629163956">
    <w:abstractNumId w:val="1"/>
  </w:num>
  <w:num w:numId="8" w16cid:durableId="1713069169">
    <w:abstractNumId w:val="2"/>
  </w:num>
  <w:num w:numId="9" w16cid:durableId="553351039">
    <w:abstractNumId w:val="3"/>
  </w:num>
  <w:num w:numId="10" w16cid:durableId="1719359347">
    <w:abstractNumId w:val="8"/>
  </w:num>
  <w:num w:numId="11" w16cid:durableId="74329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AB"/>
    <w:rsid w:val="00014DDA"/>
    <w:rsid w:val="00017F2F"/>
    <w:rsid w:val="000278F8"/>
    <w:rsid w:val="00051948"/>
    <w:rsid w:val="000621F0"/>
    <w:rsid w:val="00073C26"/>
    <w:rsid w:val="000759D4"/>
    <w:rsid w:val="0007601F"/>
    <w:rsid w:val="00077CD9"/>
    <w:rsid w:val="0009248A"/>
    <w:rsid w:val="00094BC5"/>
    <w:rsid w:val="000A23E4"/>
    <w:rsid w:val="000D1823"/>
    <w:rsid w:val="000E2451"/>
    <w:rsid w:val="000E2AF8"/>
    <w:rsid w:val="000F0949"/>
    <w:rsid w:val="000F1DA0"/>
    <w:rsid w:val="000F27B1"/>
    <w:rsid w:val="000F67AF"/>
    <w:rsid w:val="00105A10"/>
    <w:rsid w:val="001147F5"/>
    <w:rsid w:val="001168DF"/>
    <w:rsid w:val="00133674"/>
    <w:rsid w:val="00134C12"/>
    <w:rsid w:val="00136FE3"/>
    <w:rsid w:val="0014279E"/>
    <w:rsid w:val="0014428D"/>
    <w:rsid w:val="00163C1F"/>
    <w:rsid w:val="00165637"/>
    <w:rsid w:val="0017099C"/>
    <w:rsid w:val="00171890"/>
    <w:rsid w:val="00172B7C"/>
    <w:rsid w:val="001733EC"/>
    <w:rsid w:val="00174184"/>
    <w:rsid w:val="001A13AE"/>
    <w:rsid w:val="001A30FA"/>
    <w:rsid w:val="001B2DCD"/>
    <w:rsid w:val="001B4A9B"/>
    <w:rsid w:val="001B5690"/>
    <w:rsid w:val="001B719A"/>
    <w:rsid w:val="001C6927"/>
    <w:rsid w:val="001D2E38"/>
    <w:rsid w:val="001F164C"/>
    <w:rsid w:val="001F468C"/>
    <w:rsid w:val="001F67CA"/>
    <w:rsid w:val="00204EA2"/>
    <w:rsid w:val="0020591C"/>
    <w:rsid w:val="00213A02"/>
    <w:rsid w:val="00214646"/>
    <w:rsid w:val="00227157"/>
    <w:rsid w:val="00235056"/>
    <w:rsid w:val="00235300"/>
    <w:rsid w:val="00237B88"/>
    <w:rsid w:val="002433CE"/>
    <w:rsid w:val="00256CEC"/>
    <w:rsid w:val="00257D66"/>
    <w:rsid w:val="00257EB9"/>
    <w:rsid w:val="00272D1D"/>
    <w:rsid w:val="00287DED"/>
    <w:rsid w:val="0029309C"/>
    <w:rsid w:val="002A5A0A"/>
    <w:rsid w:val="002C6476"/>
    <w:rsid w:val="002E4BF8"/>
    <w:rsid w:val="002E5423"/>
    <w:rsid w:val="002F7A52"/>
    <w:rsid w:val="00312FB1"/>
    <w:rsid w:val="003139F6"/>
    <w:rsid w:val="003223C6"/>
    <w:rsid w:val="00323D0D"/>
    <w:rsid w:val="00327400"/>
    <w:rsid w:val="003335B7"/>
    <w:rsid w:val="00335711"/>
    <w:rsid w:val="0034443B"/>
    <w:rsid w:val="00347862"/>
    <w:rsid w:val="00363CD0"/>
    <w:rsid w:val="0037352D"/>
    <w:rsid w:val="00390EDF"/>
    <w:rsid w:val="0039321A"/>
    <w:rsid w:val="003B2B57"/>
    <w:rsid w:val="003C7C1E"/>
    <w:rsid w:val="003D2AE7"/>
    <w:rsid w:val="003D5028"/>
    <w:rsid w:val="003E5424"/>
    <w:rsid w:val="003E72EA"/>
    <w:rsid w:val="00406487"/>
    <w:rsid w:val="004342DA"/>
    <w:rsid w:val="0046372B"/>
    <w:rsid w:val="0046523F"/>
    <w:rsid w:val="004704C5"/>
    <w:rsid w:val="0047417B"/>
    <w:rsid w:val="00481E37"/>
    <w:rsid w:val="0048433D"/>
    <w:rsid w:val="00494944"/>
    <w:rsid w:val="00496A7F"/>
    <w:rsid w:val="004A19DA"/>
    <w:rsid w:val="004A5EC4"/>
    <w:rsid w:val="004A7CEE"/>
    <w:rsid w:val="004B13A3"/>
    <w:rsid w:val="004B39AB"/>
    <w:rsid w:val="004E63B5"/>
    <w:rsid w:val="004E7C6B"/>
    <w:rsid w:val="004E7EE6"/>
    <w:rsid w:val="004F324F"/>
    <w:rsid w:val="004F45DD"/>
    <w:rsid w:val="00501352"/>
    <w:rsid w:val="00516A2B"/>
    <w:rsid w:val="0052291C"/>
    <w:rsid w:val="00522C61"/>
    <w:rsid w:val="00526727"/>
    <w:rsid w:val="005305AA"/>
    <w:rsid w:val="00544F73"/>
    <w:rsid w:val="00571A09"/>
    <w:rsid w:val="00572E88"/>
    <w:rsid w:val="00576B3A"/>
    <w:rsid w:val="0058027E"/>
    <w:rsid w:val="00581956"/>
    <w:rsid w:val="005860B2"/>
    <w:rsid w:val="00597438"/>
    <w:rsid w:val="005A7E11"/>
    <w:rsid w:val="005C522E"/>
    <w:rsid w:val="005E0692"/>
    <w:rsid w:val="005F1E2D"/>
    <w:rsid w:val="00601D23"/>
    <w:rsid w:val="00605E64"/>
    <w:rsid w:val="00607A24"/>
    <w:rsid w:val="00614099"/>
    <w:rsid w:val="00617F8A"/>
    <w:rsid w:val="00625E64"/>
    <w:rsid w:val="0063204E"/>
    <w:rsid w:val="00633389"/>
    <w:rsid w:val="00645069"/>
    <w:rsid w:val="00646F5A"/>
    <w:rsid w:val="00647FA4"/>
    <w:rsid w:val="00653AB4"/>
    <w:rsid w:val="00655EA3"/>
    <w:rsid w:val="0067190E"/>
    <w:rsid w:val="006725D4"/>
    <w:rsid w:val="0069517E"/>
    <w:rsid w:val="0069707D"/>
    <w:rsid w:val="006A66C5"/>
    <w:rsid w:val="006C3F97"/>
    <w:rsid w:val="006C7D94"/>
    <w:rsid w:val="006E1133"/>
    <w:rsid w:val="006F1FF4"/>
    <w:rsid w:val="006F273B"/>
    <w:rsid w:val="006F6455"/>
    <w:rsid w:val="007023D6"/>
    <w:rsid w:val="007025EC"/>
    <w:rsid w:val="007055F9"/>
    <w:rsid w:val="0070686E"/>
    <w:rsid w:val="007101D6"/>
    <w:rsid w:val="00734D49"/>
    <w:rsid w:val="00737676"/>
    <w:rsid w:val="00743E02"/>
    <w:rsid w:val="00753D8A"/>
    <w:rsid w:val="00763E7A"/>
    <w:rsid w:val="00780216"/>
    <w:rsid w:val="0078373B"/>
    <w:rsid w:val="00783CBC"/>
    <w:rsid w:val="00794FED"/>
    <w:rsid w:val="007A08D1"/>
    <w:rsid w:val="007B740C"/>
    <w:rsid w:val="007C2E43"/>
    <w:rsid w:val="007C577B"/>
    <w:rsid w:val="007E49E3"/>
    <w:rsid w:val="007F1BF7"/>
    <w:rsid w:val="00800053"/>
    <w:rsid w:val="00824D3D"/>
    <w:rsid w:val="00824F86"/>
    <w:rsid w:val="00825E7D"/>
    <w:rsid w:val="00833270"/>
    <w:rsid w:val="008362AF"/>
    <w:rsid w:val="0084157F"/>
    <w:rsid w:val="00841BF2"/>
    <w:rsid w:val="0084250F"/>
    <w:rsid w:val="008513F6"/>
    <w:rsid w:val="00862AA3"/>
    <w:rsid w:val="008756B2"/>
    <w:rsid w:val="00893C57"/>
    <w:rsid w:val="008B00A8"/>
    <w:rsid w:val="008B0D44"/>
    <w:rsid w:val="008C19E5"/>
    <w:rsid w:val="008C5909"/>
    <w:rsid w:val="008C6EB6"/>
    <w:rsid w:val="008C77EA"/>
    <w:rsid w:val="008D6A8C"/>
    <w:rsid w:val="008E1D4E"/>
    <w:rsid w:val="008E5904"/>
    <w:rsid w:val="008F36D7"/>
    <w:rsid w:val="00904E09"/>
    <w:rsid w:val="00906FEE"/>
    <w:rsid w:val="00910DD8"/>
    <w:rsid w:val="00912936"/>
    <w:rsid w:val="009204EB"/>
    <w:rsid w:val="00923C2F"/>
    <w:rsid w:val="00923EF8"/>
    <w:rsid w:val="00931653"/>
    <w:rsid w:val="00933309"/>
    <w:rsid w:val="0093410F"/>
    <w:rsid w:val="009362AB"/>
    <w:rsid w:val="00945DAE"/>
    <w:rsid w:val="009711F9"/>
    <w:rsid w:val="009D0C5A"/>
    <w:rsid w:val="009D343E"/>
    <w:rsid w:val="009E44AC"/>
    <w:rsid w:val="009F379D"/>
    <w:rsid w:val="009F3BED"/>
    <w:rsid w:val="00A01CFE"/>
    <w:rsid w:val="00A0652F"/>
    <w:rsid w:val="00A06BCE"/>
    <w:rsid w:val="00A17868"/>
    <w:rsid w:val="00A222A4"/>
    <w:rsid w:val="00A25B56"/>
    <w:rsid w:val="00A26CBD"/>
    <w:rsid w:val="00A41ACF"/>
    <w:rsid w:val="00A424CE"/>
    <w:rsid w:val="00A4580C"/>
    <w:rsid w:val="00A475BA"/>
    <w:rsid w:val="00A52C84"/>
    <w:rsid w:val="00A573C1"/>
    <w:rsid w:val="00A6171C"/>
    <w:rsid w:val="00A97C65"/>
    <w:rsid w:val="00AA37B2"/>
    <w:rsid w:val="00AA5D81"/>
    <w:rsid w:val="00AB3EEB"/>
    <w:rsid w:val="00AB5981"/>
    <w:rsid w:val="00AC175F"/>
    <w:rsid w:val="00AD457B"/>
    <w:rsid w:val="00AE79A7"/>
    <w:rsid w:val="00AF0093"/>
    <w:rsid w:val="00AF21B7"/>
    <w:rsid w:val="00AF6854"/>
    <w:rsid w:val="00B0238C"/>
    <w:rsid w:val="00B07A25"/>
    <w:rsid w:val="00B07A4C"/>
    <w:rsid w:val="00B103A3"/>
    <w:rsid w:val="00B10F30"/>
    <w:rsid w:val="00B17CB3"/>
    <w:rsid w:val="00B21C69"/>
    <w:rsid w:val="00B244E3"/>
    <w:rsid w:val="00B263BE"/>
    <w:rsid w:val="00B3339A"/>
    <w:rsid w:val="00B36A20"/>
    <w:rsid w:val="00B36B2E"/>
    <w:rsid w:val="00B43819"/>
    <w:rsid w:val="00B44FFF"/>
    <w:rsid w:val="00B60A8F"/>
    <w:rsid w:val="00B7286F"/>
    <w:rsid w:val="00B75EF0"/>
    <w:rsid w:val="00B911F5"/>
    <w:rsid w:val="00B920D0"/>
    <w:rsid w:val="00B943B0"/>
    <w:rsid w:val="00B95253"/>
    <w:rsid w:val="00BA2AFE"/>
    <w:rsid w:val="00BA3A16"/>
    <w:rsid w:val="00BA7730"/>
    <w:rsid w:val="00BF71AD"/>
    <w:rsid w:val="00C00CFC"/>
    <w:rsid w:val="00C013BD"/>
    <w:rsid w:val="00C031A6"/>
    <w:rsid w:val="00C13DC3"/>
    <w:rsid w:val="00C221E8"/>
    <w:rsid w:val="00C353F8"/>
    <w:rsid w:val="00C35E82"/>
    <w:rsid w:val="00C3685D"/>
    <w:rsid w:val="00C44073"/>
    <w:rsid w:val="00C54EF2"/>
    <w:rsid w:val="00C55FB8"/>
    <w:rsid w:val="00C861F7"/>
    <w:rsid w:val="00CA4DB9"/>
    <w:rsid w:val="00CA6244"/>
    <w:rsid w:val="00CB3FFD"/>
    <w:rsid w:val="00CB636A"/>
    <w:rsid w:val="00CB7235"/>
    <w:rsid w:val="00CC093C"/>
    <w:rsid w:val="00CD13CF"/>
    <w:rsid w:val="00CD3158"/>
    <w:rsid w:val="00CD5400"/>
    <w:rsid w:val="00CD5BDC"/>
    <w:rsid w:val="00CD71D9"/>
    <w:rsid w:val="00CD7DC3"/>
    <w:rsid w:val="00CD7F94"/>
    <w:rsid w:val="00CF0175"/>
    <w:rsid w:val="00CF3F02"/>
    <w:rsid w:val="00CF4DBB"/>
    <w:rsid w:val="00D0167E"/>
    <w:rsid w:val="00D0444E"/>
    <w:rsid w:val="00D1303F"/>
    <w:rsid w:val="00D178C6"/>
    <w:rsid w:val="00D202F2"/>
    <w:rsid w:val="00D24A4F"/>
    <w:rsid w:val="00D273D5"/>
    <w:rsid w:val="00D35D50"/>
    <w:rsid w:val="00D46CFB"/>
    <w:rsid w:val="00D54508"/>
    <w:rsid w:val="00D57197"/>
    <w:rsid w:val="00D57C60"/>
    <w:rsid w:val="00DA0F7F"/>
    <w:rsid w:val="00DA2D03"/>
    <w:rsid w:val="00DA37E2"/>
    <w:rsid w:val="00DB5C67"/>
    <w:rsid w:val="00DD50FA"/>
    <w:rsid w:val="00DE54F5"/>
    <w:rsid w:val="00DF4E8C"/>
    <w:rsid w:val="00E02C7F"/>
    <w:rsid w:val="00E03F41"/>
    <w:rsid w:val="00E16DC8"/>
    <w:rsid w:val="00E2349E"/>
    <w:rsid w:val="00E25FC5"/>
    <w:rsid w:val="00E30B00"/>
    <w:rsid w:val="00E36FF8"/>
    <w:rsid w:val="00E413CE"/>
    <w:rsid w:val="00E45994"/>
    <w:rsid w:val="00E51CAD"/>
    <w:rsid w:val="00E56197"/>
    <w:rsid w:val="00E564C5"/>
    <w:rsid w:val="00E74873"/>
    <w:rsid w:val="00E74C19"/>
    <w:rsid w:val="00E76270"/>
    <w:rsid w:val="00E81E1E"/>
    <w:rsid w:val="00E878F7"/>
    <w:rsid w:val="00E944EF"/>
    <w:rsid w:val="00EB25DB"/>
    <w:rsid w:val="00EB2BA0"/>
    <w:rsid w:val="00EB4D63"/>
    <w:rsid w:val="00EC5429"/>
    <w:rsid w:val="00EC70F5"/>
    <w:rsid w:val="00ED1D9F"/>
    <w:rsid w:val="00ED2227"/>
    <w:rsid w:val="00ED2FCE"/>
    <w:rsid w:val="00ED31DF"/>
    <w:rsid w:val="00ED5E0D"/>
    <w:rsid w:val="00ED7F1E"/>
    <w:rsid w:val="00EE5BB7"/>
    <w:rsid w:val="00EF258F"/>
    <w:rsid w:val="00EF6F5B"/>
    <w:rsid w:val="00F04B0D"/>
    <w:rsid w:val="00F0580D"/>
    <w:rsid w:val="00F05AD2"/>
    <w:rsid w:val="00F1092D"/>
    <w:rsid w:val="00F152E2"/>
    <w:rsid w:val="00F17C1E"/>
    <w:rsid w:val="00F227B4"/>
    <w:rsid w:val="00F34438"/>
    <w:rsid w:val="00F41FA8"/>
    <w:rsid w:val="00F43476"/>
    <w:rsid w:val="00F63CE8"/>
    <w:rsid w:val="00F72930"/>
    <w:rsid w:val="00F73BC8"/>
    <w:rsid w:val="00F80946"/>
    <w:rsid w:val="00F94D52"/>
    <w:rsid w:val="00F952CC"/>
    <w:rsid w:val="00FB0D2B"/>
    <w:rsid w:val="00FB2702"/>
    <w:rsid w:val="00FB5599"/>
    <w:rsid w:val="00FC625A"/>
    <w:rsid w:val="00FC6672"/>
    <w:rsid w:val="00FD3C06"/>
    <w:rsid w:val="00FE2549"/>
    <w:rsid w:val="00FF34EE"/>
    <w:rsid w:val="471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9A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D9F"/>
    <w:pPr>
      <w:spacing w:after="200" w:line="276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564C5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E564C5"/>
    <w:rPr>
      <w:rFonts w:eastAsiaTheme="minorEastAsia"/>
      <w:sz w:val="20"/>
    </w:rPr>
  </w:style>
  <w:style w:type="paragraph" w:styleId="Zpat">
    <w:name w:val="footer"/>
    <w:basedOn w:val="Normln"/>
    <w:link w:val="ZpatChar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B7235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cs="Minion Pro"/>
      <w:color w:val="000000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jc w:val="left"/>
    </w:pPr>
    <w:rPr>
      <w:szCs w:val="18"/>
    </w:rPr>
  </w:style>
  <w:style w:type="paragraph" w:customStyle="1" w:styleId="zhlavtabulky">
    <w:name w:val="záhlaví tabulky"/>
    <w:basedOn w:val="Bezmezer"/>
    <w:qFormat/>
    <w:rsid w:val="00CB7235"/>
    <w:rPr>
      <w:sz w:val="16"/>
    </w:rPr>
  </w:style>
  <w:style w:type="paragraph" w:customStyle="1" w:styleId="popiskolonek">
    <w:name w:val="popis kolonek"/>
    <w:basedOn w:val="Bezmezer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Zpat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0">
    <w:name w:val="NÁZEV"/>
    <w:basedOn w:val="Normln"/>
    <w:qFormat/>
    <w:rsid w:val="00A424CE"/>
    <w:pPr>
      <w:autoSpaceDE w:val="0"/>
      <w:autoSpaceDN w:val="0"/>
      <w:adjustRightInd w:val="0"/>
      <w:spacing w:after="0" w:line="240" w:lineRule="auto"/>
      <w:jc w:val="left"/>
      <w:textAlignment w:val="center"/>
    </w:pPr>
    <w:rPr>
      <w:rFonts w:asciiTheme="majorHAnsi" w:hAnsiTheme="majorHAnsi" w:cstheme="majorHAnsi"/>
      <w:b/>
      <w:bCs/>
      <w:caps/>
      <w:color w:val="009E4D"/>
      <w:spacing w:val="2"/>
      <w:szCs w:val="20"/>
    </w:rPr>
  </w:style>
  <w:style w:type="paragraph" w:customStyle="1" w:styleId="Navdom">
    <w:name w:val="Na vědomí"/>
    <w:basedOn w:val="Bezmezer"/>
    <w:qFormat/>
    <w:rsid w:val="008C5909"/>
    <w:rPr>
      <w:b/>
      <w:szCs w:val="18"/>
    </w:rPr>
  </w:style>
  <w:style w:type="paragraph" w:customStyle="1" w:styleId="Default">
    <w:name w:val="Default"/>
    <w:basedOn w:val="Normln"/>
    <w:rsid w:val="001A13AE"/>
    <w:pPr>
      <w:autoSpaceDE w:val="0"/>
      <w:autoSpaceDN w:val="0"/>
      <w:spacing w:after="0" w:line="240" w:lineRule="auto"/>
      <w:jc w:val="left"/>
    </w:pPr>
    <w:rPr>
      <w:rFonts w:ascii="Verdana" w:hAnsi="Verdana" w:cs="Times New Roman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3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13AE"/>
    <w:pPr>
      <w:spacing w:line="240" w:lineRule="auto"/>
      <w:jc w:val="left"/>
    </w:pPr>
    <w:rPr>
      <w:rFonts w:asciiTheme="minorHAnsi" w:hAnsi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13AE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F7A52"/>
    <w:pPr>
      <w:ind w:left="720"/>
      <w:contextualSpacing/>
    </w:pPr>
  </w:style>
  <w:style w:type="paragraph" w:customStyle="1" w:styleId="Popiskolonek0">
    <w:name w:val="Popis kolonek"/>
    <w:basedOn w:val="Bezmezer"/>
    <w:qFormat/>
    <w:rsid w:val="00B263BE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263BE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Rizena_dokumentace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7e60b4-3985-4c5c-9e93-bc93a251de3a">
      <Terms xmlns="http://schemas.microsoft.com/office/infopath/2007/PartnerControls"/>
    </lcf76f155ced4ddcb4097134ff3c332f>
    <TaxCatchAll xmlns="f27bdc5e-af92-4e20-9081-ea67106e54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807378F8C479458E4AFFB505995801" ma:contentTypeVersion="14" ma:contentTypeDescription="Vytvoří nový dokument" ma:contentTypeScope="" ma:versionID="5fbc00b539c9c7c8843e543b5ceaacd8">
  <xsd:schema xmlns:xsd="http://www.w3.org/2001/XMLSchema" xmlns:xs="http://www.w3.org/2001/XMLSchema" xmlns:p="http://schemas.microsoft.com/office/2006/metadata/properties" xmlns:ns2="f27bdc5e-af92-4e20-9081-ea67106e54ee" xmlns:ns3="147e60b4-3985-4c5c-9e93-bc93a251de3a" targetNamespace="http://schemas.microsoft.com/office/2006/metadata/properties" ma:root="true" ma:fieldsID="364772eccdb28274dd3f631fa2f9dd7e" ns2:_="" ns3:_="">
    <xsd:import namespace="f27bdc5e-af92-4e20-9081-ea67106e54ee"/>
    <xsd:import namespace="147e60b4-3985-4c5c-9e93-bc93a251de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e60b4-3985-4c5c-9e93-bc93a251d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B6A7D6-4F5F-4C1D-8D5F-1EC3B4F888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104074-FD98-40E7-A070-49708A744096}">
  <ds:schemaRefs>
    <ds:schemaRef ds:uri="http://schemas.microsoft.com/office/2006/metadata/properties"/>
    <ds:schemaRef ds:uri="http://schemas.microsoft.com/office/infopath/2007/PartnerControls"/>
    <ds:schemaRef ds:uri="147e60b4-3985-4c5c-9e93-bc93a251de3a"/>
    <ds:schemaRef ds:uri="f27bdc5e-af92-4e20-9081-ea67106e54ee"/>
  </ds:schemaRefs>
</ds:datastoreItem>
</file>

<file path=customXml/itemProps3.xml><?xml version="1.0" encoding="utf-8"?>
<ds:datastoreItem xmlns:ds="http://schemas.openxmlformats.org/officeDocument/2006/customXml" ds:itemID="{51244BEA-67C2-4926-9709-564866E08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bdc5e-af92-4e20-9081-ea67106e54ee"/>
    <ds:schemaRef ds:uri="147e60b4-3985-4c5c-9e93-bc93a251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71F882-7CE6-1C49-B6E4-709BE41D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Rizena_dokumentace.dotx</Template>
  <TotalTime>0</TotalTime>
  <Pages>1</Pages>
  <Words>1628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2025-12-11T09:07:00Z</dcterms:created>
  <dcterms:modified xsi:type="dcterms:W3CDTF">2026-07-27T06:47:00Z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38627bcb,5d1be146,d87bd90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</vt:lpwstr>
  </property>
  <property fmtid="{D5CDD505-2E9C-101B-9397-08002B2CF9AE}" pid="5" name="MSIP_Label_0392456b-7225-4f58-a5d8-e0dff685196a_Enabled">
    <vt:lpwstr>true</vt:lpwstr>
  </property>
  <property fmtid="{D5CDD505-2E9C-101B-9397-08002B2CF9AE}" pid="6" name="MSIP_Label_0392456b-7225-4f58-a5d8-e0dff685196a_SetDate">
    <vt:lpwstr>2024-11-13T15:33:41Z</vt:lpwstr>
  </property>
  <property fmtid="{D5CDD505-2E9C-101B-9397-08002B2CF9AE}" pid="7" name="MSIP_Label_0392456b-7225-4f58-a5d8-e0dff685196a_Method">
    <vt:lpwstr>Standard</vt:lpwstr>
  </property>
  <property fmtid="{D5CDD505-2E9C-101B-9397-08002B2CF9AE}" pid="8" name="MSIP_Label_0392456b-7225-4f58-a5d8-e0dff685196a_Name">
    <vt:lpwstr>INTERNÍ</vt:lpwstr>
  </property>
  <property fmtid="{D5CDD505-2E9C-101B-9397-08002B2CF9AE}" pid="9" name="MSIP_Label_0392456b-7225-4f58-a5d8-e0dff685196a_SiteId">
    <vt:lpwstr>7c0de962-bcda-4490-991f-b971afe61ed9</vt:lpwstr>
  </property>
  <property fmtid="{D5CDD505-2E9C-101B-9397-08002B2CF9AE}" pid="10" name="MSIP_Label_0392456b-7225-4f58-a5d8-e0dff685196a_ActionId">
    <vt:lpwstr>5407b958-bdc0-42bc-aee1-21d8b5ed356b</vt:lpwstr>
  </property>
  <property fmtid="{D5CDD505-2E9C-101B-9397-08002B2CF9AE}" pid="11" name="MSIP_Label_0392456b-7225-4f58-a5d8-e0dff685196a_ContentBits">
    <vt:lpwstr>2</vt:lpwstr>
  </property>
  <property fmtid="{D5CDD505-2E9C-101B-9397-08002B2CF9AE}" pid="12" name="ContentTypeId">
    <vt:lpwstr>0x010100D7807378F8C479458E4AFFB505995801</vt:lpwstr>
  </property>
</Properties>
</file>